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77E7F6" w14:textId="77777777" w:rsidR="002173F4" w:rsidRDefault="00564FC8" w:rsidP="00367183">
      <w:pPr>
        <w:spacing w:after="200"/>
      </w:pPr>
      <w:r w:rsidRPr="00564FC8">
        <w:rPr>
          <w:rFonts w:ascii="Calibri" w:eastAsia="Calibri" w:hAnsi="Calibri" w:cs="Times New Roman"/>
          <w:noProof/>
          <w:lang w:val="en-US" w:eastAsia="en-US"/>
        </w:rPr>
        <mc:AlternateContent>
          <mc:Choice Requires="wpg">
            <w:drawing>
              <wp:anchor distT="0" distB="0" distL="114300" distR="114300" simplePos="0" relativeHeight="251721216" behindDoc="0" locked="0" layoutInCell="1" allowOverlap="1" wp14:anchorId="0C4CAB6F" wp14:editId="79D84846">
                <wp:simplePos x="0" y="0"/>
                <wp:positionH relativeFrom="column">
                  <wp:posOffset>-640080</wp:posOffset>
                </wp:positionH>
                <wp:positionV relativeFrom="paragraph">
                  <wp:posOffset>-128905</wp:posOffset>
                </wp:positionV>
                <wp:extent cx="7086600" cy="10033000"/>
                <wp:effectExtent l="0" t="0" r="0" b="6350"/>
                <wp:wrapNone/>
                <wp:docPr id="18" name="Group 18"/>
                <wp:cNvGraphicFramePr/>
                <a:graphic xmlns:a="http://schemas.openxmlformats.org/drawingml/2006/main">
                  <a:graphicData uri="http://schemas.microsoft.com/office/word/2010/wordprocessingGroup">
                    <wpg:wgp>
                      <wpg:cNvGrpSpPr/>
                      <wpg:grpSpPr>
                        <a:xfrm>
                          <a:off x="0" y="0"/>
                          <a:ext cx="7086600" cy="10033000"/>
                          <a:chOff x="0" y="0"/>
                          <a:chExt cx="7086600" cy="10033000"/>
                        </a:xfrm>
                      </wpg:grpSpPr>
                      <pic:pic xmlns:pic="http://schemas.openxmlformats.org/drawingml/2006/picture">
                        <pic:nvPicPr>
                          <pic:cNvPr id="20" name="Picture 2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86600" cy="10033000"/>
                          </a:xfrm>
                          <a:prstGeom prst="rect">
                            <a:avLst/>
                          </a:prstGeom>
                        </pic:spPr>
                      </pic:pic>
                      <wps:wsp>
                        <wps:cNvPr id="23" name="Text Box 23"/>
                        <wps:cNvSpPr txBox="1"/>
                        <wps:spPr>
                          <a:xfrm>
                            <a:off x="510540" y="5130800"/>
                            <a:ext cx="6156960" cy="2778760"/>
                          </a:xfrm>
                          <a:prstGeom prst="rect">
                            <a:avLst/>
                          </a:prstGeom>
                          <a:noFill/>
                          <a:ln w="6350">
                            <a:noFill/>
                          </a:ln>
                          <a:effectLst/>
                        </wps:spPr>
                        <wps:txbx>
                          <w:txbxContent>
                            <w:p w14:paraId="1323BB86" w14:textId="7E9F475E" w:rsidR="0073069A" w:rsidRPr="00CC353F" w:rsidRDefault="0073069A" w:rsidP="006018AE">
                              <w:pPr>
                                <w:ind w:left="-113"/>
                                <w:jc w:val="center"/>
                                <w:rPr>
                                  <w:b/>
                                  <w:color w:val="1D1B11" w:themeColor="background2" w:themeShade="1A"/>
                                  <w:sz w:val="64"/>
                                  <w:szCs w:val="64"/>
                                </w:rPr>
                              </w:pPr>
                              <w:r w:rsidRPr="00CC353F">
                                <w:rPr>
                                  <w:b/>
                                  <w:color w:val="1D1B11" w:themeColor="background2" w:themeShade="1A"/>
                                  <w:sz w:val="64"/>
                                  <w:szCs w:val="64"/>
                                </w:rPr>
                                <w:t xml:space="preserve">Safety Management Plan Template </w:t>
                              </w:r>
                            </w:p>
                            <w:p w14:paraId="3F81E061" w14:textId="77777777" w:rsidR="0073069A" w:rsidRDefault="0073069A" w:rsidP="006018AE">
                              <w:pPr>
                                <w:ind w:left="-113"/>
                                <w:jc w:val="center"/>
                                <w:rPr>
                                  <w:b/>
                                  <w:color w:val="1D1B11" w:themeColor="background2" w:themeShade="1A"/>
                                  <w:sz w:val="48"/>
                                  <w:szCs w:val="48"/>
                                </w:rPr>
                              </w:pPr>
                            </w:p>
                            <w:p w14:paraId="19F19897" w14:textId="1289B4C3" w:rsidR="0073069A" w:rsidRPr="006018AE" w:rsidRDefault="0073069A" w:rsidP="006018AE">
                              <w:pPr>
                                <w:ind w:left="-113"/>
                                <w:jc w:val="center"/>
                                <w:rPr>
                                  <w:b/>
                                  <w:color w:val="808080" w:themeColor="background1" w:themeShade="80"/>
                                  <w:sz w:val="36"/>
                                  <w:szCs w:val="36"/>
                                </w:rPr>
                              </w:pPr>
                              <w:r w:rsidRPr="006018AE">
                                <w:rPr>
                                  <w:b/>
                                  <w:color w:val="808080" w:themeColor="background1" w:themeShade="80"/>
                                  <w:sz w:val="36"/>
                                  <w:szCs w:val="36"/>
                                </w:rPr>
                                <w:t>Version 3</w:t>
                              </w:r>
                            </w:p>
                            <w:p w14:paraId="47E85EB4" w14:textId="107498E6" w:rsidR="0073069A" w:rsidRPr="006018AE" w:rsidRDefault="0073069A" w:rsidP="006018AE">
                              <w:pPr>
                                <w:ind w:left="-113"/>
                                <w:jc w:val="center"/>
                                <w:rPr>
                                  <w:b/>
                                  <w:color w:val="808080" w:themeColor="background1" w:themeShade="80"/>
                                  <w:sz w:val="36"/>
                                  <w:szCs w:val="36"/>
                                </w:rPr>
                              </w:pPr>
                              <w:r w:rsidRPr="006018AE">
                                <w:rPr>
                                  <w:b/>
                                  <w:color w:val="808080" w:themeColor="background1" w:themeShade="80"/>
                                  <w:sz w:val="36"/>
                                  <w:szCs w:val="36"/>
                                </w:rPr>
                                <w:t>October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4CAB6F" id="Group 18" o:spid="_x0000_s1026" style="position:absolute;margin-left:-50.4pt;margin-top:-10.15pt;width:558pt;height:790pt;z-index:251721216;mso-width-relative:margin;mso-height-relative:margin" coordsize="70866,100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70866;height:100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">
                  <v:imagedata r:id="rId9" o:title=""/>
                </v:shape>
                <v:shapetype id="_x0000_t202" coordsize="21600,21600" o:spt="202" path="m,l,21600r21600,l21600,xe">
                  <v:stroke joinstyle="miter"/>
                  <v:path gradientshapeok="t" o:connecttype="rect"/>
                </v:shapetype>
                <v:shape id="Text Box 23" o:spid="_x0000_s1028" type="#_x0000_t202" style="position:absolute;left:5105;top:51308;width:61570;height:27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1323BB86" w14:textId="7E9F475E" w:rsidR="0073069A" w:rsidRPr="00CC353F" w:rsidRDefault="0073069A" w:rsidP="006018AE">
                        <w:pPr>
                          <w:ind w:left="-113"/>
                          <w:jc w:val="center"/>
                          <w:rPr>
                            <w:b/>
                            <w:color w:val="1D1B11" w:themeColor="background2" w:themeShade="1A"/>
                            <w:sz w:val="64"/>
                            <w:szCs w:val="64"/>
                          </w:rPr>
                        </w:pPr>
                        <w:r w:rsidRPr="00CC353F">
                          <w:rPr>
                            <w:b/>
                            <w:color w:val="1D1B11" w:themeColor="background2" w:themeShade="1A"/>
                            <w:sz w:val="64"/>
                            <w:szCs w:val="64"/>
                          </w:rPr>
                          <w:t xml:space="preserve">Safety Management Plan Template </w:t>
                        </w:r>
                      </w:p>
                      <w:p w14:paraId="3F81E061" w14:textId="77777777" w:rsidR="0073069A" w:rsidRDefault="0073069A" w:rsidP="006018AE">
                        <w:pPr>
                          <w:ind w:left="-113"/>
                          <w:jc w:val="center"/>
                          <w:rPr>
                            <w:b/>
                            <w:color w:val="1D1B11" w:themeColor="background2" w:themeShade="1A"/>
                            <w:sz w:val="48"/>
                            <w:szCs w:val="48"/>
                          </w:rPr>
                        </w:pPr>
                      </w:p>
                      <w:p w14:paraId="19F19897" w14:textId="1289B4C3" w:rsidR="0073069A" w:rsidRPr="006018AE" w:rsidRDefault="0073069A" w:rsidP="006018AE">
                        <w:pPr>
                          <w:ind w:left="-113"/>
                          <w:jc w:val="center"/>
                          <w:rPr>
                            <w:b/>
                            <w:color w:val="808080" w:themeColor="background1" w:themeShade="80"/>
                            <w:sz w:val="36"/>
                            <w:szCs w:val="36"/>
                          </w:rPr>
                        </w:pPr>
                        <w:r w:rsidRPr="006018AE">
                          <w:rPr>
                            <w:b/>
                            <w:color w:val="808080" w:themeColor="background1" w:themeShade="80"/>
                            <w:sz w:val="36"/>
                            <w:szCs w:val="36"/>
                          </w:rPr>
                          <w:t>Version 3</w:t>
                        </w:r>
                      </w:p>
                      <w:p w14:paraId="47E85EB4" w14:textId="107498E6" w:rsidR="0073069A" w:rsidRPr="006018AE" w:rsidRDefault="0073069A" w:rsidP="006018AE">
                        <w:pPr>
                          <w:ind w:left="-113"/>
                          <w:jc w:val="center"/>
                          <w:rPr>
                            <w:b/>
                            <w:color w:val="808080" w:themeColor="background1" w:themeShade="80"/>
                            <w:sz w:val="36"/>
                            <w:szCs w:val="36"/>
                          </w:rPr>
                        </w:pPr>
                        <w:r w:rsidRPr="006018AE">
                          <w:rPr>
                            <w:b/>
                            <w:color w:val="808080" w:themeColor="background1" w:themeShade="80"/>
                            <w:sz w:val="36"/>
                            <w:szCs w:val="36"/>
                          </w:rPr>
                          <w:t>October 2017</w:t>
                        </w:r>
                      </w:p>
                    </w:txbxContent>
                  </v:textbox>
                </v:shape>
              </v:group>
            </w:pict>
          </mc:Fallback>
        </mc:AlternateContent>
      </w:r>
    </w:p>
    <w:p w14:paraId="590AB935" w14:textId="77777777" w:rsidR="00794303" w:rsidRPr="00E848FD" w:rsidRDefault="00155F75" w:rsidP="00E848FD">
      <w:pPr>
        <w:pStyle w:val="Heading1noTOC"/>
      </w:pPr>
      <w:bookmarkStart w:id="0" w:name="_Toc386723206"/>
      <w:bookmarkStart w:id="1" w:name="_Toc386723681"/>
      <w:bookmarkStart w:id="2" w:name="_Toc386725392"/>
      <w:bookmarkStart w:id="3" w:name="_Toc494356128"/>
      <w:bookmarkStart w:id="4" w:name="_Toc494356568"/>
      <w:bookmarkStart w:id="5" w:name="_Toc494357195"/>
      <w:bookmarkStart w:id="6" w:name="_Toc494374579"/>
      <w:bookmarkStart w:id="7" w:name="_Toc494374664"/>
      <w:bookmarkStart w:id="8" w:name="_Toc496253729"/>
      <w:bookmarkStart w:id="9" w:name="_Toc496253813"/>
      <w:bookmarkStart w:id="10" w:name="_Toc496253965"/>
      <w:bookmarkStart w:id="11" w:name="_Toc496254021"/>
      <w:bookmarkStart w:id="12" w:name="_Toc386099728"/>
      <w:bookmarkStart w:id="13" w:name="_Toc496259212"/>
      <w:r w:rsidRPr="00E848FD">
        <w:lastRenderedPageBreak/>
        <w:t>Introduction and Purpose</w:t>
      </w:r>
      <w:bookmarkEnd w:id="0"/>
      <w:bookmarkEnd w:id="1"/>
      <w:bookmarkEnd w:id="2"/>
      <w:bookmarkEnd w:id="3"/>
      <w:bookmarkEnd w:id="4"/>
      <w:bookmarkEnd w:id="5"/>
      <w:bookmarkEnd w:id="6"/>
      <w:bookmarkEnd w:id="7"/>
      <w:bookmarkEnd w:id="8"/>
      <w:bookmarkEnd w:id="9"/>
      <w:bookmarkEnd w:id="10"/>
      <w:bookmarkEnd w:id="11"/>
      <w:bookmarkEnd w:id="13"/>
    </w:p>
    <w:p w14:paraId="0B701560" w14:textId="509A964D" w:rsidR="00CA2C96" w:rsidRDefault="00CA2C96" w:rsidP="00CA2C96">
      <w:pPr>
        <w:spacing w:after="200"/>
      </w:pPr>
      <w:r w:rsidRPr="00F823FD">
        <w:t>This</w:t>
      </w:r>
      <w:r>
        <w:t xml:space="preserve"> Safety Management Plan</w:t>
      </w:r>
      <w:r w:rsidR="003F3509">
        <w:t xml:space="preserve"> (SMP)</w:t>
      </w:r>
      <w:r>
        <w:t xml:space="preserve"> template has been produced in consultation with WorkSafe New Zealand.</w:t>
      </w:r>
      <w:r w:rsidR="00D20632">
        <w:t xml:space="preserve"> Its purpose is to </w:t>
      </w:r>
      <w:proofErr w:type="gramStart"/>
      <w:r w:rsidR="00D20632">
        <w:t>assist</w:t>
      </w:r>
      <w:proofErr w:type="gramEnd"/>
      <w:r w:rsidR="00D20632">
        <w:t xml:space="preserve"> operators develop </w:t>
      </w:r>
      <w:r w:rsidR="006018AE">
        <w:t>their own</w:t>
      </w:r>
      <w:r w:rsidR="00D20632">
        <w:t xml:space="preserve"> SMP that meets the requirements of the </w:t>
      </w:r>
      <w:r w:rsidR="00193BA0">
        <w:t xml:space="preserve">Safety Audit Standard for Adventure Activities 2017 </w:t>
      </w:r>
      <w:r w:rsidR="009002E5">
        <w:t>developed</w:t>
      </w:r>
      <w:r w:rsidR="00193BA0">
        <w:t xml:space="preserve"> under the </w:t>
      </w:r>
      <w:r w:rsidR="00D20632">
        <w:t xml:space="preserve">Health and Safety </w:t>
      </w:r>
      <w:r w:rsidR="0090133C">
        <w:t>at Work</w:t>
      </w:r>
      <w:r w:rsidR="00D20632">
        <w:t xml:space="preserve"> </w:t>
      </w:r>
      <w:r w:rsidR="0090133C">
        <w:t>(</w:t>
      </w:r>
      <w:r w:rsidR="00D20632">
        <w:t>Adventure Activities</w:t>
      </w:r>
      <w:r w:rsidR="0090133C">
        <w:t>) Regulations 2016</w:t>
      </w:r>
      <w:r w:rsidR="00D20632">
        <w:t xml:space="preserve">. It will also be useful for operators who </w:t>
      </w:r>
      <w:proofErr w:type="gramStart"/>
      <w:r w:rsidR="00D20632">
        <w:t>provide</w:t>
      </w:r>
      <w:proofErr w:type="gramEnd"/>
      <w:r w:rsidR="00D20632">
        <w:t xml:space="preserve"> </w:t>
      </w:r>
      <w:r w:rsidR="009002E5">
        <w:t xml:space="preserve">activities that aren’t subject to </w:t>
      </w:r>
      <w:r w:rsidR="00D20632">
        <w:t>these regulations.</w:t>
      </w:r>
    </w:p>
    <w:p w14:paraId="65F0C5A9" w14:textId="48D80F69" w:rsidR="00155F75" w:rsidRDefault="00193BA0" w:rsidP="00155F75">
      <w:pPr>
        <w:spacing w:after="200"/>
      </w:pPr>
      <w:r>
        <w:t>It’s</w:t>
      </w:r>
      <w:r w:rsidR="00CA2C96">
        <w:t xml:space="preserve"> </w:t>
      </w:r>
      <w:r w:rsidR="00794303">
        <w:t xml:space="preserve">a web-based document and will be reviewed and updated from time to time. The current version is available </w:t>
      </w:r>
      <w:r w:rsidR="00CA2C96">
        <w:t xml:space="preserve">on the </w:t>
      </w:r>
      <w:r w:rsidR="003F3509">
        <w:t xml:space="preserve">adventure activities sector </w:t>
      </w:r>
      <w:r w:rsidR="00CA2C96">
        <w:t>website</w:t>
      </w:r>
      <w:r w:rsidR="00D6763A">
        <w:t>:</w:t>
      </w:r>
      <w:r w:rsidR="00CA2C96">
        <w:t xml:space="preserve"> </w:t>
      </w:r>
      <w:hyperlink r:id="rId10" w:anchor="SMPTemplate" w:history="1">
        <w:r w:rsidR="00CA2C96" w:rsidRPr="004321E5">
          <w:rPr>
            <w:rStyle w:val="Hyperlink"/>
            <w:rFonts w:cstheme="minorBidi"/>
          </w:rPr>
          <w:t>www.supportadventure.co.nz</w:t>
        </w:r>
        <w:r w:rsidR="00CA2C96" w:rsidRPr="0090133C">
          <w:rPr>
            <w:rStyle w:val="lastNormalbeforebulletChar"/>
          </w:rPr>
          <w:t>.</w:t>
        </w:r>
      </w:hyperlink>
      <w:r w:rsidR="00794303">
        <w:t xml:space="preserve"> Users should check th</w:t>
      </w:r>
      <w:r w:rsidR="00F91EFE">
        <w:t>e version number to ensure they’</w:t>
      </w:r>
      <w:r w:rsidR="00794303">
        <w:t>re using the most up</w:t>
      </w:r>
      <w:r w:rsidR="0090133C">
        <w:t>-</w:t>
      </w:r>
      <w:r w:rsidR="00794303">
        <w:t>to</w:t>
      </w:r>
      <w:r w:rsidR="0090133C">
        <w:t>-</w:t>
      </w:r>
      <w:r w:rsidR="00794303">
        <w:t xml:space="preserve">date </w:t>
      </w:r>
      <w:r w:rsidR="00D20632">
        <w:t>document.</w:t>
      </w:r>
    </w:p>
    <w:p w14:paraId="6BE0F5A7" w14:textId="77777777" w:rsidR="00155F75" w:rsidRPr="00E848FD" w:rsidRDefault="00155F75" w:rsidP="00E848FD">
      <w:pPr>
        <w:pStyle w:val="Heading1noTOC"/>
        <w:pageBreakBefore w:val="0"/>
      </w:pPr>
      <w:bookmarkStart w:id="14" w:name="_Toc386723207"/>
      <w:bookmarkStart w:id="15" w:name="_Toc386723682"/>
      <w:bookmarkStart w:id="16" w:name="_Toc386725393"/>
      <w:bookmarkStart w:id="17" w:name="_Toc494356129"/>
      <w:bookmarkStart w:id="18" w:name="_Toc494356569"/>
      <w:bookmarkStart w:id="19" w:name="_Toc494357196"/>
      <w:bookmarkStart w:id="20" w:name="_Toc494374580"/>
      <w:bookmarkStart w:id="21" w:name="_Toc494374665"/>
      <w:bookmarkStart w:id="22" w:name="_Toc496253730"/>
      <w:bookmarkStart w:id="23" w:name="_Toc496253814"/>
      <w:bookmarkStart w:id="24" w:name="_Toc496253966"/>
      <w:bookmarkStart w:id="25" w:name="_Toc496254022"/>
      <w:bookmarkStart w:id="26" w:name="_Toc496259213"/>
      <w:r w:rsidRPr="00E848FD">
        <w:t>Using this template</w:t>
      </w:r>
      <w:bookmarkEnd w:id="14"/>
      <w:bookmarkEnd w:id="15"/>
      <w:bookmarkEnd w:id="16"/>
      <w:bookmarkEnd w:id="17"/>
      <w:bookmarkEnd w:id="18"/>
      <w:bookmarkEnd w:id="19"/>
      <w:bookmarkEnd w:id="20"/>
      <w:bookmarkEnd w:id="21"/>
      <w:bookmarkEnd w:id="22"/>
      <w:bookmarkEnd w:id="23"/>
      <w:bookmarkEnd w:id="24"/>
      <w:bookmarkEnd w:id="25"/>
      <w:bookmarkEnd w:id="26"/>
    </w:p>
    <w:p w14:paraId="303CF716" w14:textId="77777777" w:rsidR="00155F75" w:rsidRDefault="00155F75" w:rsidP="00155F75">
      <w:r>
        <w:t xml:space="preserve">The ultimate purpose of your safety management plan is to help avoid loss, injury or death. The process you use to write your plan and how effectively you involve your team will affect how well it helps you achieve this goal. </w:t>
      </w:r>
    </w:p>
    <w:p w14:paraId="2DDFE4BB" w14:textId="3AD0CB39" w:rsidR="00794303" w:rsidRDefault="00794303" w:rsidP="00794303">
      <w:r>
        <w:t xml:space="preserve">This template details one way of doing things, but </w:t>
      </w:r>
      <w:r w:rsidR="00193BA0">
        <w:t>it’s</w:t>
      </w:r>
      <w:r>
        <w:t xml:space="preserve"> not the only way. You may want to use some elements of this template and not others, or you may </w:t>
      </w:r>
      <w:proofErr w:type="gramStart"/>
      <w:r>
        <w:t>elect</w:t>
      </w:r>
      <w:proofErr w:type="gramEnd"/>
      <w:r>
        <w:t xml:space="preserve"> not to use it at all. </w:t>
      </w:r>
    </w:p>
    <w:p w14:paraId="01569654" w14:textId="27600EF4" w:rsidR="002C3591" w:rsidRDefault="002C3591" w:rsidP="003F3509">
      <w:r>
        <w:t xml:space="preserve">The main thing is that your SMP reflects </w:t>
      </w:r>
      <w:r w:rsidR="003F3509">
        <w:t xml:space="preserve">how </w:t>
      </w:r>
      <w:r>
        <w:t>your operation</w:t>
      </w:r>
      <w:r w:rsidR="003F3509">
        <w:t xml:space="preserve"> does </w:t>
      </w:r>
      <w:r w:rsidR="00794303">
        <w:t>things, works well for you and your team, and meets the requirements of the Safety Audit Standard for Adventure Activities</w:t>
      </w:r>
      <w:r w:rsidR="0090133C">
        <w:t xml:space="preserve"> 2017</w:t>
      </w:r>
      <w:r w:rsidR="00F72315">
        <w:t>: see</w:t>
      </w:r>
      <w:r w:rsidR="00794303">
        <w:t xml:space="preserve"> </w:t>
      </w:r>
      <w:hyperlink r:id="rId11" w:history="1">
        <w:r w:rsidR="00F72315" w:rsidRPr="00A53179">
          <w:rPr>
            <w:rStyle w:val="Hyperlink"/>
            <w:rFonts w:cs="Arial"/>
          </w:rPr>
          <w:t>Safety Audit Standard for Adventure Activities 2017</w:t>
        </w:r>
      </w:hyperlink>
    </w:p>
    <w:p w14:paraId="71D1D76D" w14:textId="75BA9EB2" w:rsidR="00D20632" w:rsidRDefault="00794303" w:rsidP="003F3509">
      <w:r>
        <w:t>This</w:t>
      </w:r>
      <w:r w:rsidR="00D20632">
        <w:t xml:space="preserve"> template is</w:t>
      </w:r>
      <w:r>
        <w:t xml:space="preserve"> </w:t>
      </w:r>
      <w:r w:rsidR="003F3509">
        <w:t xml:space="preserve">accompanied by a </w:t>
      </w:r>
      <w:r w:rsidR="00155F75" w:rsidRPr="00D97FAF">
        <w:t>SMP Template G</w:t>
      </w:r>
      <w:r w:rsidR="00D97FAF">
        <w:t>uid</w:t>
      </w:r>
      <w:r w:rsidR="005D5E46">
        <w:t>e</w:t>
      </w:r>
      <w:r w:rsidR="003F3509">
        <w:t xml:space="preserve">, which </w:t>
      </w:r>
      <w:proofErr w:type="gramStart"/>
      <w:r w:rsidR="00A0703C">
        <w:t>provides</w:t>
      </w:r>
      <w:proofErr w:type="gramEnd"/>
      <w:r w:rsidR="003F3509">
        <w:t xml:space="preserve"> </w:t>
      </w:r>
      <w:r w:rsidR="00304FA8">
        <w:t>further detail and examples.</w:t>
      </w:r>
      <w:r w:rsidR="00D20632" w:rsidRPr="00D20632">
        <w:t xml:space="preserve"> </w:t>
      </w:r>
      <w:r w:rsidR="004321E5">
        <w:t>To review</w:t>
      </w:r>
      <w:r w:rsidR="00155F75">
        <w:t xml:space="preserve"> the g</w:t>
      </w:r>
      <w:r w:rsidR="00E0506C">
        <w:t>uide and considerable</w:t>
      </w:r>
      <w:r w:rsidR="00D20632">
        <w:t xml:space="preserve"> material on developing safety management systems, go to </w:t>
      </w:r>
      <w:hyperlink r:id="rId12" w:history="1">
        <w:r w:rsidR="00D20632" w:rsidRPr="00DB2B8B">
          <w:rPr>
            <w:rStyle w:val="Hyperlink"/>
            <w:rFonts w:cstheme="minorBidi"/>
          </w:rPr>
          <w:t>www.supportadventure.co.nz</w:t>
        </w:r>
      </w:hyperlink>
      <w:r w:rsidR="00E853B4">
        <w:t xml:space="preserve"> </w:t>
      </w:r>
    </w:p>
    <w:p w14:paraId="09949B79" w14:textId="2B21353D" w:rsidR="00E853B4" w:rsidRPr="00E853B4" w:rsidRDefault="00E853B4" w:rsidP="00E853B4">
      <w:pPr>
        <w:rPr>
          <w:b/>
        </w:rPr>
      </w:pPr>
      <w:r>
        <w:t xml:space="preserve">Where possible, you should replace parts of the template with whatever is more relevant to your operation. Ensure you </w:t>
      </w:r>
      <w:proofErr w:type="gramStart"/>
      <w:r>
        <w:t>delete</w:t>
      </w:r>
      <w:proofErr w:type="gramEnd"/>
      <w:r>
        <w:t xml:space="preserve"> the guidance notes that appear throughout, such as </w:t>
      </w:r>
      <w:r w:rsidR="00A42B77" w:rsidRPr="00D97FAF">
        <w:rPr>
          <w:b/>
        </w:rPr>
        <w:t>[R</w:t>
      </w:r>
      <w:r w:rsidR="00D97FAF" w:rsidRPr="00D97FAF">
        <w:rPr>
          <w:b/>
        </w:rPr>
        <w:t>e</w:t>
      </w:r>
      <w:r w:rsidRPr="00D97FAF">
        <w:rPr>
          <w:b/>
        </w:rPr>
        <w:t>fer</w:t>
      </w:r>
      <w:r w:rsidRPr="00E853B4">
        <w:rPr>
          <w:b/>
        </w:rPr>
        <w:t xml:space="preserve"> to p</w:t>
      </w:r>
      <w:r w:rsidR="00D97FAF">
        <w:rPr>
          <w:b/>
        </w:rPr>
        <w:t>age 6 of the SMP Template Guide]</w:t>
      </w:r>
      <w:r w:rsidR="005D5E46">
        <w:rPr>
          <w:b/>
        </w:rPr>
        <w:t>.</w:t>
      </w:r>
    </w:p>
    <w:p w14:paraId="5B01C96A" w14:textId="77777777" w:rsidR="00564FC8" w:rsidRDefault="00564FC8" w:rsidP="003F3509"/>
    <w:p w14:paraId="2D073895" w14:textId="7814B1A9" w:rsidR="004726FC" w:rsidRDefault="004726FC">
      <w:pPr>
        <w:spacing w:after="200"/>
        <w:rPr>
          <w:sz w:val="20"/>
          <w:szCs w:val="20"/>
        </w:rPr>
      </w:pPr>
      <w:r>
        <w:rPr>
          <w:sz w:val="20"/>
          <w:szCs w:val="20"/>
        </w:rPr>
        <w:br w:type="page"/>
      </w:r>
    </w:p>
    <w:p w14:paraId="7646B91A" w14:textId="1D0DB452" w:rsidR="00470F31" w:rsidRPr="00982591" w:rsidRDefault="00982591" w:rsidP="00E848FD">
      <w:pPr>
        <w:pStyle w:val="Heading5"/>
        <w:rPr>
          <w:color w:val="9BBB59" w:themeColor="accent3"/>
        </w:rPr>
      </w:pPr>
      <w:bookmarkStart w:id="27" w:name="_Toc386723208"/>
      <w:bookmarkStart w:id="28" w:name="_Toc386723683"/>
      <w:bookmarkStart w:id="29" w:name="_Toc386725394"/>
      <w:bookmarkStart w:id="30" w:name="_Toc494356130"/>
      <w:r>
        <w:lastRenderedPageBreak/>
        <w:t>C</w:t>
      </w:r>
      <w:r w:rsidRPr="00982591">
        <w:t>ontents</w:t>
      </w:r>
      <w:bookmarkEnd w:id="12"/>
      <w:bookmarkEnd w:id="27"/>
      <w:bookmarkEnd w:id="28"/>
      <w:bookmarkEnd w:id="29"/>
      <w:bookmarkEnd w:id="30"/>
    </w:p>
    <w:sdt>
      <w:sdtPr>
        <w:rPr>
          <w:bCs/>
        </w:rPr>
        <w:id w:val="1247605796"/>
        <w:docPartObj>
          <w:docPartGallery w:val="Table of Contents"/>
          <w:docPartUnique/>
        </w:docPartObj>
      </w:sdtPr>
      <w:sdtEndPr>
        <w:rPr>
          <w:bCs w:val="0"/>
          <w:noProof/>
        </w:rPr>
      </w:sdtEndPr>
      <w:sdtContent>
        <w:p w14:paraId="6C85DD51" w14:textId="67E64326" w:rsidR="00837CAF" w:rsidRDefault="00D10B8A">
          <w:pPr>
            <w:pStyle w:val="TOC1"/>
            <w:rPr>
              <w:b w:val="0"/>
              <w:noProof/>
              <w:sz w:val="22"/>
            </w:rPr>
          </w:pPr>
          <w:r>
            <w:fldChar w:fldCharType="begin"/>
          </w:r>
          <w:r>
            <w:instrText xml:space="preserve"> TOC \o "1-3" \h \z \u </w:instrText>
          </w:r>
          <w:r>
            <w:fldChar w:fldCharType="separate"/>
          </w:r>
        </w:p>
        <w:p w14:paraId="66885A45" w14:textId="42E949E2" w:rsidR="00837CAF" w:rsidRDefault="00837CAF">
          <w:pPr>
            <w:pStyle w:val="TOC1"/>
            <w:tabs>
              <w:tab w:val="left" w:pos="1100"/>
            </w:tabs>
            <w:rPr>
              <w:b w:val="0"/>
              <w:noProof/>
              <w:sz w:val="22"/>
            </w:rPr>
          </w:pPr>
          <w:hyperlink w:anchor="_Toc496259214" w:history="1">
            <w:r w:rsidRPr="00A505C4">
              <w:rPr>
                <w:rStyle w:val="Hyperlink"/>
                <w:rFonts w:eastAsia="Times New Roman"/>
                <w:noProof/>
                <w14:scene3d>
                  <w14:camera w14:prst="orthographicFront"/>
                  <w14:lightRig w14:rig="threePt" w14:dir="t">
                    <w14:rot w14:lat="0" w14:lon="0" w14:rev="0"/>
                  </w14:lightRig>
                </w14:scene3d>
              </w:rPr>
              <w:t>Section 1</w:t>
            </w:r>
            <w:r>
              <w:rPr>
                <w:b w:val="0"/>
                <w:noProof/>
                <w:sz w:val="22"/>
              </w:rPr>
              <w:tab/>
            </w:r>
            <w:r w:rsidRPr="00A505C4">
              <w:rPr>
                <w:rStyle w:val="Hyperlink"/>
                <w:rFonts w:eastAsia="Times New Roman"/>
                <w:noProof/>
              </w:rPr>
              <w:t>Document Control</w:t>
            </w:r>
            <w:r>
              <w:rPr>
                <w:noProof/>
                <w:webHidden/>
              </w:rPr>
              <w:tab/>
            </w:r>
            <w:r>
              <w:rPr>
                <w:noProof/>
                <w:webHidden/>
              </w:rPr>
              <w:fldChar w:fldCharType="begin"/>
            </w:r>
            <w:r>
              <w:rPr>
                <w:noProof/>
                <w:webHidden/>
              </w:rPr>
              <w:instrText xml:space="preserve"> PAGEREF _Toc496259214 \h </w:instrText>
            </w:r>
            <w:r>
              <w:rPr>
                <w:noProof/>
                <w:webHidden/>
              </w:rPr>
            </w:r>
            <w:r>
              <w:rPr>
                <w:noProof/>
                <w:webHidden/>
              </w:rPr>
              <w:fldChar w:fldCharType="separate"/>
            </w:r>
            <w:r w:rsidR="00F5373E">
              <w:rPr>
                <w:noProof/>
                <w:webHidden/>
              </w:rPr>
              <w:t>4</w:t>
            </w:r>
            <w:r>
              <w:rPr>
                <w:noProof/>
                <w:webHidden/>
              </w:rPr>
              <w:fldChar w:fldCharType="end"/>
            </w:r>
          </w:hyperlink>
        </w:p>
        <w:p w14:paraId="17FBEDFF" w14:textId="39F1CAF9" w:rsidR="00837CAF" w:rsidRDefault="00837CAF">
          <w:pPr>
            <w:pStyle w:val="TOC2"/>
            <w:rPr>
              <w:noProof/>
              <w:sz w:val="22"/>
            </w:rPr>
          </w:pPr>
          <w:hyperlink w:anchor="_Toc496259215" w:history="1">
            <w:r w:rsidRPr="00A505C4">
              <w:rPr>
                <w:rStyle w:val="Hyperlink"/>
                <w:rFonts w:eastAsia="Times New Roman"/>
                <w:noProof/>
              </w:rPr>
              <w:t>1.1</w:t>
            </w:r>
            <w:r>
              <w:rPr>
                <w:noProof/>
                <w:sz w:val="22"/>
              </w:rPr>
              <w:tab/>
            </w:r>
            <w:r w:rsidRPr="00A505C4">
              <w:rPr>
                <w:rStyle w:val="Hyperlink"/>
                <w:rFonts w:eastAsia="Times New Roman"/>
                <w:noProof/>
              </w:rPr>
              <w:t>Document control table</w:t>
            </w:r>
            <w:r>
              <w:rPr>
                <w:noProof/>
                <w:webHidden/>
              </w:rPr>
              <w:tab/>
            </w:r>
            <w:r>
              <w:rPr>
                <w:noProof/>
                <w:webHidden/>
              </w:rPr>
              <w:fldChar w:fldCharType="begin"/>
            </w:r>
            <w:r>
              <w:rPr>
                <w:noProof/>
                <w:webHidden/>
              </w:rPr>
              <w:instrText xml:space="preserve"> PAGEREF _Toc496259215 \h </w:instrText>
            </w:r>
            <w:r>
              <w:rPr>
                <w:noProof/>
                <w:webHidden/>
              </w:rPr>
            </w:r>
            <w:r>
              <w:rPr>
                <w:noProof/>
                <w:webHidden/>
              </w:rPr>
              <w:fldChar w:fldCharType="separate"/>
            </w:r>
            <w:r w:rsidR="00F5373E">
              <w:rPr>
                <w:noProof/>
                <w:webHidden/>
              </w:rPr>
              <w:t>4</w:t>
            </w:r>
            <w:r>
              <w:rPr>
                <w:noProof/>
                <w:webHidden/>
              </w:rPr>
              <w:fldChar w:fldCharType="end"/>
            </w:r>
          </w:hyperlink>
        </w:p>
        <w:p w14:paraId="36E61CD0" w14:textId="23DDA46C" w:rsidR="00837CAF" w:rsidRDefault="00837CAF">
          <w:pPr>
            <w:pStyle w:val="TOC2"/>
            <w:rPr>
              <w:noProof/>
              <w:sz w:val="22"/>
            </w:rPr>
          </w:pPr>
          <w:hyperlink w:anchor="_Toc496259216" w:history="1">
            <w:r w:rsidRPr="00A505C4">
              <w:rPr>
                <w:rStyle w:val="Hyperlink"/>
                <w:rFonts w:eastAsia="Times New Roman"/>
                <w:noProof/>
              </w:rPr>
              <w:t>1.2</w:t>
            </w:r>
            <w:r>
              <w:rPr>
                <w:noProof/>
                <w:sz w:val="22"/>
              </w:rPr>
              <w:tab/>
            </w:r>
            <w:r w:rsidRPr="00A505C4">
              <w:rPr>
                <w:rStyle w:val="Hyperlink"/>
                <w:rFonts w:eastAsia="Times"/>
                <w:noProof/>
                <w:lang w:eastAsia="en-GB"/>
              </w:rPr>
              <w:t>Document control procedures</w:t>
            </w:r>
            <w:r>
              <w:rPr>
                <w:noProof/>
                <w:webHidden/>
              </w:rPr>
              <w:tab/>
            </w:r>
            <w:r>
              <w:rPr>
                <w:noProof/>
                <w:webHidden/>
              </w:rPr>
              <w:fldChar w:fldCharType="begin"/>
            </w:r>
            <w:r>
              <w:rPr>
                <w:noProof/>
                <w:webHidden/>
              </w:rPr>
              <w:instrText xml:space="preserve"> PAGEREF _Toc496259216 \h </w:instrText>
            </w:r>
            <w:r>
              <w:rPr>
                <w:noProof/>
                <w:webHidden/>
              </w:rPr>
            </w:r>
            <w:r>
              <w:rPr>
                <w:noProof/>
                <w:webHidden/>
              </w:rPr>
              <w:fldChar w:fldCharType="separate"/>
            </w:r>
            <w:r w:rsidR="00F5373E">
              <w:rPr>
                <w:noProof/>
                <w:webHidden/>
              </w:rPr>
              <w:t>4</w:t>
            </w:r>
            <w:r>
              <w:rPr>
                <w:noProof/>
                <w:webHidden/>
              </w:rPr>
              <w:fldChar w:fldCharType="end"/>
            </w:r>
          </w:hyperlink>
        </w:p>
        <w:p w14:paraId="34EC34D9" w14:textId="6A64FB13" w:rsidR="00837CAF" w:rsidRDefault="00837CAF">
          <w:pPr>
            <w:pStyle w:val="TOC1"/>
            <w:tabs>
              <w:tab w:val="left" w:pos="1100"/>
            </w:tabs>
            <w:rPr>
              <w:b w:val="0"/>
              <w:noProof/>
              <w:sz w:val="22"/>
            </w:rPr>
          </w:pPr>
          <w:hyperlink w:anchor="_Toc496259217" w:history="1">
            <w:r w:rsidRPr="00A505C4">
              <w:rPr>
                <w:rStyle w:val="Hyperlink"/>
                <w:rFonts w:eastAsia="Times New Roman"/>
                <w:noProof/>
                <w14:scene3d>
                  <w14:camera w14:prst="orthographicFront"/>
                  <w14:lightRig w14:rig="threePt" w14:dir="t">
                    <w14:rot w14:lat="0" w14:lon="0" w14:rev="0"/>
                  </w14:lightRig>
                </w14:scene3d>
              </w:rPr>
              <w:t>Section 2</w:t>
            </w:r>
            <w:r>
              <w:rPr>
                <w:b w:val="0"/>
                <w:noProof/>
                <w:sz w:val="22"/>
              </w:rPr>
              <w:tab/>
            </w:r>
            <w:r w:rsidRPr="00A505C4">
              <w:rPr>
                <w:rStyle w:val="Hyperlink"/>
                <w:rFonts w:eastAsia="Times New Roman"/>
                <w:noProof/>
              </w:rPr>
              <w:t>Business Information</w:t>
            </w:r>
            <w:r>
              <w:rPr>
                <w:noProof/>
                <w:webHidden/>
              </w:rPr>
              <w:tab/>
            </w:r>
            <w:r>
              <w:rPr>
                <w:noProof/>
                <w:webHidden/>
              </w:rPr>
              <w:fldChar w:fldCharType="begin"/>
            </w:r>
            <w:r>
              <w:rPr>
                <w:noProof/>
                <w:webHidden/>
              </w:rPr>
              <w:instrText xml:space="preserve"> PAGEREF _Toc496259217 \h </w:instrText>
            </w:r>
            <w:r>
              <w:rPr>
                <w:noProof/>
                <w:webHidden/>
              </w:rPr>
            </w:r>
            <w:r>
              <w:rPr>
                <w:noProof/>
                <w:webHidden/>
              </w:rPr>
              <w:fldChar w:fldCharType="separate"/>
            </w:r>
            <w:r w:rsidR="00F5373E">
              <w:rPr>
                <w:noProof/>
                <w:webHidden/>
              </w:rPr>
              <w:t>5</w:t>
            </w:r>
            <w:r>
              <w:rPr>
                <w:noProof/>
                <w:webHidden/>
              </w:rPr>
              <w:fldChar w:fldCharType="end"/>
            </w:r>
          </w:hyperlink>
        </w:p>
        <w:p w14:paraId="64B44824" w14:textId="2122F937" w:rsidR="00837CAF" w:rsidRDefault="00837CAF">
          <w:pPr>
            <w:pStyle w:val="TOC2"/>
            <w:rPr>
              <w:noProof/>
              <w:sz w:val="22"/>
            </w:rPr>
          </w:pPr>
          <w:hyperlink w:anchor="_Toc496259218" w:history="1">
            <w:r w:rsidRPr="00A505C4">
              <w:rPr>
                <w:rStyle w:val="Hyperlink"/>
                <w:rFonts w:eastAsia="Times New Roman"/>
                <w:noProof/>
              </w:rPr>
              <w:t>2.1</w:t>
            </w:r>
            <w:r>
              <w:rPr>
                <w:noProof/>
                <w:sz w:val="22"/>
              </w:rPr>
              <w:tab/>
            </w:r>
            <w:r w:rsidRPr="00A505C4">
              <w:rPr>
                <w:rStyle w:val="Hyperlink"/>
                <w:rFonts w:eastAsia="Times New Roman"/>
                <w:noProof/>
              </w:rPr>
              <w:t>Introduction</w:t>
            </w:r>
            <w:r>
              <w:rPr>
                <w:noProof/>
                <w:webHidden/>
              </w:rPr>
              <w:tab/>
            </w:r>
            <w:r>
              <w:rPr>
                <w:noProof/>
                <w:webHidden/>
              </w:rPr>
              <w:fldChar w:fldCharType="begin"/>
            </w:r>
            <w:r>
              <w:rPr>
                <w:noProof/>
                <w:webHidden/>
              </w:rPr>
              <w:instrText xml:space="preserve"> PAGEREF _Toc496259218 \h </w:instrText>
            </w:r>
            <w:r>
              <w:rPr>
                <w:noProof/>
                <w:webHidden/>
              </w:rPr>
            </w:r>
            <w:r>
              <w:rPr>
                <w:noProof/>
                <w:webHidden/>
              </w:rPr>
              <w:fldChar w:fldCharType="separate"/>
            </w:r>
            <w:r w:rsidR="00F5373E">
              <w:rPr>
                <w:noProof/>
                <w:webHidden/>
              </w:rPr>
              <w:t>5</w:t>
            </w:r>
            <w:r>
              <w:rPr>
                <w:noProof/>
                <w:webHidden/>
              </w:rPr>
              <w:fldChar w:fldCharType="end"/>
            </w:r>
          </w:hyperlink>
        </w:p>
        <w:p w14:paraId="734068B6" w14:textId="2A8B2B06" w:rsidR="00837CAF" w:rsidRDefault="00837CAF">
          <w:pPr>
            <w:pStyle w:val="TOC2"/>
            <w:rPr>
              <w:noProof/>
              <w:sz w:val="22"/>
            </w:rPr>
          </w:pPr>
          <w:hyperlink w:anchor="_Toc496259219" w:history="1">
            <w:r w:rsidRPr="00A505C4">
              <w:rPr>
                <w:rStyle w:val="Hyperlink"/>
                <w:rFonts w:eastAsia="Times New Roman"/>
                <w:noProof/>
              </w:rPr>
              <w:t>2.2</w:t>
            </w:r>
            <w:r>
              <w:rPr>
                <w:noProof/>
                <w:sz w:val="22"/>
              </w:rPr>
              <w:tab/>
            </w:r>
            <w:r w:rsidRPr="00A505C4">
              <w:rPr>
                <w:rStyle w:val="Hyperlink"/>
                <w:rFonts w:eastAsia="Times New Roman"/>
                <w:noProof/>
              </w:rPr>
              <w:t>Description of business</w:t>
            </w:r>
            <w:r>
              <w:rPr>
                <w:noProof/>
                <w:webHidden/>
              </w:rPr>
              <w:tab/>
            </w:r>
            <w:r>
              <w:rPr>
                <w:noProof/>
                <w:webHidden/>
              </w:rPr>
              <w:fldChar w:fldCharType="begin"/>
            </w:r>
            <w:r>
              <w:rPr>
                <w:noProof/>
                <w:webHidden/>
              </w:rPr>
              <w:instrText xml:space="preserve"> PAGEREF _Toc496259219 \h </w:instrText>
            </w:r>
            <w:r>
              <w:rPr>
                <w:noProof/>
                <w:webHidden/>
              </w:rPr>
            </w:r>
            <w:r>
              <w:rPr>
                <w:noProof/>
                <w:webHidden/>
              </w:rPr>
              <w:fldChar w:fldCharType="separate"/>
            </w:r>
            <w:r w:rsidR="00F5373E">
              <w:rPr>
                <w:noProof/>
                <w:webHidden/>
              </w:rPr>
              <w:t>5</w:t>
            </w:r>
            <w:r>
              <w:rPr>
                <w:noProof/>
                <w:webHidden/>
              </w:rPr>
              <w:fldChar w:fldCharType="end"/>
            </w:r>
          </w:hyperlink>
        </w:p>
        <w:p w14:paraId="08FE13F1" w14:textId="30D5BF6D" w:rsidR="00837CAF" w:rsidRDefault="00837CAF">
          <w:pPr>
            <w:pStyle w:val="TOC1"/>
            <w:tabs>
              <w:tab w:val="left" w:pos="1100"/>
            </w:tabs>
            <w:rPr>
              <w:b w:val="0"/>
              <w:noProof/>
              <w:sz w:val="22"/>
            </w:rPr>
          </w:pPr>
          <w:hyperlink w:anchor="_Toc496259220" w:history="1">
            <w:r w:rsidRPr="00A505C4">
              <w:rPr>
                <w:rStyle w:val="Hyperlink"/>
                <w:rFonts w:eastAsia="Times New Roman"/>
                <w:noProof/>
                <w14:scene3d>
                  <w14:camera w14:prst="orthographicFront"/>
                  <w14:lightRig w14:rig="threePt" w14:dir="t">
                    <w14:rot w14:lat="0" w14:lon="0" w14:rev="0"/>
                  </w14:lightRig>
                </w14:scene3d>
              </w:rPr>
              <w:t>Section 3</w:t>
            </w:r>
            <w:r>
              <w:rPr>
                <w:b w:val="0"/>
                <w:noProof/>
                <w:sz w:val="22"/>
              </w:rPr>
              <w:tab/>
            </w:r>
            <w:r w:rsidRPr="00A505C4">
              <w:rPr>
                <w:rStyle w:val="Hyperlink"/>
                <w:rFonts w:eastAsia="Times New Roman"/>
                <w:noProof/>
              </w:rPr>
              <w:t>Safety Management System</w:t>
            </w:r>
            <w:r>
              <w:rPr>
                <w:noProof/>
                <w:webHidden/>
              </w:rPr>
              <w:tab/>
            </w:r>
            <w:r>
              <w:rPr>
                <w:noProof/>
                <w:webHidden/>
              </w:rPr>
              <w:fldChar w:fldCharType="begin"/>
            </w:r>
            <w:r>
              <w:rPr>
                <w:noProof/>
                <w:webHidden/>
              </w:rPr>
              <w:instrText xml:space="preserve"> PAGEREF _Toc496259220 \h </w:instrText>
            </w:r>
            <w:r>
              <w:rPr>
                <w:noProof/>
                <w:webHidden/>
              </w:rPr>
            </w:r>
            <w:r>
              <w:rPr>
                <w:noProof/>
                <w:webHidden/>
              </w:rPr>
              <w:fldChar w:fldCharType="separate"/>
            </w:r>
            <w:r w:rsidR="00F5373E">
              <w:rPr>
                <w:noProof/>
                <w:webHidden/>
              </w:rPr>
              <w:t>6</w:t>
            </w:r>
            <w:r>
              <w:rPr>
                <w:noProof/>
                <w:webHidden/>
              </w:rPr>
              <w:fldChar w:fldCharType="end"/>
            </w:r>
          </w:hyperlink>
        </w:p>
        <w:p w14:paraId="164FC7EA" w14:textId="6E87FB60" w:rsidR="00837CAF" w:rsidRDefault="00837CAF">
          <w:pPr>
            <w:pStyle w:val="TOC2"/>
            <w:rPr>
              <w:noProof/>
              <w:sz w:val="22"/>
            </w:rPr>
          </w:pPr>
          <w:hyperlink w:anchor="_Toc496259221" w:history="1">
            <w:r w:rsidRPr="00A505C4">
              <w:rPr>
                <w:rStyle w:val="Hyperlink"/>
                <w:rFonts w:eastAsia="Times New Roman"/>
                <w:noProof/>
              </w:rPr>
              <w:t>3.1</w:t>
            </w:r>
            <w:r>
              <w:rPr>
                <w:noProof/>
                <w:sz w:val="22"/>
              </w:rPr>
              <w:tab/>
            </w:r>
            <w:r w:rsidRPr="00A505C4">
              <w:rPr>
                <w:rStyle w:val="Hyperlink"/>
                <w:rFonts w:eastAsia="Times New Roman"/>
                <w:noProof/>
              </w:rPr>
              <w:t>Purpose</w:t>
            </w:r>
            <w:r>
              <w:rPr>
                <w:noProof/>
                <w:webHidden/>
              </w:rPr>
              <w:tab/>
            </w:r>
            <w:r>
              <w:rPr>
                <w:noProof/>
                <w:webHidden/>
              </w:rPr>
              <w:fldChar w:fldCharType="begin"/>
            </w:r>
            <w:r>
              <w:rPr>
                <w:noProof/>
                <w:webHidden/>
              </w:rPr>
              <w:instrText xml:space="preserve"> PAGEREF _Toc496259221 \h </w:instrText>
            </w:r>
            <w:r>
              <w:rPr>
                <w:noProof/>
                <w:webHidden/>
              </w:rPr>
            </w:r>
            <w:r>
              <w:rPr>
                <w:noProof/>
                <w:webHidden/>
              </w:rPr>
              <w:fldChar w:fldCharType="separate"/>
            </w:r>
            <w:r w:rsidR="00F5373E">
              <w:rPr>
                <w:noProof/>
                <w:webHidden/>
              </w:rPr>
              <w:t>6</w:t>
            </w:r>
            <w:r>
              <w:rPr>
                <w:noProof/>
                <w:webHidden/>
              </w:rPr>
              <w:fldChar w:fldCharType="end"/>
            </w:r>
          </w:hyperlink>
        </w:p>
        <w:p w14:paraId="0DB51ACD" w14:textId="7768D3C4" w:rsidR="00837CAF" w:rsidRDefault="00837CAF">
          <w:pPr>
            <w:pStyle w:val="TOC2"/>
            <w:rPr>
              <w:noProof/>
              <w:sz w:val="22"/>
            </w:rPr>
          </w:pPr>
          <w:hyperlink w:anchor="_Toc496259222" w:history="1">
            <w:r w:rsidRPr="00A505C4">
              <w:rPr>
                <w:rStyle w:val="Hyperlink"/>
                <w:rFonts w:eastAsia="Times New Roman"/>
                <w:noProof/>
              </w:rPr>
              <w:t>3.2</w:t>
            </w:r>
            <w:r>
              <w:rPr>
                <w:noProof/>
                <w:sz w:val="22"/>
              </w:rPr>
              <w:tab/>
            </w:r>
            <w:r w:rsidRPr="00A505C4">
              <w:rPr>
                <w:rStyle w:val="Hyperlink"/>
                <w:rFonts w:eastAsia="Times New Roman"/>
                <w:noProof/>
              </w:rPr>
              <w:t>Content</w:t>
            </w:r>
            <w:r>
              <w:rPr>
                <w:noProof/>
                <w:webHidden/>
              </w:rPr>
              <w:tab/>
            </w:r>
            <w:r>
              <w:rPr>
                <w:noProof/>
                <w:webHidden/>
              </w:rPr>
              <w:fldChar w:fldCharType="begin"/>
            </w:r>
            <w:r>
              <w:rPr>
                <w:noProof/>
                <w:webHidden/>
              </w:rPr>
              <w:instrText xml:space="preserve"> PAGEREF _Toc496259222 \h </w:instrText>
            </w:r>
            <w:r>
              <w:rPr>
                <w:noProof/>
                <w:webHidden/>
              </w:rPr>
            </w:r>
            <w:r>
              <w:rPr>
                <w:noProof/>
                <w:webHidden/>
              </w:rPr>
              <w:fldChar w:fldCharType="separate"/>
            </w:r>
            <w:r w:rsidR="00F5373E">
              <w:rPr>
                <w:noProof/>
                <w:webHidden/>
              </w:rPr>
              <w:t>6</w:t>
            </w:r>
            <w:r>
              <w:rPr>
                <w:noProof/>
                <w:webHidden/>
              </w:rPr>
              <w:fldChar w:fldCharType="end"/>
            </w:r>
          </w:hyperlink>
        </w:p>
        <w:p w14:paraId="77D1E630" w14:textId="56958B2E" w:rsidR="00837CAF" w:rsidRDefault="00837CAF">
          <w:pPr>
            <w:pStyle w:val="TOC2"/>
            <w:rPr>
              <w:noProof/>
              <w:sz w:val="22"/>
            </w:rPr>
          </w:pPr>
          <w:hyperlink w:anchor="_Toc496259223" w:history="1">
            <w:r w:rsidRPr="00A505C4">
              <w:rPr>
                <w:rStyle w:val="Hyperlink"/>
                <w:rFonts w:eastAsia="Times New Roman"/>
                <w:noProof/>
              </w:rPr>
              <w:t>3.3</w:t>
            </w:r>
            <w:r>
              <w:rPr>
                <w:noProof/>
                <w:sz w:val="22"/>
              </w:rPr>
              <w:tab/>
            </w:r>
            <w:r w:rsidRPr="00A505C4">
              <w:rPr>
                <w:rStyle w:val="Hyperlink"/>
                <w:rFonts w:eastAsia="Times New Roman"/>
                <w:noProof/>
              </w:rPr>
              <w:t>Policies</w:t>
            </w:r>
            <w:r>
              <w:rPr>
                <w:noProof/>
                <w:webHidden/>
              </w:rPr>
              <w:tab/>
            </w:r>
            <w:r>
              <w:rPr>
                <w:noProof/>
                <w:webHidden/>
              </w:rPr>
              <w:fldChar w:fldCharType="begin"/>
            </w:r>
            <w:r>
              <w:rPr>
                <w:noProof/>
                <w:webHidden/>
              </w:rPr>
              <w:instrText xml:space="preserve"> PAGEREF _Toc496259223 \h </w:instrText>
            </w:r>
            <w:r>
              <w:rPr>
                <w:noProof/>
                <w:webHidden/>
              </w:rPr>
            </w:r>
            <w:r>
              <w:rPr>
                <w:noProof/>
                <w:webHidden/>
              </w:rPr>
              <w:fldChar w:fldCharType="separate"/>
            </w:r>
            <w:r w:rsidR="00F5373E">
              <w:rPr>
                <w:noProof/>
                <w:webHidden/>
              </w:rPr>
              <w:t>7</w:t>
            </w:r>
            <w:r>
              <w:rPr>
                <w:noProof/>
                <w:webHidden/>
              </w:rPr>
              <w:fldChar w:fldCharType="end"/>
            </w:r>
          </w:hyperlink>
        </w:p>
        <w:p w14:paraId="4A78B6B9" w14:textId="7ADB15BD" w:rsidR="00837CAF" w:rsidRDefault="00837CAF">
          <w:pPr>
            <w:pStyle w:val="TOC2"/>
            <w:rPr>
              <w:noProof/>
              <w:sz w:val="22"/>
            </w:rPr>
          </w:pPr>
          <w:hyperlink w:anchor="_Toc496259224" w:history="1">
            <w:r w:rsidRPr="00A505C4">
              <w:rPr>
                <w:rStyle w:val="Hyperlink"/>
                <w:rFonts w:eastAsia="Times New Roman"/>
                <w:noProof/>
              </w:rPr>
              <w:t>3.4</w:t>
            </w:r>
            <w:r>
              <w:rPr>
                <w:noProof/>
                <w:sz w:val="22"/>
              </w:rPr>
              <w:tab/>
            </w:r>
            <w:r w:rsidRPr="00A505C4">
              <w:rPr>
                <w:rStyle w:val="Hyperlink"/>
                <w:rFonts w:eastAsia="Times New Roman"/>
                <w:noProof/>
              </w:rPr>
              <w:t>Health and safety goal</w:t>
            </w:r>
            <w:r>
              <w:rPr>
                <w:noProof/>
                <w:webHidden/>
              </w:rPr>
              <w:tab/>
            </w:r>
            <w:r>
              <w:rPr>
                <w:noProof/>
                <w:webHidden/>
              </w:rPr>
              <w:fldChar w:fldCharType="begin"/>
            </w:r>
            <w:r>
              <w:rPr>
                <w:noProof/>
                <w:webHidden/>
              </w:rPr>
              <w:instrText xml:space="preserve"> PAGEREF _Toc496259224 \h </w:instrText>
            </w:r>
            <w:r>
              <w:rPr>
                <w:noProof/>
                <w:webHidden/>
              </w:rPr>
            </w:r>
            <w:r>
              <w:rPr>
                <w:noProof/>
                <w:webHidden/>
              </w:rPr>
              <w:fldChar w:fldCharType="separate"/>
            </w:r>
            <w:r w:rsidR="00F5373E">
              <w:rPr>
                <w:noProof/>
                <w:webHidden/>
              </w:rPr>
              <w:t>7</w:t>
            </w:r>
            <w:r>
              <w:rPr>
                <w:noProof/>
                <w:webHidden/>
              </w:rPr>
              <w:fldChar w:fldCharType="end"/>
            </w:r>
          </w:hyperlink>
        </w:p>
        <w:p w14:paraId="1406B7A5" w14:textId="7C99032B" w:rsidR="00837CAF" w:rsidRDefault="00837CAF">
          <w:pPr>
            <w:pStyle w:val="TOC2"/>
            <w:rPr>
              <w:noProof/>
              <w:sz w:val="22"/>
            </w:rPr>
          </w:pPr>
          <w:hyperlink w:anchor="_Toc496259225" w:history="1">
            <w:r w:rsidRPr="00A505C4">
              <w:rPr>
                <w:rStyle w:val="Hyperlink"/>
                <w:rFonts w:eastAsia="Times New Roman"/>
                <w:noProof/>
              </w:rPr>
              <w:t>3.5</w:t>
            </w:r>
            <w:r>
              <w:rPr>
                <w:noProof/>
                <w:sz w:val="22"/>
              </w:rPr>
              <w:tab/>
            </w:r>
            <w:r w:rsidRPr="00A505C4">
              <w:rPr>
                <w:rStyle w:val="Hyperlink"/>
                <w:rFonts w:eastAsia="Times New Roman"/>
                <w:noProof/>
              </w:rPr>
              <w:t>Safety objectives</w:t>
            </w:r>
            <w:r>
              <w:rPr>
                <w:noProof/>
                <w:webHidden/>
              </w:rPr>
              <w:tab/>
            </w:r>
            <w:r>
              <w:rPr>
                <w:noProof/>
                <w:webHidden/>
              </w:rPr>
              <w:fldChar w:fldCharType="begin"/>
            </w:r>
            <w:r>
              <w:rPr>
                <w:noProof/>
                <w:webHidden/>
              </w:rPr>
              <w:instrText xml:space="preserve"> PAGEREF _Toc496259225 \h </w:instrText>
            </w:r>
            <w:r>
              <w:rPr>
                <w:noProof/>
                <w:webHidden/>
              </w:rPr>
            </w:r>
            <w:r>
              <w:rPr>
                <w:noProof/>
                <w:webHidden/>
              </w:rPr>
              <w:fldChar w:fldCharType="separate"/>
            </w:r>
            <w:r w:rsidR="00F5373E">
              <w:rPr>
                <w:noProof/>
                <w:webHidden/>
              </w:rPr>
              <w:t>7</w:t>
            </w:r>
            <w:r>
              <w:rPr>
                <w:noProof/>
                <w:webHidden/>
              </w:rPr>
              <w:fldChar w:fldCharType="end"/>
            </w:r>
          </w:hyperlink>
        </w:p>
        <w:p w14:paraId="60BFDFA6" w14:textId="59CA9617" w:rsidR="00837CAF" w:rsidRDefault="00837CAF">
          <w:pPr>
            <w:pStyle w:val="TOC2"/>
            <w:rPr>
              <w:noProof/>
              <w:sz w:val="22"/>
            </w:rPr>
          </w:pPr>
          <w:hyperlink w:anchor="_Toc496259226" w:history="1">
            <w:r w:rsidRPr="00A505C4">
              <w:rPr>
                <w:rStyle w:val="Hyperlink"/>
                <w:rFonts w:eastAsia="Times New Roman"/>
                <w:noProof/>
              </w:rPr>
              <w:t>3.6</w:t>
            </w:r>
            <w:r>
              <w:rPr>
                <w:noProof/>
                <w:sz w:val="22"/>
              </w:rPr>
              <w:tab/>
            </w:r>
            <w:r w:rsidRPr="00A505C4">
              <w:rPr>
                <w:rStyle w:val="Hyperlink"/>
                <w:rFonts w:eastAsia="Times New Roman"/>
                <w:noProof/>
              </w:rPr>
              <w:t>Responsibilities</w:t>
            </w:r>
            <w:r>
              <w:rPr>
                <w:noProof/>
                <w:webHidden/>
              </w:rPr>
              <w:tab/>
            </w:r>
            <w:r>
              <w:rPr>
                <w:noProof/>
                <w:webHidden/>
              </w:rPr>
              <w:fldChar w:fldCharType="begin"/>
            </w:r>
            <w:r>
              <w:rPr>
                <w:noProof/>
                <w:webHidden/>
              </w:rPr>
              <w:instrText xml:space="preserve"> PAGEREF _Toc496259226 \h </w:instrText>
            </w:r>
            <w:r>
              <w:rPr>
                <w:noProof/>
                <w:webHidden/>
              </w:rPr>
            </w:r>
            <w:r>
              <w:rPr>
                <w:noProof/>
                <w:webHidden/>
              </w:rPr>
              <w:fldChar w:fldCharType="separate"/>
            </w:r>
            <w:r w:rsidR="00F5373E">
              <w:rPr>
                <w:noProof/>
                <w:webHidden/>
              </w:rPr>
              <w:t>7</w:t>
            </w:r>
            <w:r>
              <w:rPr>
                <w:noProof/>
                <w:webHidden/>
              </w:rPr>
              <w:fldChar w:fldCharType="end"/>
            </w:r>
          </w:hyperlink>
        </w:p>
        <w:p w14:paraId="3BF3D1AD" w14:textId="55CDD511" w:rsidR="00837CAF" w:rsidRDefault="00837CAF">
          <w:pPr>
            <w:pStyle w:val="TOC1"/>
            <w:tabs>
              <w:tab w:val="left" w:pos="1100"/>
            </w:tabs>
            <w:rPr>
              <w:b w:val="0"/>
              <w:noProof/>
              <w:sz w:val="22"/>
            </w:rPr>
          </w:pPr>
          <w:hyperlink w:anchor="_Toc496259227" w:history="1">
            <w:r w:rsidRPr="00A505C4">
              <w:rPr>
                <w:rStyle w:val="Hyperlink"/>
                <w:rFonts w:eastAsia="Times"/>
                <w:noProof/>
                <w:lang w:eastAsia="en-GB"/>
                <w14:scene3d>
                  <w14:camera w14:prst="orthographicFront"/>
                  <w14:lightRig w14:rig="threePt" w14:dir="t">
                    <w14:rot w14:lat="0" w14:lon="0" w14:rev="0"/>
                  </w14:lightRig>
                </w14:scene3d>
              </w:rPr>
              <w:t>Section 4</w:t>
            </w:r>
            <w:r>
              <w:rPr>
                <w:b w:val="0"/>
                <w:noProof/>
                <w:sz w:val="22"/>
              </w:rPr>
              <w:tab/>
            </w:r>
            <w:r w:rsidRPr="00A505C4">
              <w:rPr>
                <w:rStyle w:val="Hyperlink"/>
                <w:rFonts w:eastAsia="Times"/>
                <w:noProof/>
                <w:lang w:eastAsia="en-GB"/>
              </w:rPr>
              <w:t>Planning for Safety</w:t>
            </w:r>
            <w:r>
              <w:rPr>
                <w:noProof/>
                <w:webHidden/>
              </w:rPr>
              <w:tab/>
            </w:r>
            <w:r>
              <w:rPr>
                <w:noProof/>
                <w:webHidden/>
              </w:rPr>
              <w:fldChar w:fldCharType="begin"/>
            </w:r>
            <w:r>
              <w:rPr>
                <w:noProof/>
                <w:webHidden/>
              </w:rPr>
              <w:instrText xml:space="preserve"> PAGEREF _Toc496259227 \h </w:instrText>
            </w:r>
            <w:r>
              <w:rPr>
                <w:noProof/>
                <w:webHidden/>
              </w:rPr>
            </w:r>
            <w:r>
              <w:rPr>
                <w:noProof/>
                <w:webHidden/>
              </w:rPr>
              <w:fldChar w:fldCharType="separate"/>
            </w:r>
            <w:r w:rsidR="00F5373E">
              <w:rPr>
                <w:noProof/>
                <w:webHidden/>
              </w:rPr>
              <w:t>8</w:t>
            </w:r>
            <w:r>
              <w:rPr>
                <w:noProof/>
                <w:webHidden/>
              </w:rPr>
              <w:fldChar w:fldCharType="end"/>
            </w:r>
          </w:hyperlink>
        </w:p>
        <w:p w14:paraId="13BFA2AE" w14:textId="7C866981" w:rsidR="00837CAF" w:rsidRDefault="00837CAF">
          <w:pPr>
            <w:pStyle w:val="TOC2"/>
            <w:rPr>
              <w:noProof/>
              <w:sz w:val="22"/>
            </w:rPr>
          </w:pPr>
          <w:hyperlink w:anchor="_Toc496259228" w:history="1">
            <w:r w:rsidRPr="00A505C4">
              <w:rPr>
                <w:rStyle w:val="Hyperlink"/>
                <w:noProof/>
              </w:rPr>
              <w:t>4.1</w:t>
            </w:r>
            <w:r>
              <w:rPr>
                <w:noProof/>
                <w:sz w:val="22"/>
              </w:rPr>
              <w:tab/>
            </w:r>
            <w:r w:rsidRPr="00A505C4">
              <w:rPr>
                <w:rStyle w:val="Hyperlink"/>
                <w:noProof/>
              </w:rPr>
              <w:t>Safety is paramount</w:t>
            </w:r>
            <w:r>
              <w:rPr>
                <w:noProof/>
                <w:webHidden/>
              </w:rPr>
              <w:tab/>
            </w:r>
            <w:r>
              <w:rPr>
                <w:noProof/>
                <w:webHidden/>
              </w:rPr>
              <w:fldChar w:fldCharType="begin"/>
            </w:r>
            <w:r>
              <w:rPr>
                <w:noProof/>
                <w:webHidden/>
              </w:rPr>
              <w:instrText xml:space="preserve"> PAGEREF _Toc496259228 \h </w:instrText>
            </w:r>
            <w:r>
              <w:rPr>
                <w:noProof/>
                <w:webHidden/>
              </w:rPr>
            </w:r>
            <w:r>
              <w:rPr>
                <w:noProof/>
                <w:webHidden/>
              </w:rPr>
              <w:fldChar w:fldCharType="separate"/>
            </w:r>
            <w:r w:rsidR="00F5373E">
              <w:rPr>
                <w:noProof/>
                <w:webHidden/>
              </w:rPr>
              <w:t>8</w:t>
            </w:r>
            <w:r>
              <w:rPr>
                <w:noProof/>
                <w:webHidden/>
              </w:rPr>
              <w:fldChar w:fldCharType="end"/>
            </w:r>
          </w:hyperlink>
        </w:p>
        <w:p w14:paraId="39D0B5F8" w14:textId="1A0F54C9" w:rsidR="00837CAF" w:rsidRDefault="00837CAF">
          <w:pPr>
            <w:pStyle w:val="TOC2"/>
            <w:rPr>
              <w:noProof/>
              <w:sz w:val="22"/>
            </w:rPr>
          </w:pPr>
          <w:hyperlink w:anchor="_Toc496259229" w:history="1">
            <w:r w:rsidRPr="00A505C4">
              <w:rPr>
                <w:rStyle w:val="Hyperlink"/>
                <w:rFonts w:eastAsia="Times New Roman"/>
                <w:noProof/>
              </w:rPr>
              <w:t>4.2</w:t>
            </w:r>
            <w:r>
              <w:rPr>
                <w:noProof/>
                <w:sz w:val="22"/>
              </w:rPr>
              <w:tab/>
            </w:r>
            <w:r w:rsidRPr="00A505C4">
              <w:rPr>
                <w:rStyle w:val="Hyperlink"/>
                <w:rFonts w:eastAsia="Times New Roman"/>
                <w:noProof/>
              </w:rPr>
              <w:t>Overlapping duties</w:t>
            </w:r>
            <w:r>
              <w:rPr>
                <w:noProof/>
                <w:webHidden/>
              </w:rPr>
              <w:tab/>
            </w:r>
            <w:r>
              <w:rPr>
                <w:noProof/>
                <w:webHidden/>
              </w:rPr>
              <w:fldChar w:fldCharType="begin"/>
            </w:r>
            <w:r>
              <w:rPr>
                <w:noProof/>
                <w:webHidden/>
              </w:rPr>
              <w:instrText xml:space="preserve"> PAGEREF _Toc496259229 \h </w:instrText>
            </w:r>
            <w:r>
              <w:rPr>
                <w:noProof/>
                <w:webHidden/>
              </w:rPr>
            </w:r>
            <w:r>
              <w:rPr>
                <w:noProof/>
                <w:webHidden/>
              </w:rPr>
              <w:fldChar w:fldCharType="separate"/>
            </w:r>
            <w:r w:rsidR="00F5373E">
              <w:rPr>
                <w:noProof/>
                <w:webHidden/>
              </w:rPr>
              <w:t>8</w:t>
            </w:r>
            <w:r>
              <w:rPr>
                <w:noProof/>
                <w:webHidden/>
              </w:rPr>
              <w:fldChar w:fldCharType="end"/>
            </w:r>
          </w:hyperlink>
        </w:p>
        <w:p w14:paraId="16E1ACE2" w14:textId="49C72236" w:rsidR="00837CAF" w:rsidRDefault="00837CAF">
          <w:pPr>
            <w:pStyle w:val="TOC2"/>
            <w:rPr>
              <w:noProof/>
              <w:sz w:val="22"/>
            </w:rPr>
          </w:pPr>
          <w:hyperlink w:anchor="_Toc496259230" w:history="1">
            <w:r w:rsidRPr="00A505C4">
              <w:rPr>
                <w:rStyle w:val="Hyperlink"/>
                <w:rFonts w:eastAsia="Times New Roman"/>
                <w:noProof/>
              </w:rPr>
              <w:t>4.3</w:t>
            </w:r>
            <w:r>
              <w:rPr>
                <w:noProof/>
                <w:sz w:val="22"/>
              </w:rPr>
              <w:tab/>
            </w:r>
            <w:r w:rsidRPr="00A505C4">
              <w:rPr>
                <w:rStyle w:val="Hyperlink"/>
                <w:rFonts w:eastAsia="Times New Roman"/>
                <w:noProof/>
              </w:rPr>
              <w:t>Annual safety calendar</w:t>
            </w:r>
            <w:r>
              <w:rPr>
                <w:noProof/>
                <w:webHidden/>
              </w:rPr>
              <w:tab/>
            </w:r>
            <w:r>
              <w:rPr>
                <w:noProof/>
                <w:webHidden/>
              </w:rPr>
              <w:fldChar w:fldCharType="begin"/>
            </w:r>
            <w:r>
              <w:rPr>
                <w:noProof/>
                <w:webHidden/>
              </w:rPr>
              <w:instrText xml:space="preserve"> PAGEREF _Toc496259230 \h </w:instrText>
            </w:r>
            <w:r>
              <w:rPr>
                <w:noProof/>
                <w:webHidden/>
              </w:rPr>
            </w:r>
            <w:r>
              <w:rPr>
                <w:noProof/>
                <w:webHidden/>
              </w:rPr>
              <w:fldChar w:fldCharType="separate"/>
            </w:r>
            <w:r w:rsidR="00F5373E">
              <w:rPr>
                <w:noProof/>
                <w:webHidden/>
              </w:rPr>
              <w:t>8</w:t>
            </w:r>
            <w:r>
              <w:rPr>
                <w:noProof/>
                <w:webHidden/>
              </w:rPr>
              <w:fldChar w:fldCharType="end"/>
            </w:r>
          </w:hyperlink>
        </w:p>
        <w:p w14:paraId="6AB22002" w14:textId="5D3B75F1" w:rsidR="00837CAF" w:rsidRDefault="00837CAF">
          <w:pPr>
            <w:pStyle w:val="TOC2"/>
            <w:rPr>
              <w:noProof/>
              <w:sz w:val="22"/>
            </w:rPr>
          </w:pPr>
          <w:hyperlink w:anchor="_Toc496259231" w:history="1">
            <w:r w:rsidRPr="00A505C4">
              <w:rPr>
                <w:rStyle w:val="Hyperlink"/>
                <w:rFonts w:eastAsia="Times New Roman"/>
                <w:noProof/>
              </w:rPr>
              <w:t>4.4</w:t>
            </w:r>
            <w:r>
              <w:rPr>
                <w:noProof/>
                <w:sz w:val="22"/>
              </w:rPr>
              <w:tab/>
            </w:r>
            <w:r w:rsidRPr="00A505C4">
              <w:rPr>
                <w:rStyle w:val="Hyperlink"/>
                <w:rFonts w:eastAsia="Times New Roman"/>
                <w:noProof/>
              </w:rPr>
              <w:t>Maintenance and review of SMS</w:t>
            </w:r>
            <w:r>
              <w:rPr>
                <w:noProof/>
                <w:webHidden/>
              </w:rPr>
              <w:tab/>
            </w:r>
            <w:r>
              <w:rPr>
                <w:noProof/>
                <w:webHidden/>
              </w:rPr>
              <w:fldChar w:fldCharType="begin"/>
            </w:r>
            <w:r>
              <w:rPr>
                <w:noProof/>
                <w:webHidden/>
              </w:rPr>
              <w:instrText xml:space="preserve"> PAGEREF _Toc496259231 \h </w:instrText>
            </w:r>
            <w:r>
              <w:rPr>
                <w:noProof/>
                <w:webHidden/>
              </w:rPr>
            </w:r>
            <w:r>
              <w:rPr>
                <w:noProof/>
                <w:webHidden/>
              </w:rPr>
              <w:fldChar w:fldCharType="separate"/>
            </w:r>
            <w:r w:rsidR="00F5373E">
              <w:rPr>
                <w:noProof/>
                <w:webHidden/>
              </w:rPr>
              <w:t>8</w:t>
            </w:r>
            <w:r>
              <w:rPr>
                <w:noProof/>
                <w:webHidden/>
              </w:rPr>
              <w:fldChar w:fldCharType="end"/>
            </w:r>
          </w:hyperlink>
        </w:p>
        <w:p w14:paraId="4E82D89F" w14:textId="265FD1D4" w:rsidR="00837CAF" w:rsidRDefault="00837CAF">
          <w:pPr>
            <w:pStyle w:val="TOC2"/>
            <w:rPr>
              <w:noProof/>
              <w:sz w:val="22"/>
            </w:rPr>
          </w:pPr>
          <w:hyperlink w:anchor="_Toc496259232" w:history="1">
            <w:r w:rsidRPr="00A505C4">
              <w:rPr>
                <w:rStyle w:val="Hyperlink"/>
                <w:rFonts w:eastAsia="Times New Roman"/>
                <w:noProof/>
              </w:rPr>
              <w:t>4.5</w:t>
            </w:r>
            <w:r>
              <w:rPr>
                <w:noProof/>
                <w:sz w:val="22"/>
              </w:rPr>
              <w:tab/>
            </w:r>
            <w:r w:rsidRPr="00A505C4">
              <w:rPr>
                <w:rStyle w:val="Hyperlink"/>
                <w:rFonts w:eastAsia="Times New Roman"/>
                <w:noProof/>
              </w:rPr>
              <w:t>External audit</w:t>
            </w:r>
            <w:r>
              <w:rPr>
                <w:noProof/>
                <w:webHidden/>
              </w:rPr>
              <w:tab/>
            </w:r>
            <w:r>
              <w:rPr>
                <w:noProof/>
                <w:webHidden/>
              </w:rPr>
              <w:fldChar w:fldCharType="begin"/>
            </w:r>
            <w:r>
              <w:rPr>
                <w:noProof/>
                <w:webHidden/>
              </w:rPr>
              <w:instrText xml:space="preserve"> PAGEREF _Toc496259232 \h </w:instrText>
            </w:r>
            <w:r>
              <w:rPr>
                <w:noProof/>
                <w:webHidden/>
              </w:rPr>
            </w:r>
            <w:r>
              <w:rPr>
                <w:noProof/>
                <w:webHidden/>
              </w:rPr>
              <w:fldChar w:fldCharType="separate"/>
            </w:r>
            <w:r w:rsidR="00F5373E">
              <w:rPr>
                <w:noProof/>
                <w:webHidden/>
              </w:rPr>
              <w:t>9</w:t>
            </w:r>
            <w:r>
              <w:rPr>
                <w:noProof/>
                <w:webHidden/>
              </w:rPr>
              <w:fldChar w:fldCharType="end"/>
            </w:r>
          </w:hyperlink>
        </w:p>
        <w:p w14:paraId="0CBD3B2F" w14:textId="62F2952F" w:rsidR="00837CAF" w:rsidRDefault="00837CAF">
          <w:pPr>
            <w:pStyle w:val="TOC1"/>
            <w:tabs>
              <w:tab w:val="left" w:pos="1100"/>
            </w:tabs>
            <w:rPr>
              <w:b w:val="0"/>
              <w:noProof/>
              <w:sz w:val="22"/>
            </w:rPr>
          </w:pPr>
          <w:hyperlink w:anchor="_Toc496259233" w:history="1">
            <w:r w:rsidRPr="00A505C4">
              <w:rPr>
                <w:rStyle w:val="Hyperlink"/>
                <w:rFonts w:eastAsia="Times New Roman"/>
                <w:noProof/>
                <w14:scene3d>
                  <w14:camera w14:prst="orthographicFront"/>
                  <w14:lightRig w14:rig="threePt" w14:dir="t">
                    <w14:rot w14:lat="0" w14:lon="0" w14:rev="0"/>
                  </w14:lightRig>
                </w14:scene3d>
              </w:rPr>
              <w:t>Section 5</w:t>
            </w:r>
            <w:r>
              <w:rPr>
                <w:b w:val="0"/>
                <w:noProof/>
                <w:sz w:val="22"/>
              </w:rPr>
              <w:tab/>
            </w:r>
            <w:r w:rsidRPr="00A505C4">
              <w:rPr>
                <w:rStyle w:val="Hyperlink"/>
                <w:rFonts w:eastAsia="Times New Roman"/>
                <w:noProof/>
              </w:rPr>
              <w:t>Hazard and Risk Management</w:t>
            </w:r>
            <w:r>
              <w:rPr>
                <w:noProof/>
                <w:webHidden/>
              </w:rPr>
              <w:tab/>
            </w:r>
            <w:r>
              <w:rPr>
                <w:noProof/>
                <w:webHidden/>
              </w:rPr>
              <w:fldChar w:fldCharType="begin"/>
            </w:r>
            <w:r>
              <w:rPr>
                <w:noProof/>
                <w:webHidden/>
              </w:rPr>
              <w:instrText xml:space="preserve"> PAGEREF _Toc496259233 \h </w:instrText>
            </w:r>
            <w:r>
              <w:rPr>
                <w:noProof/>
                <w:webHidden/>
              </w:rPr>
            </w:r>
            <w:r>
              <w:rPr>
                <w:noProof/>
                <w:webHidden/>
              </w:rPr>
              <w:fldChar w:fldCharType="separate"/>
            </w:r>
            <w:r w:rsidR="00F5373E">
              <w:rPr>
                <w:noProof/>
                <w:webHidden/>
              </w:rPr>
              <w:t>10</w:t>
            </w:r>
            <w:r>
              <w:rPr>
                <w:noProof/>
                <w:webHidden/>
              </w:rPr>
              <w:fldChar w:fldCharType="end"/>
            </w:r>
          </w:hyperlink>
        </w:p>
        <w:p w14:paraId="5294315F" w14:textId="5A859EFC" w:rsidR="00837CAF" w:rsidRDefault="00837CAF">
          <w:pPr>
            <w:pStyle w:val="TOC2"/>
            <w:rPr>
              <w:noProof/>
              <w:sz w:val="22"/>
            </w:rPr>
          </w:pPr>
          <w:hyperlink w:anchor="_Toc496259234" w:history="1">
            <w:r w:rsidRPr="00A505C4">
              <w:rPr>
                <w:rStyle w:val="Hyperlink"/>
                <w:rFonts w:eastAsia="Times New Roman"/>
                <w:noProof/>
              </w:rPr>
              <w:t>5.1</w:t>
            </w:r>
            <w:r>
              <w:rPr>
                <w:noProof/>
                <w:sz w:val="22"/>
              </w:rPr>
              <w:tab/>
            </w:r>
            <w:r w:rsidRPr="00A505C4">
              <w:rPr>
                <w:rStyle w:val="Hyperlink"/>
                <w:rFonts w:eastAsia="Times New Roman"/>
                <w:noProof/>
              </w:rPr>
              <w:t>Introduction</w:t>
            </w:r>
            <w:r>
              <w:rPr>
                <w:noProof/>
                <w:webHidden/>
              </w:rPr>
              <w:tab/>
            </w:r>
            <w:r>
              <w:rPr>
                <w:noProof/>
                <w:webHidden/>
              </w:rPr>
              <w:fldChar w:fldCharType="begin"/>
            </w:r>
            <w:r>
              <w:rPr>
                <w:noProof/>
                <w:webHidden/>
              </w:rPr>
              <w:instrText xml:space="preserve"> PAGEREF _Toc496259234 \h </w:instrText>
            </w:r>
            <w:r>
              <w:rPr>
                <w:noProof/>
                <w:webHidden/>
              </w:rPr>
            </w:r>
            <w:r>
              <w:rPr>
                <w:noProof/>
                <w:webHidden/>
              </w:rPr>
              <w:fldChar w:fldCharType="separate"/>
            </w:r>
            <w:r w:rsidR="00F5373E">
              <w:rPr>
                <w:noProof/>
                <w:webHidden/>
              </w:rPr>
              <w:t>10</w:t>
            </w:r>
            <w:r>
              <w:rPr>
                <w:noProof/>
                <w:webHidden/>
              </w:rPr>
              <w:fldChar w:fldCharType="end"/>
            </w:r>
          </w:hyperlink>
        </w:p>
        <w:p w14:paraId="1A36E54D" w14:textId="1EF6499E" w:rsidR="00837CAF" w:rsidRDefault="00837CAF">
          <w:pPr>
            <w:pStyle w:val="TOC2"/>
            <w:rPr>
              <w:noProof/>
              <w:sz w:val="22"/>
            </w:rPr>
          </w:pPr>
          <w:hyperlink w:anchor="_Toc496259235" w:history="1">
            <w:r w:rsidRPr="00A505C4">
              <w:rPr>
                <w:rStyle w:val="Hyperlink"/>
                <w:rFonts w:eastAsia="Times New Roman"/>
                <w:noProof/>
              </w:rPr>
              <w:t>5.2</w:t>
            </w:r>
            <w:r>
              <w:rPr>
                <w:noProof/>
                <w:sz w:val="22"/>
              </w:rPr>
              <w:tab/>
            </w:r>
            <w:r w:rsidRPr="00A505C4">
              <w:rPr>
                <w:rStyle w:val="Hyperlink"/>
                <w:rFonts w:eastAsia="Times New Roman"/>
                <w:noProof/>
              </w:rPr>
              <w:t>Policies</w:t>
            </w:r>
            <w:r>
              <w:rPr>
                <w:noProof/>
                <w:webHidden/>
              </w:rPr>
              <w:tab/>
            </w:r>
            <w:r>
              <w:rPr>
                <w:noProof/>
                <w:webHidden/>
              </w:rPr>
              <w:fldChar w:fldCharType="begin"/>
            </w:r>
            <w:r>
              <w:rPr>
                <w:noProof/>
                <w:webHidden/>
              </w:rPr>
              <w:instrText xml:space="preserve"> PAGEREF _Toc496259235 \h </w:instrText>
            </w:r>
            <w:r>
              <w:rPr>
                <w:noProof/>
                <w:webHidden/>
              </w:rPr>
            </w:r>
            <w:r>
              <w:rPr>
                <w:noProof/>
                <w:webHidden/>
              </w:rPr>
              <w:fldChar w:fldCharType="separate"/>
            </w:r>
            <w:r w:rsidR="00F5373E">
              <w:rPr>
                <w:noProof/>
                <w:webHidden/>
              </w:rPr>
              <w:t>10</w:t>
            </w:r>
            <w:r>
              <w:rPr>
                <w:noProof/>
                <w:webHidden/>
              </w:rPr>
              <w:fldChar w:fldCharType="end"/>
            </w:r>
          </w:hyperlink>
        </w:p>
        <w:p w14:paraId="47078201" w14:textId="779917AA" w:rsidR="00837CAF" w:rsidRDefault="00837CAF">
          <w:pPr>
            <w:pStyle w:val="TOC2"/>
            <w:rPr>
              <w:noProof/>
              <w:sz w:val="22"/>
            </w:rPr>
          </w:pPr>
          <w:hyperlink w:anchor="_Toc496259236" w:history="1">
            <w:r w:rsidRPr="00A505C4">
              <w:rPr>
                <w:rStyle w:val="Hyperlink"/>
                <w:rFonts w:eastAsia="Times New Roman"/>
                <w:noProof/>
              </w:rPr>
              <w:t>5.3</w:t>
            </w:r>
            <w:r>
              <w:rPr>
                <w:noProof/>
                <w:sz w:val="22"/>
              </w:rPr>
              <w:tab/>
            </w:r>
            <w:r w:rsidRPr="00A505C4">
              <w:rPr>
                <w:rStyle w:val="Hyperlink"/>
                <w:rFonts w:eastAsia="Times New Roman"/>
                <w:noProof/>
              </w:rPr>
              <w:t>Hazard and risk management process flowchart</w:t>
            </w:r>
            <w:r>
              <w:rPr>
                <w:noProof/>
                <w:webHidden/>
              </w:rPr>
              <w:tab/>
            </w:r>
            <w:r>
              <w:rPr>
                <w:noProof/>
                <w:webHidden/>
              </w:rPr>
              <w:fldChar w:fldCharType="begin"/>
            </w:r>
            <w:r>
              <w:rPr>
                <w:noProof/>
                <w:webHidden/>
              </w:rPr>
              <w:instrText xml:space="preserve"> PAGEREF _Toc496259236 \h </w:instrText>
            </w:r>
            <w:r>
              <w:rPr>
                <w:noProof/>
                <w:webHidden/>
              </w:rPr>
            </w:r>
            <w:r>
              <w:rPr>
                <w:noProof/>
                <w:webHidden/>
              </w:rPr>
              <w:fldChar w:fldCharType="separate"/>
            </w:r>
            <w:r w:rsidR="00F5373E">
              <w:rPr>
                <w:noProof/>
                <w:webHidden/>
              </w:rPr>
              <w:t>10</w:t>
            </w:r>
            <w:r>
              <w:rPr>
                <w:noProof/>
                <w:webHidden/>
              </w:rPr>
              <w:fldChar w:fldCharType="end"/>
            </w:r>
          </w:hyperlink>
        </w:p>
        <w:p w14:paraId="061341B3" w14:textId="4449F35F" w:rsidR="00837CAF" w:rsidRDefault="00837CAF">
          <w:pPr>
            <w:pStyle w:val="TOC2"/>
            <w:rPr>
              <w:noProof/>
              <w:sz w:val="22"/>
            </w:rPr>
          </w:pPr>
          <w:hyperlink w:anchor="_Toc496259237" w:history="1">
            <w:r w:rsidRPr="00A505C4">
              <w:rPr>
                <w:rStyle w:val="Hyperlink"/>
                <w:rFonts w:eastAsia="Times New Roman"/>
                <w:noProof/>
              </w:rPr>
              <w:t>5.4</w:t>
            </w:r>
            <w:r>
              <w:rPr>
                <w:noProof/>
                <w:sz w:val="22"/>
              </w:rPr>
              <w:tab/>
            </w:r>
            <w:r w:rsidRPr="00A505C4">
              <w:rPr>
                <w:rStyle w:val="Hyperlink"/>
                <w:rFonts w:eastAsia="Times New Roman"/>
                <w:noProof/>
              </w:rPr>
              <w:t>Assets, facilities, clothing, and equipment</w:t>
            </w:r>
            <w:r>
              <w:rPr>
                <w:noProof/>
                <w:webHidden/>
              </w:rPr>
              <w:tab/>
            </w:r>
            <w:r>
              <w:rPr>
                <w:noProof/>
                <w:webHidden/>
              </w:rPr>
              <w:fldChar w:fldCharType="begin"/>
            </w:r>
            <w:r>
              <w:rPr>
                <w:noProof/>
                <w:webHidden/>
              </w:rPr>
              <w:instrText xml:space="preserve"> PAGEREF _Toc496259237 \h </w:instrText>
            </w:r>
            <w:r>
              <w:rPr>
                <w:noProof/>
                <w:webHidden/>
              </w:rPr>
            </w:r>
            <w:r>
              <w:rPr>
                <w:noProof/>
                <w:webHidden/>
              </w:rPr>
              <w:fldChar w:fldCharType="separate"/>
            </w:r>
            <w:r w:rsidR="00F5373E">
              <w:rPr>
                <w:noProof/>
                <w:webHidden/>
              </w:rPr>
              <w:t>11</w:t>
            </w:r>
            <w:r>
              <w:rPr>
                <w:noProof/>
                <w:webHidden/>
              </w:rPr>
              <w:fldChar w:fldCharType="end"/>
            </w:r>
          </w:hyperlink>
        </w:p>
        <w:p w14:paraId="2BCC21A2" w14:textId="7EE25DE3" w:rsidR="00837CAF" w:rsidRDefault="00837CAF">
          <w:pPr>
            <w:pStyle w:val="TOC2"/>
            <w:rPr>
              <w:noProof/>
              <w:sz w:val="22"/>
            </w:rPr>
          </w:pPr>
          <w:hyperlink w:anchor="_Toc496259238" w:history="1">
            <w:r w:rsidRPr="00A505C4">
              <w:rPr>
                <w:rStyle w:val="Hyperlink"/>
                <w:rFonts w:eastAsia="Times New Roman"/>
                <w:noProof/>
              </w:rPr>
              <w:t>5.5</w:t>
            </w:r>
            <w:r>
              <w:rPr>
                <w:noProof/>
                <w:sz w:val="22"/>
              </w:rPr>
              <w:tab/>
            </w:r>
            <w:r w:rsidRPr="00A505C4">
              <w:rPr>
                <w:rStyle w:val="Hyperlink"/>
                <w:rFonts w:eastAsia="Times New Roman"/>
                <w:noProof/>
              </w:rPr>
              <w:t>Monitoring and review of hazard management</w:t>
            </w:r>
            <w:r>
              <w:rPr>
                <w:noProof/>
                <w:webHidden/>
              </w:rPr>
              <w:tab/>
            </w:r>
            <w:r>
              <w:rPr>
                <w:noProof/>
                <w:webHidden/>
              </w:rPr>
              <w:fldChar w:fldCharType="begin"/>
            </w:r>
            <w:r>
              <w:rPr>
                <w:noProof/>
                <w:webHidden/>
              </w:rPr>
              <w:instrText xml:space="preserve"> PAGEREF _Toc496259238 \h </w:instrText>
            </w:r>
            <w:r>
              <w:rPr>
                <w:noProof/>
                <w:webHidden/>
              </w:rPr>
            </w:r>
            <w:r>
              <w:rPr>
                <w:noProof/>
                <w:webHidden/>
              </w:rPr>
              <w:fldChar w:fldCharType="separate"/>
            </w:r>
            <w:r w:rsidR="00F5373E">
              <w:rPr>
                <w:noProof/>
                <w:webHidden/>
              </w:rPr>
              <w:t>11</w:t>
            </w:r>
            <w:r>
              <w:rPr>
                <w:noProof/>
                <w:webHidden/>
              </w:rPr>
              <w:fldChar w:fldCharType="end"/>
            </w:r>
          </w:hyperlink>
        </w:p>
        <w:p w14:paraId="513300C4" w14:textId="16371675" w:rsidR="00837CAF" w:rsidRDefault="00837CAF">
          <w:pPr>
            <w:pStyle w:val="TOC1"/>
            <w:tabs>
              <w:tab w:val="left" w:pos="1100"/>
            </w:tabs>
            <w:rPr>
              <w:b w:val="0"/>
              <w:noProof/>
              <w:sz w:val="22"/>
            </w:rPr>
          </w:pPr>
          <w:hyperlink w:anchor="_Toc496259239" w:history="1">
            <w:r w:rsidRPr="00A505C4">
              <w:rPr>
                <w:rStyle w:val="Hyperlink"/>
                <w:noProof/>
                <w14:scene3d>
                  <w14:camera w14:prst="orthographicFront"/>
                  <w14:lightRig w14:rig="threePt" w14:dir="t">
                    <w14:rot w14:lat="0" w14:lon="0" w14:rev="0"/>
                  </w14:lightRig>
                </w14:scene3d>
              </w:rPr>
              <w:t>Section 6</w:t>
            </w:r>
            <w:r>
              <w:rPr>
                <w:b w:val="0"/>
                <w:noProof/>
                <w:sz w:val="22"/>
              </w:rPr>
              <w:tab/>
            </w:r>
            <w:r w:rsidRPr="00A505C4">
              <w:rPr>
                <w:rStyle w:val="Hyperlink"/>
                <w:noProof/>
              </w:rPr>
              <w:t>Staff</w:t>
            </w:r>
            <w:r>
              <w:rPr>
                <w:noProof/>
                <w:webHidden/>
              </w:rPr>
              <w:tab/>
            </w:r>
            <w:r>
              <w:rPr>
                <w:noProof/>
                <w:webHidden/>
              </w:rPr>
              <w:fldChar w:fldCharType="begin"/>
            </w:r>
            <w:r>
              <w:rPr>
                <w:noProof/>
                <w:webHidden/>
              </w:rPr>
              <w:instrText xml:space="preserve"> PAGEREF _Toc496259239 \h </w:instrText>
            </w:r>
            <w:r>
              <w:rPr>
                <w:noProof/>
                <w:webHidden/>
              </w:rPr>
            </w:r>
            <w:r>
              <w:rPr>
                <w:noProof/>
                <w:webHidden/>
              </w:rPr>
              <w:fldChar w:fldCharType="separate"/>
            </w:r>
            <w:r w:rsidR="00F5373E">
              <w:rPr>
                <w:noProof/>
                <w:webHidden/>
              </w:rPr>
              <w:t>12</w:t>
            </w:r>
            <w:r>
              <w:rPr>
                <w:noProof/>
                <w:webHidden/>
              </w:rPr>
              <w:fldChar w:fldCharType="end"/>
            </w:r>
          </w:hyperlink>
        </w:p>
        <w:p w14:paraId="2CB152E5" w14:textId="77ECC9AC" w:rsidR="00837CAF" w:rsidRDefault="00837CAF">
          <w:pPr>
            <w:pStyle w:val="TOC2"/>
            <w:rPr>
              <w:noProof/>
              <w:sz w:val="22"/>
            </w:rPr>
          </w:pPr>
          <w:hyperlink w:anchor="_Toc496259240" w:history="1">
            <w:r w:rsidRPr="00A505C4">
              <w:rPr>
                <w:rStyle w:val="Hyperlink"/>
                <w:noProof/>
              </w:rPr>
              <w:t>6.1</w:t>
            </w:r>
            <w:r>
              <w:rPr>
                <w:noProof/>
                <w:sz w:val="22"/>
              </w:rPr>
              <w:tab/>
            </w:r>
            <w:r w:rsidRPr="00A505C4">
              <w:rPr>
                <w:rStyle w:val="Hyperlink"/>
                <w:noProof/>
              </w:rPr>
              <w:t>Introduction</w:t>
            </w:r>
            <w:r>
              <w:rPr>
                <w:noProof/>
                <w:webHidden/>
              </w:rPr>
              <w:tab/>
            </w:r>
            <w:r>
              <w:rPr>
                <w:noProof/>
                <w:webHidden/>
              </w:rPr>
              <w:fldChar w:fldCharType="begin"/>
            </w:r>
            <w:r>
              <w:rPr>
                <w:noProof/>
                <w:webHidden/>
              </w:rPr>
              <w:instrText xml:space="preserve"> PAGEREF _Toc496259240 \h </w:instrText>
            </w:r>
            <w:r>
              <w:rPr>
                <w:noProof/>
                <w:webHidden/>
              </w:rPr>
            </w:r>
            <w:r>
              <w:rPr>
                <w:noProof/>
                <w:webHidden/>
              </w:rPr>
              <w:fldChar w:fldCharType="separate"/>
            </w:r>
            <w:r w:rsidR="00F5373E">
              <w:rPr>
                <w:noProof/>
                <w:webHidden/>
              </w:rPr>
              <w:t>12</w:t>
            </w:r>
            <w:r>
              <w:rPr>
                <w:noProof/>
                <w:webHidden/>
              </w:rPr>
              <w:fldChar w:fldCharType="end"/>
            </w:r>
          </w:hyperlink>
        </w:p>
        <w:p w14:paraId="29C5E00D" w14:textId="28EA5C61" w:rsidR="00837CAF" w:rsidRDefault="00837CAF">
          <w:pPr>
            <w:pStyle w:val="TOC2"/>
            <w:rPr>
              <w:noProof/>
              <w:sz w:val="22"/>
            </w:rPr>
          </w:pPr>
          <w:hyperlink w:anchor="_Toc496259241" w:history="1">
            <w:r w:rsidRPr="00A505C4">
              <w:rPr>
                <w:rStyle w:val="Hyperlink"/>
                <w:noProof/>
              </w:rPr>
              <w:t>6.2</w:t>
            </w:r>
            <w:r>
              <w:rPr>
                <w:noProof/>
                <w:sz w:val="22"/>
              </w:rPr>
              <w:tab/>
            </w:r>
            <w:r w:rsidRPr="00A505C4">
              <w:rPr>
                <w:rStyle w:val="Hyperlink"/>
                <w:noProof/>
              </w:rPr>
              <w:t>Staff policies</w:t>
            </w:r>
            <w:r>
              <w:rPr>
                <w:noProof/>
                <w:webHidden/>
              </w:rPr>
              <w:tab/>
            </w:r>
            <w:r>
              <w:rPr>
                <w:noProof/>
                <w:webHidden/>
              </w:rPr>
              <w:fldChar w:fldCharType="begin"/>
            </w:r>
            <w:r>
              <w:rPr>
                <w:noProof/>
                <w:webHidden/>
              </w:rPr>
              <w:instrText xml:space="preserve"> PAGEREF _Toc496259241 \h </w:instrText>
            </w:r>
            <w:r>
              <w:rPr>
                <w:noProof/>
                <w:webHidden/>
              </w:rPr>
            </w:r>
            <w:r>
              <w:rPr>
                <w:noProof/>
                <w:webHidden/>
              </w:rPr>
              <w:fldChar w:fldCharType="separate"/>
            </w:r>
            <w:r w:rsidR="00F5373E">
              <w:rPr>
                <w:noProof/>
                <w:webHidden/>
              </w:rPr>
              <w:t>12</w:t>
            </w:r>
            <w:r>
              <w:rPr>
                <w:noProof/>
                <w:webHidden/>
              </w:rPr>
              <w:fldChar w:fldCharType="end"/>
            </w:r>
          </w:hyperlink>
        </w:p>
        <w:p w14:paraId="273129CB" w14:textId="4D473396" w:rsidR="00837CAF" w:rsidRDefault="00837CAF">
          <w:pPr>
            <w:pStyle w:val="TOC2"/>
            <w:rPr>
              <w:noProof/>
              <w:sz w:val="22"/>
            </w:rPr>
          </w:pPr>
          <w:hyperlink w:anchor="_Toc496259242" w:history="1">
            <w:r w:rsidRPr="00A505C4">
              <w:rPr>
                <w:rStyle w:val="Hyperlink"/>
                <w:noProof/>
              </w:rPr>
              <w:t>6.3</w:t>
            </w:r>
            <w:r>
              <w:rPr>
                <w:noProof/>
                <w:sz w:val="22"/>
              </w:rPr>
              <w:tab/>
            </w:r>
            <w:r w:rsidRPr="00A505C4">
              <w:rPr>
                <w:rStyle w:val="Hyperlink"/>
                <w:noProof/>
              </w:rPr>
              <w:t>Roles and recruitment</w:t>
            </w:r>
            <w:r>
              <w:rPr>
                <w:noProof/>
                <w:webHidden/>
              </w:rPr>
              <w:tab/>
            </w:r>
            <w:r>
              <w:rPr>
                <w:noProof/>
                <w:webHidden/>
              </w:rPr>
              <w:fldChar w:fldCharType="begin"/>
            </w:r>
            <w:r>
              <w:rPr>
                <w:noProof/>
                <w:webHidden/>
              </w:rPr>
              <w:instrText xml:space="preserve"> PAGEREF _Toc496259242 \h </w:instrText>
            </w:r>
            <w:r>
              <w:rPr>
                <w:noProof/>
                <w:webHidden/>
              </w:rPr>
            </w:r>
            <w:r>
              <w:rPr>
                <w:noProof/>
                <w:webHidden/>
              </w:rPr>
              <w:fldChar w:fldCharType="separate"/>
            </w:r>
            <w:r w:rsidR="00F5373E">
              <w:rPr>
                <w:noProof/>
                <w:webHidden/>
              </w:rPr>
              <w:t>12</w:t>
            </w:r>
            <w:r>
              <w:rPr>
                <w:noProof/>
                <w:webHidden/>
              </w:rPr>
              <w:fldChar w:fldCharType="end"/>
            </w:r>
          </w:hyperlink>
        </w:p>
        <w:p w14:paraId="241D06C5" w14:textId="7FE0FE74" w:rsidR="00837CAF" w:rsidRDefault="00837CAF">
          <w:pPr>
            <w:pStyle w:val="TOC2"/>
            <w:rPr>
              <w:noProof/>
              <w:sz w:val="22"/>
            </w:rPr>
          </w:pPr>
          <w:hyperlink w:anchor="_Toc496259243" w:history="1">
            <w:r w:rsidRPr="00A505C4">
              <w:rPr>
                <w:rStyle w:val="Hyperlink"/>
                <w:noProof/>
              </w:rPr>
              <w:t>6.4</w:t>
            </w:r>
            <w:r>
              <w:rPr>
                <w:noProof/>
                <w:sz w:val="22"/>
              </w:rPr>
              <w:tab/>
            </w:r>
            <w:r w:rsidRPr="00A505C4">
              <w:rPr>
                <w:rStyle w:val="Hyperlink"/>
                <w:noProof/>
              </w:rPr>
              <w:t>Induction</w:t>
            </w:r>
            <w:r>
              <w:rPr>
                <w:noProof/>
                <w:webHidden/>
              </w:rPr>
              <w:tab/>
            </w:r>
            <w:r>
              <w:rPr>
                <w:noProof/>
                <w:webHidden/>
              </w:rPr>
              <w:fldChar w:fldCharType="begin"/>
            </w:r>
            <w:r>
              <w:rPr>
                <w:noProof/>
                <w:webHidden/>
              </w:rPr>
              <w:instrText xml:space="preserve"> PAGEREF _Toc496259243 \h </w:instrText>
            </w:r>
            <w:r>
              <w:rPr>
                <w:noProof/>
                <w:webHidden/>
              </w:rPr>
            </w:r>
            <w:r>
              <w:rPr>
                <w:noProof/>
                <w:webHidden/>
              </w:rPr>
              <w:fldChar w:fldCharType="separate"/>
            </w:r>
            <w:r w:rsidR="00F5373E">
              <w:rPr>
                <w:noProof/>
                <w:webHidden/>
              </w:rPr>
              <w:t>13</w:t>
            </w:r>
            <w:r>
              <w:rPr>
                <w:noProof/>
                <w:webHidden/>
              </w:rPr>
              <w:fldChar w:fldCharType="end"/>
            </w:r>
          </w:hyperlink>
        </w:p>
        <w:p w14:paraId="08998BFC" w14:textId="7B5EBAFD" w:rsidR="00837CAF" w:rsidRDefault="00837CAF">
          <w:pPr>
            <w:pStyle w:val="TOC2"/>
            <w:rPr>
              <w:noProof/>
              <w:sz w:val="22"/>
            </w:rPr>
          </w:pPr>
          <w:hyperlink w:anchor="_Toc496259244" w:history="1">
            <w:r w:rsidRPr="00A505C4">
              <w:rPr>
                <w:rStyle w:val="Hyperlink"/>
                <w:noProof/>
              </w:rPr>
              <w:t>6.5</w:t>
            </w:r>
            <w:r>
              <w:rPr>
                <w:noProof/>
                <w:sz w:val="22"/>
              </w:rPr>
              <w:tab/>
            </w:r>
            <w:r w:rsidRPr="00A505C4">
              <w:rPr>
                <w:rStyle w:val="Hyperlink"/>
                <w:noProof/>
              </w:rPr>
              <w:t>Staff training and supervision</w:t>
            </w:r>
            <w:r>
              <w:rPr>
                <w:noProof/>
                <w:webHidden/>
              </w:rPr>
              <w:tab/>
            </w:r>
            <w:r>
              <w:rPr>
                <w:noProof/>
                <w:webHidden/>
              </w:rPr>
              <w:fldChar w:fldCharType="begin"/>
            </w:r>
            <w:r>
              <w:rPr>
                <w:noProof/>
                <w:webHidden/>
              </w:rPr>
              <w:instrText xml:space="preserve"> PAGEREF _Toc496259244 \h </w:instrText>
            </w:r>
            <w:r>
              <w:rPr>
                <w:noProof/>
                <w:webHidden/>
              </w:rPr>
            </w:r>
            <w:r>
              <w:rPr>
                <w:noProof/>
                <w:webHidden/>
              </w:rPr>
              <w:fldChar w:fldCharType="separate"/>
            </w:r>
            <w:r w:rsidR="00F5373E">
              <w:rPr>
                <w:noProof/>
                <w:webHidden/>
              </w:rPr>
              <w:t>13</w:t>
            </w:r>
            <w:r>
              <w:rPr>
                <w:noProof/>
                <w:webHidden/>
              </w:rPr>
              <w:fldChar w:fldCharType="end"/>
            </w:r>
          </w:hyperlink>
        </w:p>
        <w:p w14:paraId="059C02EA" w14:textId="1BED4E15" w:rsidR="00837CAF" w:rsidRDefault="00837CAF">
          <w:pPr>
            <w:pStyle w:val="TOC2"/>
            <w:rPr>
              <w:noProof/>
              <w:sz w:val="22"/>
            </w:rPr>
          </w:pPr>
          <w:hyperlink w:anchor="_Toc496259245" w:history="1">
            <w:r w:rsidRPr="00A505C4">
              <w:rPr>
                <w:rStyle w:val="Hyperlink"/>
                <w:noProof/>
              </w:rPr>
              <w:t>6.6</w:t>
            </w:r>
            <w:r>
              <w:rPr>
                <w:noProof/>
                <w:sz w:val="22"/>
              </w:rPr>
              <w:tab/>
            </w:r>
            <w:r w:rsidRPr="00A505C4">
              <w:rPr>
                <w:rStyle w:val="Hyperlink"/>
                <w:noProof/>
              </w:rPr>
              <w:t>Staff records</w:t>
            </w:r>
            <w:r>
              <w:rPr>
                <w:noProof/>
                <w:webHidden/>
              </w:rPr>
              <w:tab/>
            </w:r>
            <w:r>
              <w:rPr>
                <w:noProof/>
                <w:webHidden/>
              </w:rPr>
              <w:fldChar w:fldCharType="begin"/>
            </w:r>
            <w:r>
              <w:rPr>
                <w:noProof/>
                <w:webHidden/>
              </w:rPr>
              <w:instrText xml:space="preserve"> PAGEREF _Toc496259245 \h </w:instrText>
            </w:r>
            <w:r>
              <w:rPr>
                <w:noProof/>
                <w:webHidden/>
              </w:rPr>
            </w:r>
            <w:r>
              <w:rPr>
                <w:noProof/>
                <w:webHidden/>
              </w:rPr>
              <w:fldChar w:fldCharType="separate"/>
            </w:r>
            <w:r w:rsidR="00F5373E">
              <w:rPr>
                <w:noProof/>
                <w:webHidden/>
              </w:rPr>
              <w:t>13</w:t>
            </w:r>
            <w:r>
              <w:rPr>
                <w:noProof/>
                <w:webHidden/>
              </w:rPr>
              <w:fldChar w:fldCharType="end"/>
            </w:r>
          </w:hyperlink>
        </w:p>
        <w:p w14:paraId="4D287F9B" w14:textId="1B94F49F" w:rsidR="00837CAF" w:rsidRDefault="00837CAF">
          <w:pPr>
            <w:pStyle w:val="TOC2"/>
            <w:rPr>
              <w:noProof/>
              <w:sz w:val="22"/>
            </w:rPr>
          </w:pPr>
          <w:hyperlink w:anchor="_Toc496259246" w:history="1">
            <w:r w:rsidRPr="00A505C4">
              <w:rPr>
                <w:rStyle w:val="Hyperlink"/>
                <w:rFonts w:eastAsia="Times"/>
                <w:noProof/>
                <w:lang w:eastAsia="en-GB"/>
              </w:rPr>
              <w:t>6.7</w:t>
            </w:r>
            <w:r>
              <w:rPr>
                <w:noProof/>
                <w:sz w:val="22"/>
              </w:rPr>
              <w:tab/>
            </w:r>
            <w:r w:rsidRPr="00A505C4">
              <w:rPr>
                <w:rStyle w:val="Hyperlink"/>
                <w:rFonts w:eastAsia="Times"/>
                <w:noProof/>
                <w:lang w:eastAsia="en-GB"/>
              </w:rPr>
              <w:t>Fit for work</w:t>
            </w:r>
            <w:r>
              <w:rPr>
                <w:noProof/>
                <w:webHidden/>
              </w:rPr>
              <w:tab/>
            </w:r>
            <w:r>
              <w:rPr>
                <w:noProof/>
                <w:webHidden/>
              </w:rPr>
              <w:fldChar w:fldCharType="begin"/>
            </w:r>
            <w:r>
              <w:rPr>
                <w:noProof/>
                <w:webHidden/>
              </w:rPr>
              <w:instrText xml:space="preserve"> PAGEREF _Toc496259246 \h </w:instrText>
            </w:r>
            <w:r>
              <w:rPr>
                <w:noProof/>
                <w:webHidden/>
              </w:rPr>
            </w:r>
            <w:r>
              <w:rPr>
                <w:noProof/>
                <w:webHidden/>
              </w:rPr>
              <w:fldChar w:fldCharType="separate"/>
            </w:r>
            <w:r w:rsidR="00F5373E">
              <w:rPr>
                <w:noProof/>
                <w:webHidden/>
              </w:rPr>
              <w:t>14</w:t>
            </w:r>
            <w:r>
              <w:rPr>
                <w:noProof/>
                <w:webHidden/>
              </w:rPr>
              <w:fldChar w:fldCharType="end"/>
            </w:r>
          </w:hyperlink>
        </w:p>
        <w:p w14:paraId="25B44AC8" w14:textId="11F4F862" w:rsidR="00837CAF" w:rsidRDefault="00837CAF">
          <w:pPr>
            <w:pStyle w:val="TOC1"/>
            <w:tabs>
              <w:tab w:val="left" w:pos="1100"/>
            </w:tabs>
            <w:rPr>
              <w:b w:val="0"/>
              <w:noProof/>
              <w:sz w:val="22"/>
            </w:rPr>
          </w:pPr>
          <w:hyperlink w:anchor="_Toc496259247" w:history="1">
            <w:r w:rsidRPr="00A505C4">
              <w:rPr>
                <w:rStyle w:val="Hyperlink"/>
                <w:noProof/>
                <w14:scene3d>
                  <w14:camera w14:prst="orthographicFront"/>
                  <w14:lightRig w14:rig="threePt" w14:dir="t">
                    <w14:rot w14:lat="0" w14:lon="0" w14:rev="0"/>
                  </w14:lightRig>
                </w14:scene3d>
              </w:rPr>
              <w:t>Section 7</w:t>
            </w:r>
            <w:r>
              <w:rPr>
                <w:b w:val="0"/>
                <w:noProof/>
                <w:sz w:val="22"/>
              </w:rPr>
              <w:tab/>
            </w:r>
            <w:r w:rsidRPr="00A505C4">
              <w:rPr>
                <w:rStyle w:val="Hyperlink"/>
                <w:noProof/>
              </w:rPr>
              <w:t>Drugs and Alcohol</w:t>
            </w:r>
            <w:r>
              <w:rPr>
                <w:noProof/>
                <w:webHidden/>
              </w:rPr>
              <w:tab/>
            </w:r>
            <w:r>
              <w:rPr>
                <w:noProof/>
                <w:webHidden/>
              </w:rPr>
              <w:fldChar w:fldCharType="begin"/>
            </w:r>
            <w:r>
              <w:rPr>
                <w:noProof/>
                <w:webHidden/>
              </w:rPr>
              <w:instrText xml:space="preserve"> PAGEREF _Toc496259247 \h </w:instrText>
            </w:r>
            <w:r>
              <w:rPr>
                <w:noProof/>
                <w:webHidden/>
              </w:rPr>
            </w:r>
            <w:r>
              <w:rPr>
                <w:noProof/>
                <w:webHidden/>
              </w:rPr>
              <w:fldChar w:fldCharType="separate"/>
            </w:r>
            <w:r w:rsidR="00F5373E">
              <w:rPr>
                <w:noProof/>
                <w:webHidden/>
              </w:rPr>
              <w:t>15</w:t>
            </w:r>
            <w:r>
              <w:rPr>
                <w:noProof/>
                <w:webHidden/>
              </w:rPr>
              <w:fldChar w:fldCharType="end"/>
            </w:r>
          </w:hyperlink>
        </w:p>
        <w:p w14:paraId="10A59C99" w14:textId="032EA867" w:rsidR="00837CAF" w:rsidRDefault="00837CAF">
          <w:pPr>
            <w:pStyle w:val="TOC2"/>
            <w:rPr>
              <w:noProof/>
              <w:sz w:val="22"/>
            </w:rPr>
          </w:pPr>
          <w:hyperlink w:anchor="_Toc496259248" w:history="1">
            <w:r w:rsidRPr="00A505C4">
              <w:rPr>
                <w:rStyle w:val="Hyperlink"/>
                <w:noProof/>
              </w:rPr>
              <w:t>7.1</w:t>
            </w:r>
            <w:r>
              <w:rPr>
                <w:noProof/>
                <w:sz w:val="22"/>
              </w:rPr>
              <w:tab/>
            </w:r>
            <w:r w:rsidRPr="00A505C4">
              <w:rPr>
                <w:rStyle w:val="Hyperlink"/>
                <w:noProof/>
              </w:rPr>
              <w:t>Introduction</w:t>
            </w:r>
            <w:r>
              <w:rPr>
                <w:noProof/>
                <w:webHidden/>
              </w:rPr>
              <w:tab/>
            </w:r>
            <w:r>
              <w:rPr>
                <w:noProof/>
                <w:webHidden/>
              </w:rPr>
              <w:fldChar w:fldCharType="begin"/>
            </w:r>
            <w:r>
              <w:rPr>
                <w:noProof/>
                <w:webHidden/>
              </w:rPr>
              <w:instrText xml:space="preserve"> PAGEREF _Toc496259248 \h </w:instrText>
            </w:r>
            <w:r>
              <w:rPr>
                <w:noProof/>
                <w:webHidden/>
              </w:rPr>
            </w:r>
            <w:r>
              <w:rPr>
                <w:noProof/>
                <w:webHidden/>
              </w:rPr>
              <w:fldChar w:fldCharType="separate"/>
            </w:r>
            <w:r w:rsidR="00F5373E">
              <w:rPr>
                <w:noProof/>
                <w:webHidden/>
              </w:rPr>
              <w:t>15</w:t>
            </w:r>
            <w:r>
              <w:rPr>
                <w:noProof/>
                <w:webHidden/>
              </w:rPr>
              <w:fldChar w:fldCharType="end"/>
            </w:r>
          </w:hyperlink>
        </w:p>
        <w:p w14:paraId="3C754710" w14:textId="6DA147E5" w:rsidR="00837CAF" w:rsidRDefault="00837CAF">
          <w:pPr>
            <w:pStyle w:val="TOC2"/>
            <w:rPr>
              <w:noProof/>
              <w:sz w:val="22"/>
            </w:rPr>
          </w:pPr>
          <w:hyperlink w:anchor="_Toc496259249" w:history="1">
            <w:r w:rsidRPr="00A505C4">
              <w:rPr>
                <w:rStyle w:val="Hyperlink"/>
                <w:noProof/>
              </w:rPr>
              <w:t>7.2</w:t>
            </w:r>
            <w:r>
              <w:rPr>
                <w:noProof/>
                <w:sz w:val="22"/>
              </w:rPr>
              <w:tab/>
            </w:r>
            <w:r w:rsidRPr="00A505C4">
              <w:rPr>
                <w:rStyle w:val="Hyperlink"/>
                <w:noProof/>
              </w:rPr>
              <w:t>Policy</w:t>
            </w:r>
            <w:r>
              <w:rPr>
                <w:noProof/>
                <w:webHidden/>
              </w:rPr>
              <w:tab/>
            </w:r>
            <w:r>
              <w:rPr>
                <w:noProof/>
                <w:webHidden/>
              </w:rPr>
              <w:fldChar w:fldCharType="begin"/>
            </w:r>
            <w:r>
              <w:rPr>
                <w:noProof/>
                <w:webHidden/>
              </w:rPr>
              <w:instrText xml:space="preserve"> PAGEREF _Toc496259249 \h </w:instrText>
            </w:r>
            <w:r>
              <w:rPr>
                <w:noProof/>
                <w:webHidden/>
              </w:rPr>
            </w:r>
            <w:r>
              <w:rPr>
                <w:noProof/>
                <w:webHidden/>
              </w:rPr>
              <w:fldChar w:fldCharType="separate"/>
            </w:r>
            <w:r w:rsidR="00F5373E">
              <w:rPr>
                <w:noProof/>
                <w:webHidden/>
              </w:rPr>
              <w:t>15</w:t>
            </w:r>
            <w:r>
              <w:rPr>
                <w:noProof/>
                <w:webHidden/>
              </w:rPr>
              <w:fldChar w:fldCharType="end"/>
            </w:r>
          </w:hyperlink>
        </w:p>
        <w:p w14:paraId="7A341477" w14:textId="1CA39FCB" w:rsidR="00837CAF" w:rsidRDefault="00837CAF">
          <w:pPr>
            <w:pStyle w:val="TOC2"/>
            <w:rPr>
              <w:noProof/>
              <w:sz w:val="22"/>
            </w:rPr>
          </w:pPr>
          <w:hyperlink w:anchor="_Toc496259250" w:history="1">
            <w:r w:rsidRPr="00A505C4">
              <w:rPr>
                <w:rStyle w:val="Hyperlink"/>
                <w:noProof/>
              </w:rPr>
              <w:t>7.3</w:t>
            </w:r>
            <w:r>
              <w:rPr>
                <w:noProof/>
                <w:sz w:val="22"/>
              </w:rPr>
              <w:tab/>
            </w:r>
            <w:r w:rsidRPr="00A505C4">
              <w:rPr>
                <w:rStyle w:val="Hyperlink"/>
                <w:noProof/>
              </w:rPr>
              <w:t>Assessment</w:t>
            </w:r>
            <w:r>
              <w:rPr>
                <w:noProof/>
                <w:webHidden/>
              </w:rPr>
              <w:tab/>
            </w:r>
            <w:r>
              <w:rPr>
                <w:noProof/>
                <w:webHidden/>
              </w:rPr>
              <w:fldChar w:fldCharType="begin"/>
            </w:r>
            <w:r>
              <w:rPr>
                <w:noProof/>
                <w:webHidden/>
              </w:rPr>
              <w:instrText xml:space="preserve"> PAGEREF _Toc496259250 \h </w:instrText>
            </w:r>
            <w:r>
              <w:rPr>
                <w:noProof/>
                <w:webHidden/>
              </w:rPr>
            </w:r>
            <w:r>
              <w:rPr>
                <w:noProof/>
                <w:webHidden/>
              </w:rPr>
              <w:fldChar w:fldCharType="separate"/>
            </w:r>
            <w:r w:rsidR="00F5373E">
              <w:rPr>
                <w:noProof/>
                <w:webHidden/>
              </w:rPr>
              <w:t>15</w:t>
            </w:r>
            <w:r>
              <w:rPr>
                <w:noProof/>
                <w:webHidden/>
              </w:rPr>
              <w:fldChar w:fldCharType="end"/>
            </w:r>
          </w:hyperlink>
        </w:p>
        <w:p w14:paraId="3B020966" w14:textId="4ABB904D" w:rsidR="00837CAF" w:rsidRDefault="00837CAF">
          <w:pPr>
            <w:pStyle w:val="TOC2"/>
            <w:rPr>
              <w:noProof/>
              <w:sz w:val="22"/>
            </w:rPr>
          </w:pPr>
          <w:hyperlink w:anchor="_Toc496259251" w:history="1">
            <w:r w:rsidRPr="00A505C4">
              <w:rPr>
                <w:rStyle w:val="Hyperlink"/>
                <w:noProof/>
              </w:rPr>
              <w:t>7.4</w:t>
            </w:r>
            <w:r>
              <w:rPr>
                <w:noProof/>
                <w:sz w:val="22"/>
              </w:rPr>
              <w:tab/>
            </w:r>
            <w:r w:rsidRPr="00A505C4">
              <w:rPr>
                <w:rStyle w:val="Hyperlink"/>
                <w:noProof/>
              </w:rPr>
              <w:t>Conclusion</w:t>
            </w:r>
            <w:r>
              <w:rPr>
                <w:noProof/>
                <w:webHidden/>
              </w:rPr>
              <w:tab/>
            </w:r>
            <w:r>
              <w:rPr>
                <w:noProof/>
                <w:webHidden/>
              </w:rPr>
              <w:fldChar w:fldCharType="begin"/>
            </w:r>
            <w:r>
              <w:rPr>
                <w:noProof/>
                <w:webHidden/>
              </w:rPr>
              <w:instrText xml:space="preserve"> PAGEREF _Toc496259251 \h </w:instrText>
            </w:r>
            <w:r>
              <w:rPr>
                <w:noProof/>
                <w:webHidden/>
              </w:rPr>
            </w:r>
            <w:r>
              <w:rPr>
                <w:noProof/>
                <w:webHidden/>
              </w:rPr>
              <w:fldChar w:fldCharType="separate"/>
            </w:r>
            <w:r w:rsidR="00F5373E">
              <w:rPr>
                <w:noProof/>
                <w:webHidden/>
              </w:rPr>
              <w:t>15</w:t>
            </w:r>
            <w:r>
              <w:rPr>
                <w:noProof/>
                <w:webHidden/>
              </w:rPr>
              <w:fldChar w:fldCharType="end"/>
            </w:r>
          </w:hyperlink>
        </w:p>
        <w:p w14:paraId="582F64BF" w14:textId="27F4E83F" w:rsidR="00837CAF" w:rsidRDefault="00837CAF">
          <w:pPr>
            <w:pStyle w:val="TOC2"/>
            <w:rPr>
              <w:noProof/>
              <w:sz w:val="22"/>
            </w:rPr>
          </w:pPr>
          <w:hyperlink w:anchor="_Toc496259252" w:history="1">
            <w:r w:rsidRPr="00A505C4">
              <w:rPr>
                <w:rStyle w:val="Hyperlink"/>
                <w:noProof/>
              </w:rPr>
              <w:t>7.5</w:t>
            </w:r>
            <w:r>
              <w:rPr>
                <w:noProof/>
                <w:sz w:val="22"/>
              </w:rPr>
              <w:tab/>
            </w:r>
            <w:r w:rsidRPr="00A505C4">
              <w:rPr>
                <w:rStyle w:val="Hyperlink"/>
                <w:noProof/>
              </w:rPr>
              <w:t>Monitoring</w:t>
            </w:r>
            <w:r>
              <w:rPr>
                <w:noProof/>
                <w:webHidden/>
              </w:rPr>
              <w:tab/>
            </w:r>
            <w:r>
              <w:rPr>
                <w:noProof/>
                <w:webHidden/>
              </w:rPr>
              <w:fldChar w:fldCharType="begin"/>
            </w:r>
            <w:r>
              <w:rPr>
                <w:noProof/>
                <w:webHidden/>
              </w:rPr>
              <w:instrText xml:space="preserve"> PAGEREF _Toc496259252 \h </w:instrText>
            </w:r>
            <w:r>
              <w:rPr>
                <w:noProof/>
                <w:webHidden/>
              </w:rPr>
            </w:r>
            <w:r>
              <w:rPr>
                <w:noProof/>
                <w:webHidden/>
              </w:rPr>
              <w:fldChar w:fldCharType="separate"/>
            </w:r>
            <w:r w:rsidR="00F5373E">
              <w:rPr>
                <w:noProof/>
                <w:webHidden/>
              </w:rPr>
              <w:t>15</w:t>
            </w:r>
            <w:r>
              <w:rPr>
                <w:noProof/>
                <w:webHidden/>
              </w:rPr>
              <w:fldChar w:fldCharType="end"/>
            </w:r>
          </w:hyperlink>
        </w:p>
        <w:p w14:paraId="2D38D34C" w14:textId="03E48862" w:rsidR="00837CAF" w:rsidRDefault="00837CAF">
          <w:pPr>
            <w:pStyle w:val="TOC1"/>
            <w:tabs>
              <w:tab w:val="left" w:pos="1100"/>
            </w:tabs>
            <w:rPr>
              <w:b w:val="0"/>
              <w:noProof/>
              <w:sz w:val="22"/>
            </w:rPr>
          </w:pPr>
          <w:hyperlink w:anchor="_Toc496259253" w:history="1">
            <w:r w:rsidRPr="00A505C4">
              <w:rPr>
                <w:rStyle w:val="Hyperlink"/>
                <w:noProof/>
                <w14:scene3d>
                  <w14:camera w14:prst="orthographicFront"/>
                  <w14:lightRig w14:rig="threePt" w14:dir="t">
                    <w14:rot w14:lat="0" w14:lon="0" w14:rev="0"/>
                  </w14:lightRig>
                </w14:scene3d>
              </w:rPr>
              <w:t>Section 8</w:t>
            </w:r>
            <w:r>
              <w:rPr>
                <w:b w:val="0"/>
                <w:noProof/>
                <w:sz w:val="22"/>
              </w:rPr>
              <w:tab/>
            </w:r>
            <w:r w:rsidRPr="00A505C4">
              <w:rPr>
                <w:rStyle w:val="Hyperlink"/>
                <w:noProof/>
              </w:rPr>
              <w:t>Incidents</w:t>
            </w:r>
            <w:r>
              <w:rPr>
                <w:noProof/>
                <w:webHidden/>
              </w:rPr>
              <w:tab/>
            </w:r>
            <w:r>
              <w:rPr>
                <w:noProof/>
                <w:webHidden/>
              </w:rPr>
              <w:fldChar w:fldCharType="begin"/>
            </w:r>
            <w:r>
              <w:rPr>
                <w:noProof/>
                <w:webHidden/>
              </w:rPr>
              <w:instrText xml:space="preserve"> PAGEREF _Toc496259253 \h </w:instrText>
            </w:r>
            <w:r>
              <w:rPr>
                <w:noProof/>
                <w:webHidden/>
              </w:rPr>
            </w:r>
            <w:r>
              <w:rPr>
                <w:noProof/>
                <w:webHidden/>
              </w:rPr>
              <w:fldChar w:fldCharType="separate"/>
            </w:r>
            <w:r w:rsidR="00F5373E">
              <w:rPr>
                <w:noProof/>
                <w:webHidden/>
              </w:rPr>
              <w:t>16</w:t>
            </w:r>
            <w:r>
              <w:rPr>
                <w:noProof/>
                <w:webHidden/>
              </w:rPr>
              <w:fldChar w:fldCharType="end"/>
            </w:r>
          </w:hyperlink>
        </w:p>
        <w:p w14:paraId="780ED143" w14:textId="408EF257" w:rsidR="00837CAF" w:rsidRDefault="00837CAF">
          <w:pPr>
            <w:pStyle w:val="TOC2"/>
            <w:rPr>
              <w:noProof/>
              <w:sz w:val="22"/>
            </w:rPr>
          </w:pPr>
          <w:hyperlink w:anchor="_Toc496259254" w:history="1">
            <w:r w:rsidRPr="00A505C4">
              <w:rPr>
                <w:rStyle w:val="Hyperlink"/>
                <w:noProof/>
              </w:rPr>
              <w:t>8.1</w:t>
            </w:r>
            <w:r>
              <w:rPr>
                <w:noProof/>
                <w:sz w:val="22"/>
              </w:rPr>
              <w:tab/>
            </w:r>
            <w:r w:rsidRPr="00A505C4">
              <w:rPr>
                <w:rStyle w:val="Hyperlink"/>
                <w:noProof/>
              </w:rPr>
              <w:t>Introduction</w:t>
            </w:r>
            <w:r>
              <w:rPr>
                <w:noProof/>
                <w:webHidden/>
              </w:rPr>
              <w:tab/>
            </w:r>
            <w:r>
              <w:rPr>
                <w:noProof/>
                <w:webHidden/>
              </w:rPr>
              <w:fldChar w:fldCharType="begin"/>
            </w:r>
            <w:r>
              <w:rPr>
                <w:noProof/>
                <w:webHidden/>
              </w:rPr>
              <w:instrText xml:space="preserve"> PAGEREF _Toc496259254 \h </w:instrText>
            </w:r>
            <w:r>
              <w:rPr>
                <w:noProof/>
                <w:webHidden/>
              </w:rPr>
            </w:r>
            <w:r>
              <w:rPr>
                <w:noProof/>
                <w:webHidden/>
              </w:rPr>
              <w:fldChar w:fldCharType="separate"/>
            </w:r>
            <w:r w:rsidR="00F5373E">
              <w:rPr>
                <w:noProof/>
                <w:webHidden/>
              </w:rPr>
              <w:t>16</w:t>
            </w:r>
            <w:r>
              <w:rPr>
                <w:noProof/>
                <w:webHidden/>
              </w:rPr>
              <w:fldChar w:fldCharType="end"/>
            </w:r>
          </w:hyperlink>
        </w:p>
        <w:p w14:paraId="6B7F028E" w14:textId="0F997D0F" w:rsidR="00837CAF" w:rsidRDefault="00837CAF">
          <w:pPr>
            <w:pStyle w:val="TOC2"/>
            <w:rPr>
              <w:noProof/>
              <w:sz w:val="22"/>
            </w:rPr>
          </w:pPr>
          <w:hyperlink w:anchor="_Toc496259255" w:history="1">
            <w:r w:rsidRPr="00A505C4">
              <w:rPr>
                <w:rStyle w:val="Hyperlink"/>
                <w:noProof/>
              </w:rPr>
              <w:t>8.2</w:t>
            </w:r>
            <w:r>
              <w:rPr>
                <w:noProof/>
                <w:sz w:val="22"/>
              </w:rPr>
              <w:tab/>
            </w:r>
            <w:r w:rsidRPr="00A505C4">
              <w:rPr>
                <w:rStyle w:val="Hyperlink"/>
                <w:noProof/>
              </w:rPr>
              <w:t>Incident policies</w:t>
            </w:r>
            <w:r>
              <w:rPr>
                <w:noProof/>
                <w:webHidden/>
              </w:rPr>
              <w:tab/>
            </w:r>
            <w:r>
              <w:rPr>
                <w:noProof/>
                <w:webHidden/>
              </w:rPr>
              <w:fldChar w:fldCharType="begin"/>
            </w:r>
            <w:r>
              <w:rPr>
                <w:noProof/>
                <w:webHidden/>
              </w:rPr>
              <w:instrText xml:space="preserve"> PAGEREF _Toc496259255 \h </w:instrText>
            </w:r>
            <w:r>
              <w:rPr>
                <w:noProof/>
                <w:webHidden/>
              </w:rPr>
            </w:r>
            <w:r>
              <w:rPr>
                <w:noProof/>
                <w:webHidden/>
              </w:rPr>
              <w:fldChar w:fldCharType="separate"/>
            </w:r>
            <w:r w:rsidR="00F5373E">
              <w:rPr>
                <w:noProof/>
                <w:webHidden/>
              </w:rPr>
              <w:t>16</w:t>
            </w:r>
            <w:r>
              <w:rPr>
                <w:noProof/>
                <w:webHidden/>
              </w:rPr>
              <w:fldChar w:fldCharType="end"/>
            </w:r>
          </w:hyperlink>
        </w:p>
        <w:bookmarkStart w:id="31" w:name="_GoBack"/>
        <w:bookmarkEnd w:id="31"/>
        <w:p w14:paraId="337015C1" w14:textId="7BA12167" w:rsidR="00837CAF" w:rsidRDefault="00837CAF">
          <w:pPr>
            <w:pStyle w:val="TOC1"/>
            <w:tabs>
              <w:tab w:val="left" w:pos="1100"/>
            </w:tabs>
            <w:rPr>
              <w:b w:val="0"/>
              <w:noProof/>
              <w:sz w:val="22"/>
            </w:rPr>
          </w:pPr>
          <w:r w:rsidRPr="00A505C4">
            <w:rPr>
              <w:rStyle w:val="Hyperlink"/>
              <w:noProof/>
            </w:rPr>
            <w:fldChar w:fldCharType="begin"/>
          </w:r>
          <w:r w:rsidRPr="00A505C4">
            <w:rPr>
              <w:rStyle w:val="Hyperlink"/>
              <w:noProof/>
            </w:rPr>
            <w:instrText xml:space="preserve"> </w:instrText>
          </w:r>
          <w:r>
            <w:rPr>
              <w:noProof/>
            </w:rPr>
            <w:instrText>HYPERLINK \l "_Toc496259257"</w:instrText>
          </w:r>
          <w:r w:rsidRPr="00A505C4">
            <w:rPr>
              <w:rStyle w:val="Hyperlink"/>
              <w:noProof/>
            </w:rPr>
            <w:instrText xml:space="preserve"> </w:instrText>
          </w:r>
          <w:r w:rsidRPr="00A505C4">
            <w:rPr>
              <w:rStyle w:val="Hyperlink"/>
              <w:noProof/>
            </w:rPr>
          </w:r>
          <w:r w:rsidRPr="00A505C4">
            <w:rPr>
              <w:rStyle w:val="Hyperlink"/>
              <w:noProof/>
            </w:rPr>
            <w:fldChar w:fldCharType="separate"/>
          </w:r>
          <w:r w:rsidRPr="00A505C4">
            <w:rPr>
              <w:rStyle w:val="Hyperlink"/>
              <w:noProof/>
              <w14:scene3d>
                <w14:camera w14:prst="orthographicFront"/>
                <w14:lightRig w14:rig="threePt" w14:dir="t">
                  <w14:rot w14:lat="0" w14:lon="0" w14:rev="0"/>
                </w14:lightRig>
              </w14:scene3d>
            </w:rPr>
            <w:t>Section 9</w:t>
          </w:r>
          <w:r>
            <w:rPr>
              <w:b w:val="0"/>
              <w:noProof/>
              <w:sz w:val="22"/>
            </w:rPr>
            <w:tab/>
          </w:r>
          <w:r w:rsidRPr="00A505C4">
            <w:rPr>
              <w:rStyle w:val="Hyperlink"/>
              <w:noProof/>
            </w:rPr>
            <w:t>Emergencies</w:t>
          </w:r>
          <w:r>
            <w:rPr>
              <w:noProof/>
              <w:webHidden/>
            </w:rPr>
            <w:tab/>
          </w:r>
          <w:r>
            <w:rPr>
              <w:noProof/>
              <w:webHidden/>
            </w:rPr>
            <w:fldChar w:fldCharType="begin"/>
          </w:r>
          <w:r>
            <w:rPr>
              <w:noProof/>
              <w:webHidden/>
            </w:rPr>
            <w:instrText xml:space="preserve"> PAGEREF _Toc496259257 \h </w:instrText>
          </w:r>
          <w:r>
            <w:rPr>
              <w:noProof/>
              <w:webHidden/>
            </w:rPr>
          </w:r>
          <w:r>
            <w:rPr>
              <w:noProof/>
              <w:webHidden/>
            </w:rPr>
            <w:fldChar w:fldCharType="separate"/>
          </w:r>
          <w:r w:rsidR="00F5373E">
            <w:rPr>
              <w:noProof/>
              <w:webHidden/>
            </w:rPr>
            <w:t>17</w:t>
          </w:r>
          <w:r>
            <w:rPr>
              <w:noProof/>
              <w:webHidden/>
            </w:rPr>
            <w:fldChar w:fldCharType="end"/>
          </w:r>
          <w:r w:rsidRPr="00A505C4">
            <w:rPr>
              <w:rStyle w:val="Hyperlink"/>
              <w:noProof/>
            </w:rPr>
            <w:fldChar w:fldCharType="end"/>
          </w:r>
        </w:p>
        <w:p w14:paraId="6DFF6AC6" w14:textId="53F25493" w:rsidR="00837CAF" w:rsidRDefault="00837CAF">
          <w:pPr>
            <w:pStyle w:val="TOC2"/>
            <w:rPr>
              <w:noProof/>
              <w:sz w:val="22"/>
            </w:rPr>
          </w:pPr>
          <w:hyperlink w:anchor="_Toc496259258" w:history="1">
            <w:r w:rsidRPr="00A505C4">
              <w:rPr>
                <w:rStyle w:val="Hyperlink"/>
                <w:noProof/>
              </w:rPr>
              <w:t>9.1</w:t>
            </w:r>
            <w:r>
              <w:rPr>
                <w:noProof/>
                <w:sz w:val="22"/>
              </w:rPr>
              <w:tab/>
            </w:r>
            <w:r w:rsidRPr="00A505C4">
              <w:rPr>
                <w:rStyle w:val="Hyperlink"/>
                <w:noProof/>
              </w:rPr>
              <w:t>Introduction</w:t>
            </w:r>
            <w:r>
              <w:rPr>
                <w:noProof/>
                <w:webHidden/>
              </w:rPr>
              <w:tab/>
            </w:r>
            <w:r>
              <w:rPr>
                <w:noProof/>
                <w:webHidden/>
              </w:rPr>
              <w:fldChar w:fldCharType="begin"/>
            </w:r>
            <w:r>
              <w:rPr>
                <w:noProof/>
                <w:webHidden/>
              </w:rPr>
              <w:instrText xml:space="preserve"> PAGEREF _Toc496259258 \h </w:instrText>
            </w:r>
            <w:r>
              <w:rPr>
                <w:noProof/>
                <w:webHidden/>
              </w:rPr>
            </w:r>
            <w:r>
              <w:rPr>
                <w:noProof/>
                <w:webHidden/>
              </w:rPr>
              <w:fldChar w:fldCharType="separate"/>
            </w:r>
            <w:r w:rsidR="00F5373E">
              <w:rPr>
                <w:noProof/>
                <w:webHidden/>
              </w:rPr>
              <w:t>17</w:t>
            </w:r>
            <w:r>
              <w:rPr>
                <w:noProof/>
                <w:webHidden/>
              </w:rPr>
              <w:fldChar w:fldCharType="end"/>
            </w:r>
          </w:hyperlink>
        </w:p>
        <w:p w14:paraId="7AB020B7" w14:textId="23E830BF" w:rsidR="00837CAF" w:rsidRDefault="00837CAF">
          <w:pPr>
            <w:pStyle w:val="TOC2"/>
            <w:rPr>
              <w:noProof/>
              <w:sz w:val="22"/>
            </w:rPr>
          </w:pPr>
          <w:hyperlink w:anchor="_Toc496259259" w:history="1">
            <w:r w:rsidRPr="00A505C4">
              <w:rPr>
                <w:rStyle w:val="Hyperlink"/>
                <w:noProof/>
              </w:rPr>
              <w:t>9.2</w:t>
            </w:r>
            <w:r>
              <w:rPr>
                <w:noProof/>
                <w:sz w:val="22"/>
              </w:rPr>
              <w:tab/>
            </w:r>
            <w:r w:rsidRPr="00A505C4">
              <w:rPr>
                <w:rStyle w:val="Hyperlink"/>
                <w:noProof/>
              </w:rPr>
              <w:t>Emergency policies</w:t>
            </w:r>
            <w:r>
              <w:rPr>
                <w:noProof/>
                <w:webHidden/>
              </w:rPr>
              <w:tab/>
            </w:r>
            <w:r>
              <w:rPr>
                <w:noProof/>
                <w:webHidden/>
              </w:rPr>
              <w:fldChar w:fldCharType="begin"/>
            </w:r>
            <w:r>
              <w:rPr>
                <w:noProof/>
                <w:webHidden/>
              </w:rPr>
              <w:instrText xml:space="preserve"> PAGEREF _Toc496259259 \h </w:instrText>
            </w:r>
            <w:r>
              <w:rPr>
                <w:noProof/>
                <w:webHidden/>
              </w:rPr>
            </w:r>
            <w:r>
              <w:rPr>
                <w:noProof/>
                <w:webHidden/>
              </w:rPr>
              <w:fldChar w:fldCharType="separate"/>
            </w:r>
            <w:r w:rsidR="00F5373E">
              <w:rPr>
                <w:noProof/>
                <w:webHidden/>
              </w:rPr>
              <w:t>17</w:t>
            </w:r>
            <w:r>
              <w:rPr>
                <w:noProof/>
                <w:webHidden/>
              </w:rPr>
              <w:fldChar w:fldCharType="end"/>
            </w:r>
          </w:hyperlink>
        </w:p>
        <w:p w14:paraId="51E4172C" w14:textId="0A25926C" w:rsidR="00837CAF" w:rsidRDefault="00837CAF">
          <w:pPr>
            <w:pStyle w:val="TOC2"/>
            <w:rPr>
              <w:noProof/>
              <w:sz w:val="22"/>
            </w:rPr>
          </w:pPr>
          <w:hyperlink w:anchor="_Toc496259260" w:history="1">
            <w:r w:rsidRPr="00A505C4">
              <w:rPr>
                <w:rStyle w:val="Hyperlink"/>
                <w:noProof/>
              </w:rPr>
              <w:t>9.3</w:t>
            </w:r>
            <w:r>
              <w:rPr>
                <w:noProof/>
                <w:sz w:val="22"/>
              </w:rPr>
              <w:tab/>
            </w:r>
            <w:r w:rsidRPr="00A505C4">
              <w:rPr>
                <w:rStyle w:val="Hyperlink"/>
                <w:noProof/>
              </w:rPr>
              <w:t>Responding to emergencies</w:t>
            </w:r>
            <w:r>
              <w:rPr>
                <w:noProof/>
                <w:webHidden/>
              </w:rPr>
              <w:tab/>
            </w:r>
            <w:r>
              <w:rPr>
                <w:noProof/>
                <w:webHidden/>
              </w:rPr>
              <w:fldChar w:fldCharType="begin"/>
            </w:r>
            <w:r>
              <w:rPr>
                <w:noProof/>
                <w:webHidden/>
              </w:rPr>
              <w:instrText xml:space="preserve"> PAGEREF _Toc496259260 \h </w:instrText>
            </w:r>
            <w:r>
              <w:rPr>
                <w:noProof/>
                <w:webHidden/>
              </w:rPr>
            </w:r>
            <w:r>
              <w:rPr>
                <w:noProof/>
                <w:webHidden/>
              </w:rPr>
              <w:fldChar w:fldCharType="separate"/>
            </w:r>
            <w:r w:rsidR="00F5373E">
              <w:rPr>
                <w:noProof/>
                <w:webHidden/>
              </w:rPr>
              <w:t>17</w:t>
            </w:r>
            <w:r>
              <w:rPr>
                <w:noProof/>
                <w:webHidden/>
              </w:rPr>
              <w:fldChar w:fldCharType="end"/>
            </w:r>
          </w:hyperlink>
        </w:p>
        <w:p w14:paraId="3659D537" w14:textId="62FFB6D1" w:rsidR="00837CAF" w:rsidRDefault="00837CAF">
          <w:pPr>
            <w:pStyle w:val="TOC2"/>
            <w:rPr>
              <w:noProof/>
              <w:sz w:val="22"/>
            </w:rPr>
          </w:pPr>
          <w:hyperlink w:anchor="_Toc496259261" w:history="1">
            <w:r w:rsidRPr="00A505C4">
              <w:rPr>
                <w:rStyle w:val="Hyperlink"/>
                <w:noProof/>
              </w:rPr>
              <w:t>9.4</w:t>
            </w:r>
            <w:r>
              <w:rPr>
                <w:noProof/>
                <w:sz w:val="22"/>
              </w:rPr>
              <w:tab/>
            </w:r>
            <w:r w:rsidRPr="00A505C4">
              <w:rPr>
                <w:rStyle w:val="Hyperlink"/>
                <w:noProof/>
              </w:rPr>
              <w:t>Emergency preparedness</w:t>
            </w:r>
            <w:r>
              <w:rPr>
                <w:noProof/>
                <w:webHidden/>
              </w:rPr>
              <w:tab/>
            </w:r>
            <w:r>
              <w:rPr>
                <w:noProof/>
                <w:webHidden/>
              </w:rPr>
              <w:fldChar w:fldCharType="begin"/>
            </w:r>
            <w:r>
              <w:rPr>
                <w:noProof/>
                <w:webHidden/>
              </w:rPr>
              <w:instrText xml:space="preserve"> PAGEREF _Toc496259261 \h </w:instrText>
            </w:r>
            <w:r>
              <w:rPr>
                <w:noProof/>
                <w:webHidden/>
              </w:rPr>
            </w:r>
            <w:r>
              <w:rPr>
                <w:noProof/>
                <w:webHidden/>
              </w:rPr>
              <w:fldChar w:fldCharType="separate"/>
            </w:r>
            <w:r w:rsidR="00F5373E">
              <w:rPr>
                <w:noProof/>
                <w:webHidden/>
              </w:rPr>
              <w:t>17</w:t>
            </w:r>
            <w:r>
              <w:rPr>
                <w:noProof/>
                <w:webHidden/>
              </w:rPr>
              <w:fldChar w:fldCharType="end"/>
            </w:r>
          </w:hyperlink>
        </w:p>
        <w:p w14:paraId="2F557DD7" w14:textId="5C0E3893" w:rsidR="00837CAF" w:rsidRDefault="00837CAF">
          <w:pPr>
            <w:pStyle w:val="TOC2"/>
            <w:rPr>
              <w:noProof/>
              <w:sz w:val="22"/>
            </w:rPr>
          </w:pPr>
          <w:hyperlink w:anchor="_Toc496259262" w:history="1">
            <w:r w:rsidRPr="00A505C4">
              <w:rPr>
                <w:rStyle w:val="Hyperlink"/>
                <w:noProof/>
              </w:rPr>
              <w:t>9.5</w:t>
            </w:r>
            <w:r>
              <w:rPr>
                <w:noProof/>
                <w:sz w:val="22"/>
              </w:rPr>
              <w:tab/>
            </w:r>
            <w:r w:rsidRPr="00A505C4">
              <w:rPr>
                <w:rStyle w:val="Hyperlink"/>
                <w:noProof/>
              </w:rPr>
              <w:t>Emergency training</w:t>
            </w:r>
            <w:r>
              <w:rPr>
                <w:noProof/>
                <w:webHidden/>
              </w:rPr>
              <w:tab/>
            </w:r>
            <w:r>
              <w:rPr>
                <w:noProof/>
                <w:webHidden/>
              </w:rPr>
              <w:fldChar w:fldCharType="begin"/>
            </w:r>
            <w:r>
              <w:rPr>
                <w:noProof/>
                <w:webHidden/>
              </w:rPr>
              <w:instrText xml:space="preserve"> PAGEREF _Toc496259262 \h </w:instrText>
            </w:r>
            <w:r>
              <w:rPr>
                <w:noProof/>
                <w:webHidden/>
              </w:rPr>
            </w:r>
            <w:r>
              <w:rPr>
                <w:noProof/>
                <w:webHidden/>
              </w:rPr>
              <w:fldChar w:fldCharType="separate"/>
            </w:r>
            <w:r w:rsidR="00F5373E">
              <w:rPr>
                <w:noProof/>
                <w:webHidden/>
              </w:rPr>
              <w:t>17</w:t>
            </w:r>
            <w:r>
              <w:rPr>
                <w:noProof/>
                <w:webHidden/>
              </w:rPr>
              <w:fldChar w:fldCharType="end"/>
            </w:r>
          </w:hyperlink>
        </w:p>
        <w:p w14:paraId="7DC9794B" w14:textId="33114C8A" w:rsidR="00837CAF" w:rsidRDefault="00837CAF">
          <w:pPr>
            <w:pStyle w:val="TOC2"/>
            <w:rPr>
              <w:noProof/>
              <w:sz w:val="22"/>
            </w:rPr>
          </w:pPr>
          <w:hyperlink w:anchor="_Toc496259263" w:history="1">
            <w:r w:rsidRPr="00A505C4">
              <w:rPr>
                <w:rStyle w:val="Hyperlink"/>
                <w:rFonts w:eastAsia="Times"/>
                <w:noProof/>
                <w:lang w:eastAsia="en-GB"/>
              </w:rPr>
              <w:t>9.6</w:t>
            </w:r>
            <w:r>
              <w:rPr>
                <w:noProof/>
                <w:sz w:val="22"/>
              </w:rPr>
              <w:tab/>
            </w:r>
            <w:r w:rsidRPr="00A505C4">
              <w:rPr>
                <w:rStyle w:val="Hyperlink"/>
                <w:rFonts w:eastAsia="Times"/>
                <w:noProof/>
                <w:lang w:eastAsia="en-GB"/>
              </w:rPr>
              <w:t>Crisis recovery</w:t>
            </w:r>
            <w:r>
              <w:rPr>
                <w:noProof/>
                <w:webHidden/>
              </w:rPr>
              <w:tab/>
            </w:r>
            <w:r>
              <w:rPr>
                <w:noProof/>
                <w:webHidden/>
              </w:rPr>
              <w:fldChar w:fldCharType="begin"/>
            </w:r>
            <w:r>
              <w:rPr>
                <w:noProof/>
                <w:webHidden/>
              </w:rPr>
              <w:instrText xml:space="preserve"> PAGEREF _Toc496259263 \h </w:instrText>
            </w:r>
            <w:r>
              <w:rPr>
                <w:noProof/>
                <w:webHidden/>
              </w:rPr>
            </w:r>
            <w:r>
              <w:rPr>
                <w:noProof/>
                <w:webHidden/>
              </w:rPr>
              <w:fldChar w:fldCharType="separate"/>
            </w:r>
            <w:r w:rsidR="00F5373E">
              <w:rPr>
                <w:noProof/>
                <w:webHidden/>
              </w:rPr>
              <w:t>18</w:t>
            </w:r>
            <w:r>
              <w:rPr>
                <w:noProof/>
                <w:webHidden/>
              </w:rPr>
              <w:fldChar w:fldCharType="end"/>
            </w:r>
          </w:hyperlink>
        </w:p>
        <w:p w14:paraId="353F2A6F" w14:textId="02CD111D" w:rsidR="00837CAF" w:rsidRDefault="00837CAF">
          <w:pPr>
            <w:pStyle w:val="TOC2"/>
            <w:rPr>
              <w:noProof/>
              <w:sz w:val="22"/>
            </w:rPr>
          </w:pPr>
          <w:hyperlink w:anchor="_Toc496259264" w:history="1">
            <w:r w:rsidRPr="00A505C4">
              <w:rPr>
                <w:rStyle w:val="Hyperlink"/>
                <w:rFonts w:eastAsia="Times"/>
                <w:noProof/>
                <w:lang w:eastAsia="en-GB"/>
              </w:rPr>
              <w:t>9.7</w:t>
            </w:r>
            <w:r>
              <w:rPr>
                <w:noProof/>
                <w:sz w:val="22"/>
              </w:rPr>
              <w:tab/>
            </w:r>
            <w:r w:rsidRPr="00A505C4">
              <w:rPr>
                <w:rStyle w:val="Hyperlink"/>
                <w:rFonts w:eastAsia="Times"/>
                <w:noProof/>
                <w:lang w:eastAsia="en-GB"/>
              </w:rPr>
              <w:t>Media response</w:t>
            </w:r>
            <w:r>
              <w:rPr>
                <w:noProof/>
                <w:webHidden/>
              </w:rPr>
              <w:tab/>
            </w:r>
            <w:r>
              <w:rPr>
                <w:noProof/>
                <w:webHidden/>
              </w:rPr>
              <w:fldChar w:fldCharType="begin"/>
            </w:r>
            <w:r>
              <w:rPr>
                <w:noProof/>
                <w:webHidden/>
              </w:rPr>
              <w:instrText xml:space="preserve"> PAGEREF _Toc496259264 \h </w:instrText>
            </w:r>
            <w:r>
              <w:rPr>
                <w:noProof/>
                <w:webHidden/>
              </w:rPr>
            </w:r>
            <w:r>
              <w:rPr>
                <w:noProof/>
                <w:webHidden/>
              </w:rPr>
              <w:fldChar w:fldCharType="separate"/>
            </w:r>
            <w:r w:rsidR="00F5373E">
              <w:rPr>
                <w:noProof/>
                <w:webHidden/>
              </w:rPr>
              <w:t>18</w:t>
            </w:r>
            <w:r>
              <w:rPr>
                <w:noProof/>
                <w:webHidden/>
              </w:rPr>
              <w:fldChar w:fldCharType="end"/>
            </w:r>
          </w:hyperlink>
        </w:p>
        <w:p w14:paraId="534BA549" w14:textId="4178E40A" w:rsidR="00837CAF" w:rsidRDefault="00837CAF">
          <w:pPr>
            <w:pStyle w:val="TOC1"/>
            <w:tabs>
              <w:tab w:val="left" w:pos="1320"/>
            </w:tabs>
            <w:rPr>
              <w:b w:val="0"/>
              <w:noProof/>
              <w:sz w:val="22"/>
            </w:rPr>
          </w:pPr>
          <w:hyperlink w:anchor="_Toc496259265" w:history="1">
            <w:r w:rsidRPr="00A505C4">
              <w:rPr>
                <w:rStyle w:val="Hyperlink"/>
                <w:noProof/>
              </w:rPr>
              <w:t>Appendix 1:</w:t>
            </w:r>
            <w:r w:rsidR="00CF111F">
              <w:rPr>
                <w:rStyle w:val="Hyperlink"/>
                <w:noProof/>
              </w:rPr>
              <w:t xml:space="preserve">   </w:t>
            </w:r>
            <w:r w:rsidRPr="00A505C4">
              <w:rPr>
                <w:rStyle w:val="Hyperlink"/>
                <w:noProof/>
              </w:rPr>
              <w:t>Terms and Definitions</w:t>
            </w:r>
            <w:r>
              <w:rPr>
                <w:noProof/>
                <w:webHidden/>
              </w:rPr>
              <w:tab/>
            </w:r>
            <w:r>
              <w:rPr>
                <w:noProof/>
                <w:webHidden/>
              </w:rPr>
              <w:fldChar w:fldCharType="begin"/>
            </w:r>
            <w:r>
              <w:rPr>
                <w:noProof/>
                <w:webHidden/>
              </w:rPr>
              <w:instrText xml:space="preserve"> PAGEREF _Toc496259265 \h </w:instrText>
            </w:r>
            <w:r>
              <w:rPr>
                <w:noProof/>
                <w:webHidden/>
              </w:rPr>
            </w:r>
            <w:r>
              <w:rPr>
                <w:noProof/>
                <w:webHidden/>
              </w:rPr>
              <w:fldChar w:fldCharType="separate"/>
            </w:r>
            <w:r w:rsidR="00F5373E">
              <w:rPr>
                <w:noProof/>
                <w:webHidden/>
              </w:rPr>
              <w:t>19</w:t>
            </w:r>
            <w:r>
              <w:rPr>
                <w:noProof/>
                <w:webHidden/>
              </w:rPr>
              <w:fldChar w:fldCharType="end"/>
            </w:r>
          </w:hyperlink>
        </w:p>
        <w:p w14:paraId="1810CDDE" w14:textId="5226CB05" w:rsidR="00837CAF" w:rsidRDefault="00837CAF">
          <w:pPr>
            <w:pStyle w:val="TOC1"/>
            <w:tabs>
              <w:tab w:val="left" w:pos="1320"/>
            </w:tabs>
            <w:rPr>
              <w:b w:val="0"/>
              <w:noProof/>
              <w:sz w:val="22"/>
            </w:rPr>
          </w:pPr>
          <w:hyperlink w:anchor="_Toc496259266" w:history="1">
            <w:r w:rsidRPr="00A505C4">
              <w:rPr>
                <w:rStyle w:val="Hyperlink"/>
                <w:noProof/>
              </w:rPr>
              <w:t>Appendix 2:</w:t>
            </w:r>
            <w:r w:rsidR="00CF111F">
              <w:rPr>
                <w:rStyle w:val="Hyperlink"/>
                <w:noProof/>
              </w:rPr>
              <w:t xml:space="preserve">   </w:t>
            </w:r>
            <w:r w:rsidRPr="00A505C4">
              <w:rPr>
                <w:rStyle w:val="Hyperlink"/>
                <w:noProof/>
              </w:rPr>
              <w:t>Legislation, Standards, Codes of Practice, and Guidelines</w:t>
            </w:r>
            <w:r>
              <w:rPr>
                <w:noProof/>
                <w:webHidden/>
              </w:rPr>
              <w:tab/>
            </w:r>
            <w:r>
              <w:rPr>
                <w:noProof/>
                <w:webHidden/>
              </w:rPr>
              <w:fldChar w:fldCharType="begin"/>
            </w:r>
            <w:r>
              <w:rPr>
                <w:noProof/>
                <w:webHidden/>
              </w:rPr>
              <w:instrText xml:space="preserve"> PAGEREF _Toc496259266 \h </w:instrText>
            </w:r>
            <w:r>
              <w:rPr>
                <w:noProof/>
                <w:webHidden/>
              </w:rPr>
            </w:r>
            <w:r>
              <w:rPr>
                <w:noProof/>
                <w:webHidden/>
              </w:rPr>
              <w:fldChar w:fldCharType="separate"/>
            </w:r>
            <w:r w:rsidR="00F5373E">
              <w:rPr>
                <w:noProof/>
                <w:webHidden/>
              </w:rPr>
              <w:t>21</w:t>
            </w:r>
            <w:r>
              <w:rPr>
                <w:noProof/>
                <w:webHidden/>
              </w:rPr>
              <w:fldChar w:fldCharType="end"/>
            </w:r>
          </w:hyperlink>
        </w:p>
        <w:p w14:paraId="2E1B00E7" w14:textId="205B37EC" w:rsidR="00470F31" w:rsidRDefault="00D10B8A" w:rsidP="00631322">
          <w:pPr>
            <w:pStyle w:val="TOC1"/>
          </w:pPr>
          <w:r>
            <w:fldChar w:fldCharType="end"/>
          </w:r>
        </w:p>
      </w:sdtContent>
    </w:sdt>
    <w:p w14:paraId="25E3E614" w14:textId="6689FB34" w:rsidR="00155F75" w:rsidRDefault="00982591" w:rsidP="004726FC">
      <w:pPr>
        <w:pStyle w:val="Heading1"/>
        <w:rPr>
          <w:rFonts w:eastAsia="Times New Roman"/>
        </w:rPr>
      </w:pPr>
      <w:bookmarkStart w:id="32" w:name="_Toc386712341"/>
      <w:bookmarkStart w:id="33" w:name="_Toc496259214"/>
      <w:r>
        <w:rPr>
          <w:rFonts w:eastAsia="Times New Roman"/>
        </w:rPr>
        <w:lastRenderedPageBreak/>
        <w:t>Document Control</w:t>
      </w:r>
      <w:bookmarkEnd w:id="33"/>
      <w:r w:rsidR="00155F75">
        <w:rPr>
          <w:rFonts w:eastAsia="Times New Roman"/>
        </w:rPr>
        <w:t xml:space="preserve">  </w:t>
      </w:r>
    </w:p>
    <w:p w14:paraId="3EFBC959" w14:textId="100BAC48" w:rsidR="00220F68" w:rsidRPr="00E853B4" w:rsidRDefault="00631322" w:rsidP="00220F68">
      <w:pPr>
        <w:rPr>
          <w:b/>
        </w:rPr>
      </w:pPr>
      <w:r>
        <w:rPr>
          <w:b/>
        </w:rPr>
        <w:t>[</w:t>
      </w:r>
      <w:r w:rsidR="00DC159A">
        <w:rPr>
          <w:b/>
        </w:rPr>
        <w:t>R</w:t>
      </w:r>
      <w:r w:rsidR="00C81B18">
        <w:rPr>
          <w:b/>
        </w:rPr>
        <w:t>efer to page 7</w:t>
      </w:r>
      <w:r w:rsidR="00220F68" w:rsidRPr="00E853B4">
        <w:rPr>
          <w:b/>
        </w:rPr>
        <w:t xml:space="preserve"> of the S</w:t>
      </w:r>
      <w:r w:rsidR="00E853B4" w:rsidRPr="00E853B4">
        <w:rPr>
          <w:b/>
        </w:rPr>
        <w:t xml:space="preserve">MP </w:t>
      </w:r>
      <w:r w:rsidR="00D97FAF">
        <w:rPr>
          <w:b/>
        </w:rPr>
        <w:t>T</w:t>
      </w:r>
      <w:r w:rsidR="00E853B4" w:rsidRPr="00E853B4">
        <w:rPr>
          <w:b/>
        </w:rPr>
        <w:t xml:space="preserve">emplate </w:t>
      </w:r>
      <w:r w:rsidR="00D97FAF">
        <w:rPr>
          <w:b/>
        </w:rPr>
        <w:t>Guide</w:t>
      </w:r>
      <w:r>
        <w:rPr>
          <w:b/>
        </w:rPr>
        <w:t>]</w:t>
      </w:r>
    </w:p>
    <w:p w14:paraId="115276C7" w14:textId="537749C3" w:rsidR="00347FD7" w:rsidRPr="00347FD7" w:rsidRDefault="00D97FAF" w:rsidP="00347FD7">
      <w:r>
        <w:t>See S</w:t>
      </w:r>
      <w:r w:rsidR="00347FD7">
        <w:t>ection 3 for an outline of the documents that make up our SMS.</w:t>
      </w:r>
    </w:p>
    <w:p w14:paraId="32FE4D1B" w14:textId="5688508F" w:rsidR="00595224" w:rsidRPr="007206C5" w:rsidRDefault="00347FD7" w:rsidP="00A01918">
      <w:pPr>
        <w:pStyle w:val="Heading2"/>
        <w:rPr>
          <w:rFonts w:eastAsia="Times New Roman"/>
        </w:rPr>
      </w:pPr>
      <w:bookmarkStart w:id="34" w:name="_Toc496259215"/>
      <w:r>
        <w:rPr>
          <w:rFonts w:eastAsia="Times New Roman"/>
        </w:rPr>
        <w:t xml:space="preserve">Document control </w:t>
      </w:r>
      <w:r w:rsidR="00595224" w:rsidRPr="007206C5">
        <w:rPr>
          <w:rFonts w:eastAsia="Times New Roman"/>
        </w:rPr>
        <w:t>table</w:t>
      </w:r>
      <w:bookmarkEnd w:id="32"/>
      <w:bookmarkEnd w:id="34"/>
    </w:p>
    <w:tbl>
      <w:tblPr>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3"/>
        <w:gridCol w:w="3618"/>
        <w:gridCol w:w="3264"/>
        <w:gridCol w:w="1775"/>
      </w:tblGrid>
      <w:tr w:rsidR="00595224" w:rsidRPr="007206C5" w14:paraId="33568C78" w14:textId="77777777" w:rsidTr="00D45FD4">
        <w:trPr>
          <w:trHeight w:val="383"/>
        </w:trPr>
        <w:tc>
          <w:tcPr>
            <w:tcW w:w="1023" w:type="dxa"/>
            <w:tcBorders>
              <w:top w:val="single" w:sz="4" w:space="0" w:color="auto"/>
              <w:left w:val="single" w:sz="4" w:space="0" w:color="auto"/>
              <w:bottom w:val="single" w:sz="4" w:space="0" w:color="auto"/>
              <w:right w:val="single" w:sz="4" w:space="0" w:color="auto"/>
            </w:tcBorders>
            <w:shd w:val="clear" w:color="auto" w:fill="auto"/>
          </w:tcPr>
          <w:p w14:paraId="60E0D55B" w14:textId="7F0D3B5B" w:rsidR="00595224" w:rsidRPr="007206C5" w:rsidRDefault="00347FD7" w:rsidP="00D45FD4">
            <w:pPr>
              <w:spacing w:before="60" w:line="240" w:lineRule="auto"/>
              <w:jc w:val="center"/>
              <w:rPr>
                <w:rFonts w:ascii="Arial" w:eastAsia="Times New Roman" w:hAnsi="Arial" w:cs="Arial"/>
                <w:b/>
                <w:bCs/>
                <w:lang w:eastAsia="en-AU"/>
              </w:rPr>
            </w:pPr>
            <w:r>
              <w:rPr>
                <w:rFonts w:ascii="Arial" w:eastAsia="Times New Roman" w:hAnsi="Arial" w:cs="Arial"/>
                <w:b/>
              </w:rPr>
              <w:t>SMP</w:t>
            </w:r>
            <w:r>
              <w:rPr>
                <w:rFonts w:ascii="Arial" w:eastAsia="Times New Roman" w:hAnsi="Arial" w:cs="Arial"/>
                <w:b/>
              </w:rPr>
              <w:br/>
              <w:t>v</w:t>
            </w:r>
            <w:r w:rsidR="00595224" w:rsidRPr="007206C5">
              <w:rPr>
                <w:rFonts w:ascii="Arial" w:eastAsia="Times New Roman" w:hAnsi="Arial" w:cs="Arial"/>
                <w:b/>
              </w:rPr>
              <w:t>ersion</w:t>
            </w:r>
          </w:p>
        </w:tc>
        <w:tc>
          <w:tcPr>
            <w:tcW w:w="3618" w:type="dxa"/>
            <w:tcBorders>
              <w:top w:val="single" w:sz="4" w:space="0" w:color="auto"/>
              <w:left w:val="single" w:sz="4" w:space="0" w:color="auto"/>
              <w:bottom w:val="single" w:sz="4" w:space="0" w:color="auto"/>
              <w:right w:val="single" w:sz="4" w:space="0" w:color="auto"/>
            </w:tcBorders>
            <w:shd w:val="clear" w:color="auto" w:fill="auto"/>
          </w:tcPr>
          <w:p w14:paraId="2C65E804" w14:textId="77777777" w:rsidR="00595224" w:rsidRPr="007206C5" w:rsidRDefault="00595224" w:rsidP="00D45FD4">
            <w:pPr>
              <w:spacing w:before="60" w:line="240" w:lineRule="auto"/>
              <w:jc w:val="center"/>
              <w:rPr>
                <w:rFonts w:ascii="Arial" w:eastAsia="Times New Roman" w:hAnsi="Arial" w:cs="Arial"/>
                <w:b/>
                <w:bCs/>
                <w:lang w:eastAsia="en-AU"/>
              </w:rPr>
            </w:pPr>
            <w:r w:rsidRPr="007206C5">
              <w:rPr>
                <w:rFonts w:ascii="Arial" w:eastAsia="Times New Roman" w:hAnsi="Arial" w:cs="Arial"/>
                <w:b/>
                <w:bCs/>
                <w:lang w:eastAsia="en-AU"/>
              </w:rPr>
              <w:t xml:space="preserve">Amendments made </w:t>
            </w:r>
          </w:p>
        </w:tc>
        <w:tc>
          <w:tcPr>
            <w:tcW w:w="3264" w:type="dxa"/>
            <w:tcBorders>
              <w:top w:val="single" w:sz="4" w:space="0" w:color="auto"/>
              <w:left w:val="single" w:sz="4" w:space="0" w:color="auto"/>
              <w:bottom w:val="single" w:sz="4" w:space="0" w:color="auto"/>
              <w:right w:val="single" w:sz="4" w:space="0" w:color="auto"/>
            </w:tcBorders>
            <w:shd w:val="clear" w:color="auto" w:fill="auto"/>
          </w:tcPr>
          <w:p w14:paraId="5C82A0C4" w14:textId="77777777" w:rsidR="00595224" w:rsidRPr="007206C5" w:rsidRDefault="00595224" w:rsidP="00D45FD4">
            <w:pPr>
              <w:spacing w:before="60" w:line="240" w:lineRule="auto"/>
              <w:jc w:val="center"/>
              <w:rPr>
                <w:rFonts w:ascii="Arial" w:eastAsia="Times New Roman" w:hAnsi="Arial" w:cs="Arial"/>
                <w:b/>
                <w:bCs/>
                <w:lang w:eastAsia="en-AU"/>
              </w:rPr>
            </w:pPr>
            <w:r w:rsidRPr="007206C5">
              <w:rPr>
                <w:rFonts w:ascii="Arial" w:eastAsia="Times New Roman" w:hAnsi="Arial" w:cs="Arial"/>
                <w:b/>
                <w:bCs/>
                <w:lang w:eastAsia="en-AU"/>
              </w:rPr>
              <w:t>Approved by</w:t>
            </w:r>
          </w:p>
        </w:tc>
        <w:tc>
          <w:tcPr>
            <w:tcW w:w="1775" w:type="dxa"/>
            <w:tcBorders>
              <w:top w:val="single" w:sz="4" w:space="0" w:color="auto"/>
              <w:left w:val="single" w:sz="4" w:space="0" w:color="auto"/>
              <w:bottom w:val="single" w:sz="4" w:space="0" w:color="auto"/>
              <w:right w:val="single" w:sz="4" w:space="0" w:color="auto"/>
            </w:tcBorders>
          </w:tcPr>
          <w:p w14:paraId="1A5E6BB4" w14:textId="77777777" w:rsidR="00595224" w:rsidRPr="007206C5" w:rsidRDefault="00595224" w:rsidP="00D45FD4">
            <w:pPr>
              <w:spacing w:before="60" w:line="240" w:lineRule="auto"/>
              <w:jc w:val="center"/>
              <w:rPr>
                <w:rFonts w:ascii="Arial" w:eastAsia="Times New Roman" w:hAnsi="Arial" w:cs="Arial"/>
                <w:b/>
                <w:bCs/>
                <w:lang w:eastAsia="en-AU"/>
              </w:rPr>
            </w:pPr>
            <w:r w:rsidRPr="007206C5">
              <w:rPr>
                <w:rFonts w:ascii="Arial" w:eastAsia="Times New Roman" w:hAnsi="Arial" w:cs="Arial"/>
                <w:b/>
                <w:bCs/>
                <w:lang w:eastAsia="en-AU"/>
              </w:rPr>
              <w:t>Date</w:t>
            </w:r>
          </w:p>
        </w:tc>
      </w:tr>
      <w:tr w:rsidR="0038473E" w:rsidRPr="006A4658" w14:paraId="254890C8" w14:textId="77777777" w:rsidTr="00D45FD4">
        <w:trPr>
          <w:trHeight w:val="345"/>
        </w:trPr>
        <w:tc>
          <w:tcPr>
            <w:tcW w:w="1023" w:type="dxa"/>
            <w:tcBorders>
              <w:top w:val="single" w:sz="4" w:space="0" w:color="auto"/>
              <w:left w:val="single" w:sz="4" w:space="0" w:color="auto"/>
              <w:bottom w:val="single" w:sz="4" w:space="0" w:color="auto"/>
              <w:right w:val="single" w:sz="4" w:space="0" w:color="auto"/>
            </w:tcBorders>
            <w:shd w:val="clear" w:color="auto" w:fill="auto"/>
          </w:tcPr>
          <w:p w14:paraId="1A57944A" w14:textId="424489C4" w:rsidR="0038473E" w:rsidRPr="006A4658" w:rsidRDefault="00631322" w:rsidP="00631322">
            <w:pPr>
              <w:spacing w:before="60" w:line="240" w:lineRule="auto"/>
              <w:jc w:val="center"/>
              <w:rPr>
                <w:rFonts w:ascii="Arial" w:eastAsia="Times New Roman" w:hAnsi="Arial" w:cs="Arial"/>
                <w:bCs/>
                <w:color w:val="000000" w:themeColor="text1"/>
                <w:lang w:eastAsia="en-AU"/>
              </w:rPr>
            </w:pPr>
            <w:r>
              <w:rPr>
                <w:rFonts w:ascii="Arial" w:eastAsia="Times New Roman" w:hAnsi="Arial" w:cs="Arial"/>
                <w:bCs/>
                <w:color w:val="000000" w:themeColor="text1"/>
                <w:lang w:eastAsia="en-AU"/>
              </w:rPr>
              <w:t>1</w:t>
            </w:r>
          </w:p>
        </w:tc>
        <w:tc>
          <w:tcPr>
            <w:tcW w:w="3618" w:type="dxa"/>
            <w:tcBorders>
              <w:top w:val="single" w:sz="4" w:space="0" w:color="auto"/>
              <w:left w:val="single" w:sz="4" w:space="0" w:color="auto"/>
              <w:bottom w:val="single" w:sz="4" w:space="0" w:color="auto"/>
              <w:right w:val="single" w:sz="4" w:space="0" w:color="auto"/>
            </w:tcBorders>
            <w:shd w:val="clear" w:color="auto" w:fill="auto"/>
          </w:tcPr>
          <w:p w14:paraId="2CE0934E" w14:textId="147D0C74" w:rsidR="0038473E" w:rsidRPr="006A4658" w:rsidRDefault="00DC159A" w:rsidP="00E204CF">
            <w:pPr>
              <w:spacing w:before="60" w:line="240" w:lineRule="auto"/>
              <w:rPr>
                <w:rFonts w:ascii="Arial" w:eastAsia="Times New Roman" w:hAnsi="Arial" w:cs="Arial"/>
                <w:bCs/>
                <w:color w:val="000000" w:themeColor="text1"/>
                <w:lang w:eastAsia="en-AU"/>
              </w:rPr>
            </w:pPr>
            <w:r>
              <w:rPr>
                <w:rFonts w:ascii="Arial" w:eastAsia="Times New Roman" w:hAnsi="Arial" w:cs="Arial"/>
                <w:bCs/>
                <w:color w:val="000000" w:themeColor="text1"/>
                <w:lang w:eastAsia="en-AU"/>
              </w:rPr>
              <w:t>Original</w:t>
            </w:r>
          </w:p>
        </w:tc>
        <w:tc>
          <w:tcPr>
            <w:tcW w:w="3264" w:type="dxa"/>
            <w:tcBorders>
              <w:top w:val="single" w:sz="4" w:space="0" w:color="auto"/>
              <w:left w:val="single" w:sz="4" w:space="0" w:color="auto"/>
              <w:bottom w:val="single" w:sz="4" w:space="0" w:color="auto"/>
              <w:right w:val="single" w:sz="4" w:space="0" w:color="auto"/>
            </w:tcBorders>
            <w:shd w:val="clear" w:color="auto" w:fill="auto"/>
          </w:tcPr>
          <w:p w14:paraId="3E7FE88F" w14:textId="3808B0ED" w:rsidR="0038473E" w:rsidRPr="006A4658" w:rsidRDefault="0038473E" w:rsidP="00E204CF">
            <w:pPr>
              <w:spacing w:before="60" w:line="240" w:lineRule="auto"/>
              <w:rPr>
                <w:rFonts w:ascii="Arial" w:eastAsia="Times New Roman" w:hAnsi="Arial" w:cs="Arial"/>
                <w:bCs/>
                <w:color w:val="000000" w:themeColor="text1"/>
                <w:lang w:eastAsia="en-AU"/>
              </w:rPr>
            </w:pPr>
            <w:r w:rsidRPr="006A4658">
              <w:rPr>
                <w:rFonts w:ascii="Arial" w:eastAsia="Times New Roman" w:hAnsi="Arial" w:cs="Arial"/>
                <w:bCs/>
                <w:color w:val="000000" w:themeColor="text1"/>
                <w:lang w:eastAsia="en-AU"/>
              </w:rPr>
              <w:sym w:font="Symbol" w:char="F05B"/>
            </w:r>
            <w:r w:rsidR="00631322">
              <w:rPr>
                <w:rFonts w:ascii="Arial" w:eastAsia="Times New Roman" w:hAnsi="Arial" w:cs="Arial"/>
                <w:bCs/>
                <w:color w:val="000000" w:themeColor="text1"/>
                <w:lang w:eastAsia="en-AU"/>
              </w:rPr>
              <w:t>N</w:t>
            </w:r>
            <w:r w:rsidRPr="006A4658">
              <w:rPr>
                <w:rFonts w:ascii="Arial" w:eastAsia="Times New Roman" w:hAnsi="Arial" w:cs="Arial"/>
                <w:bCs/>
                <w:color w:val="000000" w:themeColor="text1"/>
                <w:lang w:eastAsia="en-AU"/>
              </w:rPr>
              <w:t>ame</w:t>
            </w:r>
            <w:r w:rsidRPr="006A4658">
              <w:rPr>
                <w:rFonts w:ascii="Arial" w:eastAsia="Times New Roman" w:hAnsi="Arial" w:cs="Arial"/>
                <w:bCs/>
                <w:color w:val="000000" w:themeColor="text1"/>
                <w:lang w:eastAsia="en-AU"/>
              </w:rPr>
              <w:sym w:font="Symbol" w:char="F05D"/>
            </w:r>
          </w:p>
        </w:tc>
        <w:tc>
          <w:tcPr>
            <w:tcW w:w="1775" w:type="dxa"/>
            <w:tcBorders>
              <w:top w:val="single" w:sz="4" w:space="0" w:color="auto"/>
              <w:left w:val="single" w:sz="4" w:space="0" w:color="auto"/>
              <w:bottom w:val="single" w:sz="4" w:space="0" w:color="auto"/>
              <w:right w:val="single" w:sz="4" w:space="0" w:color="auto"/>
            </w:tcBorders>
          </w:tcPr>
          <w:p w14:paraId="4C098BE4" w14:textId="77777777" w:rsidR="0038473E" w:rsidRPr="006A4658" w:rsidRDefault="0038473E" w:rsidP="00D45FD4">
            <w:pPr>
              <w:spacing w:before="60" w:line="240" w:lineRule="auto"/>
              <w:rPr>
                <w:rFonts w:ascii="Arial" w:eastAsia="Times New Roman" w:hAnsi="Arial" w:cs="Arial"/>
                <w:bCs/>
                <w:color w:val="000000" w:themeColor="text1"/>
                <w:lang w:eastAsia="en-AU"/>
              </w:rPr>
            </w:pPr>
          </w:p>
        </w:tc>
      </w:tr>
      <w:tr w:rsidR="00DC159A" w:rsidRPr="007206C5" w14:paraId="09512AF2" w14:textId="77777777" w:rsidTr="00D45FD4">
        <w:trPr>
          <w:trHeight w:val="345"/>
        </w:trPr>
        <w:tc>
          <w:tcPr>
            <w:tcW w:w="1023" w:type="dxa"/>
            <w:tcBorders>
              <w:top w:val="single" w:sz="4" w:space="0" w:color="auto"/>
              <w:left w:val="single" w:sz="4" w:space="0" w:color="auto"/>
              <w:bottom w:val="single" w:sz="4" w:space="0" w:color="auto"/>
              <w:right w:val="single" w:sz="4" w:space="0" w:color="auto"/>
            </w:tcBorders>
            <w:shd w:val="clear" w:color="auto" w:fill="auto"/>
          </w:tcPr>
          <w:p w14:paraId="6BE71229" w14:textId="61C246B5" w:rsidR="00DC159A" w:rsidRPr="007206C5" w:rsidRDefault="00DC159A" w:rsidP="00DC159A">
            <w:pPr>
              <w:spacing w:before="60" w:line="240" w:lineRule="auto"/>
              <w:jc w:val="center"/>
              <w:rPr>
                <w:rFonts w:ascii="Arial" w:eastAsia="Times New Roman" w:hAnsi="Arial" w:cs="Arial"/>
                <w:bCs/>
                <w:lang w:eastAsia="en-AU"/>
              </w:rPr>
            </w:pPr>
            <w:r>
              <w:rPr>
                <w:rFonts w:ascii="Arial" w:eastAsia="Times New Roman" w:hAnsi="Arial" w:cs="Arial"/>
                <w:bCs/>
                <w:lang w:eastAsia="en-AU"/>
              </w:rPr>
              <w:t>2</w:t>
            </w:r>
          </w:p>
        </w:tc>
        <w:tc>
          <w:tcPr>
            <w:tcW w:w="3618" w:type="dxa"/>
            <w:tcBorders>
              <w:top w:val="single" w:sz="4" w:space="0" w:color="auto"/>
              <w:left w:val="single" w:sz="4" w:space="0" w:color="auto"/>
              <w:bottom w:val="single" w:sz="4" w:space="0" w:color="auto"/>
              <w:right w:val="single" w:sz="4" w:space="0" w:color="auto"/>
            </w:tcBorders>
            <w:shd w:val="clear" w:color="auto" w:fill="auto"/>
          </w:tcPr>
          <w:p w14:paraId="1AB09001" w14:textId="0E4F2817" w:rsidR="00DC159A" w:rsidRPr="007206C5" w:rsidRDefault="00DC159A" w:rsidP="00DC159A">
            <w:pPr>
              <w:spacing w:before="60" w:line="240" w:lineRule="auto"/>
              <w:rPr>
                <w:rFonts w:ascii="Arial" w:eastAsia="Times New Roman" w:hAnsi="Arial" w:cs="Arial"/>
                <w:bCs/>
                <w:lang w:eastAsia="en-AU"/>
              </w:rPr>
            </w:pPr>
            <w:r w:rsidRPr="006A4658">
              <w:rPr>
                <w:rFonts w:ascii="Arial" w:eastAsia="Times New Roman" w:hAnsi="Arial" w:cs="Arial"/>
                <w:bCs/>
                <w:color w:val="000000" w:themeColor="text1"/>
                <w:lang w:eastAsia="en-AU"/>
              </w:rPr>
              <w:sym w:font="Symbol" w:char="F05B"/>
            </w:r>
            <w:r>
              <w:rPr>
                <w:rFonts w:ascii="Arial" w:eastAsia="Times New Roman" w:hAnsi="Arial" w:cs="Arial"/>
                <w:bCs/>
                <w:color w:val="000000" w:themeColor="text1"/>
                <w:lang w:eastAsia="en-AU"/>
              </w:rPr>
              <w:t>O</w:t>
            </w:r>
            <w:r w:rsidRPr="006A4658">
              <w:rPr>
                <w:rFonts w:ascii="Arial" w:eastAsia="Times New Roman" w:hAnsi="Arial" w:cs="Arial"/>
                <w:bCs/>
                <w:color w:val="000000" w:themeColor="text1"/>
                <w:lang w:eastAsia="en-AU"/>
              </w:rPr>
              <w:t>utline what has changed</w:t>
            </w:r>
            <w:r w:rsidRPr="006A4658">
              <w:rPr>
                <w:rFonts w:ascii="Arial" w:eastAsia="Times New Roman" w:hAnsi="Arial" w:cs="Arial"/>
                <w:bCs/>
                <w:color w:val="000000" w:themeColor="text1"/>
                <w:lang w:eastAsia="en-AU"/>
              </w:rPr>
              <w:sym w:font="Symbol" w:char="F05D"/>
            </w:r>
          </w:p>
        </w:tc>
        <w:tc>
          <w:tcPr>
            <w:tcW w:w="3264" w:type="dxa"/>
            <w:tcBorders>
              <w:top w:val="single" w:sz="4" w:space="0" w:color="auto"/>
              <w:left w:val="single" w:sz="4" w:space="0" w:color="auto"/>
              <w:bottom w:val="single" w:sz="4" w:space="0" w:color="auto"/>
              <w:right w:val="single" w:sz="4" w:space="0" w:color="auto"/>
            </w:tcBorders>
            <w:shd w:val="clear" w:color="auto" w:fill="auto"/>
          </w:tcPr>
          <w:p w14:paraId="0291396E" w14:textId="0DC1B5B4" w:rsidR="00DC159A" w:rsidRPr="007206C5" w:rsidRDefault="00DC159A" w:rsidP="00DC159A">
            <w:pPr>
              <w:spacing w:before="60" w:line="240" w:lineRule="auto"/>
              <w:rPr>
                <w:rFonts w:ascii="Arial" w:eastAsia="Times New Roman" w:hAnsi="Arial" w:cs="Arial"/>
                <w:bCs/>
                <w:lang w:eastAsia="en-AU"/>
              </w:rPr>
            </w:pPr>
            <w:r w:rsidRPr="006A4658">
              <w:rPr>
                <w:rFonts w:ascii="Arial" w:eastAsia="Times New Roman" w:hAnsi="Arial" w:cs="Arial"/>
                <w:bCs/>
                <w:color w:val="000000" w:themeColor="text1"/>
                <w:lang w:eastAsia="en-AU"/>
              </w:rPr>
              <w:sym w:font="Symbol" w:char="F05B"/>
            </w:r>
            <w:r>
              <w:rPr>
                <w:rFonts w:ascii="Arial" w:eastAsia="Times New Roman" w:hAnsi="Arial" w:cs="Arial"/>
                <w:bCs/>
                <w:color w:val="000000" w:themeColor="text1"/>
                <w:lang w:eastAsia="en-AU"/>
              </w:rPr>
              <w:t>N</w:t>
            </w:r>
            <w:r w:rsidRPr="006A4658">
              <w:rPr>
                <w:rFonts w:ascii="Arial" w:eastAsia="Times New Roman" w:hAnsi="Arial" w:cs="Arial"/>
                <w:bCs/>
                <w:color w:val="000000" w:themeColor="text1"/>
                <w:lang w:eastAsia="en-AU"/>
              </w:rPr>
              <w:t>ame</w:t>
            </w:r>
            <w:r w:rsidRPr="006A4658">
              <w:rPr>
                <w:rFonts w:ascii="Arial" w:eastAsia="Times New Roman" w:hAnsi="Arial" w:cs="Arial"/>
                <w:bCs/>
                <w:color w:val="000000" w:themeColor="text1"/>
                <w:lang w:eastAsia="en-AU"/>
              </w:rPr>
              <w:sym w:font="Symbol" w:char="F05D"/>
            </w:r>
          </w:p>
        </w:tc>
        <w:tc>
          <w:tcPr>
            <w:tcW w:w="1775" w:type="dxa"/>
            <w:tcBorders>
              <w:top w:val="single" w:sz="4" w:space="0" w:color="auto"/>
              <w:left w:val="single" w:sz="4" w:space="0" w:color="auto"/>
              <w:bottom w:val="single" w:sz="4" w:space="0" w:color="auto"/>
              <w:right w:val="single" w:sz="4" w:space="0" w:color="auto"/>
            </w:tcBorders>
          </w:tcPr>
          <w:p w14:paraId="1854D3E1" w14:textId="77777777" w:rsidR="00DC159A" w:rsidRPr="007206C5" w:rsidRDefault="00DC159A" w:rsidP="00DC159A">
            <w:pPr>
              <w:spacing w:before="60" w:line="240" w:lineRule="auto"/>
              <w:rPr>
                <w:rFonts w:ascii="Arial" w:eastAsia="Times New Roman" w:hAnsi="Arial" w:cs="Arial"/>
                <w:bCs/>
                <w:lang w:eastAsia="en-AU"/>
              </w:rPr>
            </w:pPr>
          </w:p>
        </w:tc>
      </w:tr>
      <w:tr w:rsidR="00DC159A" w:rsidRPr="007206C5" w14:paraId="25E0BB55" w14:textId="77777777" w:rsidTr="00D45FD4">
        <w:trPr>
          <w:trHeight w:val="363"/>
        </w:trPr>
        <w:tc>
          <w:tcPr>
            <w:tcW w:w="1023" w:type="dxa"/>
            <w:tcBorders>
              <w:top w:val="single" w:sz="4" w:space="0" w:color="auto"/>
              <w:left w:val="single" w:sz="4" w:space="0" w:color="auto"/>
              <w:bottom w:val="single" w:sz="4" w:space="0" w:color="auto"/>
              <w:right w:val="single" w:sz="4" w:space="0" w:color="auto"/>
            </w:tcBorders>
            <w:shd w:val="clear" w:color="auto" w:fill="auto"/>
          </w:tcPr>
          <w:p w14:paraId="09E945FB" w14:textId="77777777" w:rsidR="00DC159A" w:rsidRPr="007206C5" w:rsidRDefault="00DC159A" w:rsidP="00DC159A">
            <w:pPr>
              <w:spacing w:before="60" w:line="240" w:lineRule="auto"/>
              <w:jc w:val="center"/>
              <w:rPr>
                <w:rFonts w:ascii="Arial" w:eastAsia="Times New Roman" w:hAnsi="Arial" w:cs="Arial"/>
                <w:bCs/>
                <w:lang w:eastAsia="en-AU"/>
              </w:rPr>
            </w:pPr>
          </w:p>
        </w:tc>
        <w:tc>
          <w:tcPr>
            <w:tcW w:w="3618" w:type="dxa"/>
            <w:tcBorders>
              <w:top w:val="single" w:sz="4" w:space="0" w:color="auto"/>
              <w:left w:val="single" w:sz="4" w:space="0" w:color="auto"/>
              <w:bottom w:val="single" w:sz="4" w:space="0" w:color="auto"/>
              <w:right w:val="single" w:sz="4" w:space="0" w:color="auto"/>
            </w:tcBorders>
            <w:shd w:val="clear" w:color="auto" w:fill="auto"/>
          </w:tcPr>
          <w:p w14:paraId="552E6D46" w14:textId="77777777" w:rsidR="00DC159A" w:rsidRPr="007206C5" w:rsidRDefault="00DC159A" w:rsidP="00DC159A">
            <w:pPr>
              <w:spacing w:before="60" w:line="240" w:lineRule="auto"/>
              <w:rPr>
                <w:rFonts w:ascii="Arial" w:eastAsia="Times New Roman" w:hAnsi="Arial" w:cs="Arial"/>
                <w:bCs/>
                <w:lang w:eastAsia="en-AU"/>
              </w:rPr>
            </w:pPr>
          </w:p>
        </w:tc>
        <w:tc>
          <w:tcPr>
            <w:tcW w:w="3264" w:type="dxa"/>
            <w:tcBorders>
              <w:top w:val="single" w:sz="4" w:space="0" w:color="auto"/>
              <w:left w:val="single" w:sz="4" w:space="0" w:color="auto"/>
              <w:bottom w:val="single" w:sz="4" w:space="0" w:color="auto"/>
              <w:right w:val="single" w:sz="4" w:space="0" w:color="auto"/>
            </w:tcBorders>
            <w:shd w:val="clear" w:color="auto" w:fill="auto"/>
          </w:tcPr>
          <w:p w14:paraId="7122EE05" w14:textId="77777777" w:rsidR="00DC159A" w:rsidRPr="007206C5" w:rsidRDefault="00DC159A" w:rsidP="00DC159A">
            <w:pPr>
              <w:spacing w:before="60" w:line="240" w:lineRule="auto"/>
              <w:rPr>
                <w:rFonts w:ascii="Arial" w:eastAsia="Times New Roman" w:hAnsi="Arial" w:cs="Arial"/>
                <w:bCs/>
                <w:lang w:eastAsia="en-AU"/>
              </w:rPr>
            </w:pPr>
          </w:p>
        </w:tc>
        <w:tc>
          <w:tcPr>
            <w:tcW w:w="1775" w:type="dxa"/>
            <w:tcBorders>
              <w:top w:val="single" w:sz="4" w:space="0" w:color="auto"/>
              <w:left w:val="single" w:sz="4" w:space="0" w:color="auto"/>
              <w:bottom w:val="single" w:sz="4" w:space="0" w:color="auto"/>
              <w:right w:val="single" w:sz="4" w:space="0" w:color="auto"/>
            </w:tcBorders>
          </w:tcPr>
          <w:p w14:paraId="64121C9E" w14:textId="77777777" w:rsidR="00DC159A" w:rsidRPr="007206C5" w:rsidRDefault="00DC159A" w:rsidP="00DC159A">
            <w:pPr>
              <w:spacing w:before="60" w:line="240" w:lineRule="auto"/>
              <w:rPr>
                <w:rFonts w:ascii="Arial" w:eastAsia="Times New Roman" w:hAnsi="Arial" w:cs="Arial"/>
                <w:bCs/>
                <w:lang w:eastAsia="en-AU"/>
              </w:rPr>
            </w:pPr>
          </w:p>
        </w:tc>
      </w:tr>
    </w:tbl>
    <w:p w14:paraId="397F6EDE" w14:textId="51535BF8" w:rsidR="00595224" w:rsidRPr="007206C5" w:rsidRDefault="003B427B" w:rsidP="004726FC">
      <w:pPr>
        <w:pStyle w:val="Heading2"/>
        <w:rPr>
          <w:rFonts w:eastAsia="Times New Roman"/>
        </w:rPr>
      </w:pPr>
      <w:bookmarkStart w:id="35" w:name="_Toc386712342"/>
      <w:bookmarkStart w:id="36" w:name="_Toc496259216"/>
      <w:r>
        <w:rPr>
          <w:rFonts w:eastAsia="Times"/>
          <w:lang w:eastAsia="en-GB"/>
        </w:rPr>
        <w:t>D</w:t>
      </w:r>
      <w:r w:rsidR="00595224" w:rsidRPr="007206C5">
        <w:rPr>
          <w:rFonts w:eastAsia="Times"/>
          <w:lang w:eastAsia="en-GB"/>
        </w:rPr>
        <w:t>ocument control</w:t>
      </w:r>
      <w:bookmarkEnd w:id="35"/>
      <w:r>
        <w:rPr>
          <w:rFonts w:eastAsia="Times"/>
          <w:lang w:eastAsia="en-GB"/>
        </w:rPr>
        <w:t xml:space="preserve"> procedures</w:t>
      </w:r>
      <w:bookmarkEnd w:id="36"/>
    </w:p>
    <w:p w14:paraId="68CCFCF5" w14:textId="543EEC8F" w:rsidR="00EA51D4" w:rsidRDefault="00595224" w:rsidP="00EA51D4">
      <w:r w:rsidRPr="007206C5">
        <w:rPr>
          <w:rFonts w:eastAsia="Times New Roman"/>
        </w:rPr>
        <w:t xml:space="preserve">We will ensure our </w:t>
      </w:r>
      <w:r w:rsidR="00155F75">
        <w:rPr>
          <w:rFonts w:eastAsia="Times New Roman"/>
        </w:rPr>
        <w:t>safety management system (</w:t>
      </w:r>
      <w:r w:rsidR="006A4658">
        <w:rPr>
          <w:rFonts w:eastAsia="Times New Roman"/>
        </w:rPr>
        <w:t>SMS</w:t>
      </w:r>
      <w:r w:rsidR="00155F75">
        <w:rPr>
          <w:rFonts w:eastAsia="Times New Roman"/>
        </w:rPr>
        <w:t>)</w:t>
      </w:r>
      <w:r w:rsidR="00EA51D4">
        <w:rPr>
          <w:rFonts w:eastAsia="Times New Roman"/>
        </w:rPr>
        <w:t xml:space="preserve"> documents are r</w:t>
      </w:r>
      <w:r w:rsidRPr="007206C5">
        <w:t>eadable, identifiable</w:t>
      </w:r>
      <w:r w:rsidR="0090133C">
        <w:t>,</w:t>
      </w:r>
      <w:r w:rsidRPr="007206C5">
        <w:t xml:space="preserve"> and traceable to our activities</w:t>
      </w:r>
      <w:r w:rsidR="00EA51D4">
        <w:t xml:space="preserve">. </w:t>
      </w:r>
    </w:p>
    <w:p w14:paraId="1B1139B1" w14:textId="2624F73E" w:rsidR="00EA51D4" w:rsidRDefault="003B427B" w:rsidP="003B427B">
      <w:r>
        <w:t>T</w:t>
      </w:r>
      <w:r w:rsidR="00EA51D4">
        <w:t>o achieve this</w:t>
      </w:r>
      <w:r w:rsidR="0090133C">
        <w:t>,</w:t>
      </w:r>
      <w:r w:rsidR="00EA51D4">
        <w:t xml:space="preserve"> our SMS documents will be: </w:t>
      </w:r>
    </w:p>
    <w:p w14:paraId="7EDF0A59" w14:textId="732DB9AC" w:rsidR="00595224" w:rsidRPr="0038473E" w:rsidRDefault="00631322" w:rsidP="00EA51D4">
      <w:pPr>
        <w:pStyle w:val="bulletitems"/>
      </w:pPr>
      <w:r>
        <w:t>I</w:t>
      </w:r>
      <w:r w:rsidR="00595224" w:rsidRPr="0038473E">
        <w:t xml:space="preserve">dentified by a footer that states the </w:t>
      </w:r>
      <w:r w:rsidR="00EA51D4">
        <w:t xml:space="preserve">name of the organisation, </w:t>
      </w:r>
      <w:r w:rsidR="00595224" w:rsidRPr="0038473E">
        <w:t>version number, the page number</w:t>
      </w:r>
      <w:r w:rsidR="003B427B">
        <w:t>,</w:t>
      </w:r>
      <w:r w:rsidR="00595224" w:rsidRPr="0038473E">
        <w:t xml:space="preserve"> and the number of pages</w:t>
      </w:r>
      <w:r>
        <w:t>.</w:t>
      </w:r>
      <w:r w:rsidR="00595224" w:rsidRPr="0038473E">
        <w:t xml:space="preserve"> </w:t>
      </w:r>
      <w:r>
        <w:rPr>
          <w:b/>
        </w:rPr>
        <w:t>[A</w:t>
      </w:r>
      <w:r w:rsidR="00595224" w:rsidRPr="00AE1146">
        <w:rPr>
          <w:b/>
        </w:rPr>
        <w:t xml:space="preserve">dd this detail to </w:t>
      </w:r>
      <w:r>
        <w:rPr>
          <w:b/>
        </w:rPr>
        <w:t xml:space="preserve">the </w:t>
      </w:r>
      <w:r w:rsidR="00595224" w:rsidRPr="00AE1146">
        <w:rPr>
          <w:b/>
        </w:rPr>
        <w:t>footer</w:t>
      </w:r>
      <w:r>
        <w:rPr>
          <w:b/>
        </w:rPr>
        <w:t>]</w:t>
      </w:r>
      <w:r w:rsidR="00EA51D4">
        <w:t xml:space="preserve"> </w:t>
      </w:r>
    </w:p>
    <w:p w14:paraId="4D9CEA5F" w14:textId="2499F6E8" w:rsidR="00595224" w:rsidRPr="007206C5" w:rsidRDefault="00631322" w:rsidP="00EA51D4">
      <w:pPr>
        <w:pStyle w:val="bulletitems"/>
      </w:pPr>
      <w:r>
        <w:t>P</w:t>
      </w:r>
      <w:r w:rsidR="00595224" w:rsidRPr="007206C5">
        <w:t xml:space="preserve">eriodically reviewed by </w:t>
      </w:r>
      <w:r w:rsidRPr="00631322">
        <w:rPr>
          <w:b/>
        </w:rPr>
        <w:t>[</w:t>
      </w:r>
      <w:r>
        <w:rPr>
          <w:b/>
        </w:rPr>
        <w:t>N</w:t>
      </w:r>
      <w:r w:rsidR="00595224" w:rsidRPr="00AE1146">
        <w:rPr>
          <w:b/>
        </w:rPr>
        <w:t>ame</w:t>
      </w:r>
      <w:r>
        <w:rPr>
          <w:b/>
        </w:rPr>
        <w:t xml:space="preserve"> / When]</w:t>
      </w:r>
      <w:r w:rsidR="00595224" w:rsidRPr="007206C5">
        <w:t xml:space="preserve"> and revised where necessary</w:t>
      </w:r>
      <w:r w:rsidR="00EA51D4">
        <w:t>.</w:t>
      </w:r>
    </w:p>
    <w:p w14:paraId="17D82A09" w14:textId="0BFF5772" w:rsidR="00595224" w:rsidRPr="007206C5" w:rsidRDefault="00631322" w:rsidP="00EA51D4">
      <w:pPr>
        <w:pStyle w:val="bulletitems"/>
      </w:pPr>
      <w:r>
        <w:t>S</w:t>
      </w:r>
      <w:r w:rsidR="00595224" w:rsidRPr="007206C5">
        <w:t xml:space="preserve">igned off as adequate by </w:t>
      </w:r>
      <w:r>
        <w:rPr>
          <w:b/>
        </w:rPr>
        <w:t>[N</w:t>
      </w:r>
      <w:r w:rsidR="00595224" w:rsidRPr="00AE1146">
        <w:rPr>
          <w:b/>
        </w:rPr>
        <w:t>ame</w:t>
      </w:r>
      <w:r>
        <w:rPr>
          <w:b/>
        </w:rPr>
        <w:t>].</w:t>
      </w:r>
    </w:p>
    <w:p w14:paraId="5AD167D8" w14:textId="3B5DD15C" w:rsidR="00595224" w:rsidRPr="007206C5" w:rsidRDefault="00631322" w:rsidP="00EA51D4">
      <w:pPr>
        <w:pStyle w:val="bulletitems"/>
      </w:pPr>
      <w:r>
        <w:t>C</w:t>
      </w:r>
      <w:r w:rsidR="00595224" w:rsidRPr="007206C5">
        <w:t xml:space="preserve">urrent and available at </w:t>
      </w:r>
      <w:r w:rsidRPr="00631322">
        <w:rPr>
          <w:b/>
        </w:rPr>
        <w:t>[L</w:t>
      </w:r>
      <w:r w:rsidR="00595224" w:rsidRPr="00631322">
        <w:rPr>
          <w:b/>
        </w:rPr>
        <w:t>o</w:t>
      </w:r>
      <w:r w:rsidR="00595224" w:rsidRPr="00AE1146">
        <w:rPr>
          <w:b/>
        </w:rPr>
        <w:t>cations</w:t>
      </w:r>
      <w:r>
        <w:rPr>
          <w:b/>
        </w:rPr>
        <w:t>].</w:t>
      </w:r>
    </w:p>
    <w:p w14:paraId="2E89BBBC" w14:textId="34CA0496" w:rsidR="00595224" w:rsidRPr="00AE1146" w:rsidRDefault="00631322" w:rsidP="00EA51D4">
      <w:pPr>
        <w:pStyle w:val="bulletitems"/>
        <w:rPr>
          <w:rFonts w:ascii="Arial" w:hAnsi="Arial" w:cs="Arial"/>
          <w:b/>
          <w:bCs/>
          <w:kern w:val="32"/>
        </w:rPr>
      </w:pPr>
      <w:r>
        <w:t>P</w:t>
      </w:r>
      <w:r w:rsidR="00595224" w:rsidRPr="007206C5">
        <w:t>rotected from unauthorised changes and publication</w:t>
      </w:r>
      <w:r w:rsidR="0090133C">
        <w:t>,</w:t>
      </w:r>
      <w:r w:rsidR="00EA51D4">
        <w:t xml:space="preserve"> </w:t>
      </w:r>
      <w:r w:rsidR="00820F24">
        <w:t xml:space="preserve">and </w:t>
      </w:r>
      <w:r w:rsidR="00595224" w:rsidRPr="0038473E">
        <w:t xml:space="preserve">backed up </w:t>
      </w:r>
      <w:r w:rsidRPr="00631322">
        <w:rPr>
          <w:b/>
        </w:rPr>
        <w:t>[H</w:t>
      </w:r>
      <w:r>
        <w:rPr>
          <w:b/>
        </w:rPr>
        <w:t>ow / When / W</w:t>
      </w:r>
      <w:r w:rsidR="00595224" w:rsidRPr="00AE1146">
        <w:rPr>
          <w:b/>
        </w:rPr>
        <w:t>here</w:t>
      </w:r>
      <w:r>
        <w:rPr>
          <w:b/>
        </w:rPr>
        <w:t>].</w:t>
      </w:r>
    </w:p>
    <w:p w14:paraId="74F3F535" w14:textId="4582DE62" w:rsidR="00595224" w:rsidRPr="007206C5" w:rsidRDefault="00631322" w:rsidP="00820F24">
      <w:pPr>
        <w:pStyle w:val="bulletitems"/>
      </w:pPr>
      <w:r>
        <w:t>C</w:t>
      </w:r>
      <w:r w:rsidR="00595224" w:rsidRPr="007206C5">
        <w:t xml:space="preserve">ontrolled by </w:t>
      </w:r>
      <w:r w:rsidRPr="00631322">
        <w:rPr>
          <w:b/>
        </w:rPr>
        <w:t>[N</w:t>
      </w:r>
      <w:r w:rsidR="00595224" w:rsidRPr="00AE1146">
        <w:rPr>
          <w:b/>
        </w:rPr>
        <w:t>ame</w:t>
      </w:r>
      <w:r>
        <w:rPr>
          <w:b/>
        </w:rPr>
        <w:t>]</w:t>
      </w:r>
      <w:r w:rsidR="00595224" w:rsidRPr="007206C5">
        <w:t xml:space="preserve"> as to how and where.</w:t>
      </w:r>
    </w:p>
    <w:p w14:paraId="4E12F142" w14:textId="3C38E582" w:rsidR="00595224" w:rsidRDefault="00631322" w:rsidP="00820F24">
      <w:pPr>
        <w:pStyle w:val="bulletitems"/>
      </w:pPr>
      <w:r>
        <w:t>R</w:t>
      </w:r>
      <w:r w:rsidR="00595224" w:rsidRPr="007206C5">
        <w:t>emoved from circulation if obsol</w:t>
      </w:r>
      <w:r w:rsidR="00F91EFE">
        <w:t>ete</w:t>
      </w:r>
      <w:r w:rsidR="003B427B">
        <w:t>,</w:t>
      </w:r>
      <w:r w:rsidR="00F91EFE">
        <w:t xml:space="preserve"> or marked clearly that they’</w:t>
      </w:r>
      <w:r w:rsidR="00595224" w:rsidRPr="007206C5">
        <w:t>re not to be used.</w:t>
      </w:r>
    </w:p>
    <w:p w14:paraId="47BE4652" w14:textId="1BF2DD6D" w:rsidR="00595224" w:rsidRPr="00AE1146" w:rsidRDefault="00595224" w:rsidP="00820F24">
      <w:pPr>
        <w:rPr>
          <w:b/>
        </w:rPr>
      </w:pPr>
      <w:r w:rsidRPr="0038473E">
        <w:t xml:space="preserve"> Archived copies and o</w:t>
      </w:r>
      <w:r w:rsidR="00820F24">
        <w:t xml:space="preserve">ther safety-related records will be </w:t>
      </w:r>
      <w:r w:rsidRPr="0038473E">
        <w:t xml:space="preserve">kept for </w:t>
      </w:r>
      <w:r w:rsidR="00237F3A">
        <w:t>five y</w:t>
      </w:r>
      <w:r w:rsidRPr="0038473E">
        <w:t xml:space="preserve">ears </w:t>
      </w:r>
      <w:r w:rsidR="00631322" w:rsidRPr="00631322">
        <w:rPr>
          <w:b/>
        </w:rPr>
        <w:t>[S</w:t>
      </w:r>
      <w:r w:rsidR="00631322">
        <w:rPr>
          <w:b/>
        </w:rPr>
        <w:t>ystem / Place].</w:t>
      </w:r>
    </w:p>
    <w:p w14:paraId="14FE0D2E" w14:textId="77777777" w:rsidR="006A0992" w:rsidRDefault="00595224" w:rsidP="003848DC">
      <w:pPr>
        <w:rPr>
          <w:rFonts w:eastAsia="Times New Roman"/>
        </w:rPr>
      </w:pPr>
      <w:r w:rsidRPr="00631322">
        <w:rPr>
          <w:rFonts w:eastAsia="Times New Roman"/>
          <w:i/>
        </w:rPr>
        <w:t>N</w:t>
      </w:r>
      <w:r w:rsidR="00631322" w:rsidRPr="00631322">
        <w:rPr>
          <w:rFonts w:eastAsia="Times New Roman"/>
          <w:i/>
        </w:rPr>
        <w:t>ote</w:t>
      </w:r>
      <w:r w:rsidRPr="00631322">
        <w:rPr>
          <w:rFonts w:eastAsia="Times New Roman"/>
          <w:i/>
        </w:rPr>
        <w:t>:</w:t>
      </w:r>
      <w:r w:rsidRPr="007206C5">
        <w:rPr>
          <w:rFonts w:eastAsia="Times New Roman"/>
        </w:rPr>
        <w:t xml:space="preserve"> Once print</w:t>
      </w:r>
      <w:r w:rsidR="003848DC">
        <w:rPr>
          <w:rFonts w:eastAsia="Times New Roman"/>
        </w:rPr>
        <w:t>ed, documents are uncontrolled.</w:t>
      </w:r>
    </w:p>
    <w:p w14:paraId="0F2EA43C" w14:textId="77777777" w:rsidR="006A0992" w:rsidRDefault="006A0992" w:rsidP="003848DC">
      <w:pPr>
        <w:rPr>
          <w:rFonts w:eastAsia="Times New Roman"/>
        </w:rPr>
      </w:pPr>
    </w:p>
    <w:p w14:paraId="699C8D5B" w14:textId="5644243A" w:rsidR="003848DC" w:rsidRDefault="00595224" w:rsidP="003848DC">
      <w:pPr>
        <w:rPr>
          <w:rFonts w:eastAsia="Times New Roman"/>
        </w:rPr>
      </w:pPr>
      <w:r w:rsidRPr="007206C5">
        <w:rPr>
          <w:rFonts w:eastAsia="Times New Roman"/>
        </w:rPr>
        <w:br w:type="page"/>
      </w:r>
      <w:bookmarkStart w:id="37" w:name="_Toc113330850"/>
      <w:bookmarkStart w:id="38" w:name="_Toc113330370"/>
      <w:bookmarkStart w:id="39" w:name="_Toc385924628"/>
    </w:p>
    <w:p w14:paraId="35E7C688" w14:textId="67B7994A" w:rsidR="00595224" w:rsidRDefault="00BA0EAD" w:rsidP="00BA0EAD">
      <w:pPr>
        <w:pStyle w:val="Heading1"/>
        <w:rPr>
          <w:rFonts w:eastAsia="Times New Roman"/>
        </w:rPr>
      </w:pPr>
      <w:bookmarkStart w:id="40" w:name="_Toc386712343"/>
      <w:bookmarkStart w:id="41" w:name="_Toc496259217"/>
      <w:r>
        <w:rPr>
          <w:rFonts w:eastAsia="Times New Roman"/>
        </w:rPr>
        <w:lastRenderedPageBreak/>
        <w:t xml:space="preserve">Business </w:t>
      </w:r>
      <w:r w:rsidR="00595224" w:rsidRPr="007206C5">
        <w:rPr>
          <w:rFonts w:eastAsia="Times New Roman"/>
        </w:rPr>
        <w:t>Information</w:t>
      </w:r>
      <w:bookmarkEnd w:id="37"/>
      <w:bookmarkEnd w:id="38"/>
      <w:bookmarkEnd w:id="39"/>
      <w:bookmarkEnd w:id="40"/>
      <w:bookmarkEnd w:id="41"/>
    </w:p>
    <w:p w14:paraId="6D1C8954" w14:textId="37935ECC" w:rsidR="00CD20B1" w:rsidRPr="00CD20B1" w:rsidRDefault="00631322" w:rsidP="00CD20B1">
      <w:pPr>
        <w:rPr>
          <w:b/>
        </w:rPr>
      </w:pPr>
      <w:r>
        <w:rPr>
          <w:b/>
        </w:rPr>
        <w:t>[</w:t>
      </w:r>
      <w:r w:rsidR="002808AA">
        <w:rPr>
          <w:b/>
        </w:rPr>
        <w:t>R</w:t>
      </w:r>
      <w:r w:rsidR="00CD20B1">
        <w:rPr>
          <w:b/>
        </w:rPr>
        <w:t xml:space="preserve">efer to pages </w:t>
      </w:r>
      <w:r w:rsidR="00840C10">
        <w:rPr>
          <w:b/>
        </w:rPr>
        <w:t>8</w:t>
      </w:r>
      <w:r w:rsidR="00CD20B1">
        <w:rPr>
          <w:b/>
        </w:rPr>
        <w:t xml:space="preserve"> &amp; </w:t>
      </w:r>
      <w:r w:rsidR="00840C10">
        <w:rPr>
          <w:b/>
        </w:rPr>
        <w:t>9</w:t>
      </w:r>
      <w:r w:rsidR="00CD20B1" w:rsidRPr="00E853B4">
        <w:rPr>
          <w:b/>
        </w:rPr>
        <w:t xml:space="preserve"> of</w:t>
      </w:r>
      <w:r>
        <w:rPr>
          <w:b/>
        </w:rPr>
        <w:t xml:space="preserve"> the SMP </w:t>
      </w:r>
      <w:r w:rsidR="000B1C24">
        <w:rPr>
          <w:b/>
        </w:rPr>
        <w:t>T</w:t>
      </w:r>
      <w:r>
        <w:rPr>
          <w:b/>
        </w:rPr>
        <w:t xml:space="preserve">emplate </w:t>
      </w:r>
      <w:r w:rsidR="000B1C24">
        <w:rPr>
          <w:b/>
        </w:rPr>
        <w:t>G</w:t>
      </w:r>
      <w:r>
        <w:rPr>
          <w:b/>
        </w:rPr>
        <w:t>uide]</w:t>
      </w:r>
    </w:p>
    <w:p w14:paraId="17B82D85" w14:textId="77777777" w:rsidR="00595224" w:rsidRPr="007206C5" w:rsidRDefault="00595224" w:rsidP="00B96B24">
      <w:pPr>
        <w:pStyle w:val="Heading2"/>
        <w:rPr>
          <w:rFonts w:eastAsia="Times New Roman"/>
        </w:rPr>
      </w:pPr>
      <w:bookmarkStart w:id="42" w:name="_Toc386712344"/>
      <w:bookmarkStart w:id="43" w:name="_Toc496259218"/>
      <w:r w:rsidRPr="007206C5">
        <w:rPr>
          <w:rFonts w:eastAsia="Times New Roman"/>
        </w:rPr>
        <w:t>Introduction</w:t>
      </w:r>
      <w:bookmarkEnd w:id="42"/>
      <w:bookmarkEnd w:id="43"/>
    </w:p>
    <w:p w14:paraId="0FB70031" w14:textId="77777777" w:rsidR="00595224" w:rsidRPr="007206C5" w:rsidRDefault="00595224" w:rsidP="00B96B24">
      <w:pPr>
        <w:rPr>
          <w:rFonts w:eastAsia="Times New Roman"/>
        </w:rPr>
      </w:pPr>
      <w:r w:rsidRPr="007206C5">
        <w:rPr>
          <w:rFonts w:eastAsia="Times New Roman"/>
        </w:rPr>
        <w:t>This section provides information about</w:t>
      </w:r>
      <w:r w:rsidRPr="007206C5">
        <w:rPr>
          <w:rFonts w:eastAsia="Times New Roman"/>
          <w:color w:val="0070C0"/>
        </w:rPr>
        <w:t xml:space="preserve"> </w:t>
      </w:r>
      <w:r w:rsidRPr="007206C5">
        <w:rPr>
          <w:rFonts w:eastAsia="Times New Roman"/>
        </w:rPr>
        <w:t>our business and provides context to our SMS.</w:t>
      </w:r>
    </w:p>
    <w:p w14:paraId="7A8F061A" w14:textId="77777777" w:rsidR="00595224" w:rsidRPr="007206C5" w:rsidRDefault="00595224" w:rsidP="00202F86">
      <w:pPr>
        <w:pStyle w:val="Heading2"/>
        <w:rPr>
          <w:rFonts w:eastAsia="Times New Roman"/>
        </w:rPr>
      </w:pPr>
      <w:bookmarkStart w:id="44" w:name="_Toc113330851"/>
      <w:bookmarkStart w:id="45" w:name="_Toc108801502"/>
      <w:bookmarkStart w:id="46" w:name="_Toc386712345"/>
      <w:bookmarkStart w:id="47" w:name="_Toc496259219"/>
      <w:r w:rsidRPr="007206C5">
        <w:rPr>
          <w:rFonts w:eastAsia="Times New Roman"/>
        </w:rPr>
        <w:t>Description of business</w:t>
      </w:r>
      <w:bookmarkEnd w:id="44"/>
      <w:bookmarkEnd w:id="45"/>
      <w:bookmarkEnd w:id="46"/>
      <w:bookmarkEnd w:id="47"/>
      <w:r w:rsidRPr="007206C5">
        <w:rPr>
          <w:rFonts w:eastAsia="Times New Roman"/>
        </w:rPr>
        <w:t xml:space="preserve"> </w:t>
      </w:r>
    </w:p>
    <w:p w14:paraId="5BEA1D63" w14:textId="77777777" w:rsidR="00595224" w:rsidRDefault="00A754F7" w:rsidP="005B25DE">
      <w:pPr>
        <w:pStyle w:val="Heading4"/>
        <w:rPr>
          <w:rFonts w:eastAsia="Times New Roman"/>
        </w:rPr>
      </w:pPr>
      <w:r>
        <w:rPr>
          <w:rFonts w:eastAsia="Times New Roman"/>
        </w:rPr>
        <w:t>Legal name</w:t>
      </w:r>
    </w:p>
    <w:p w14:paraId="3F76483D" w14:textId="77777777" w:rsidR="00A754F7" w:rsidRPr="00A754F7" w:rsidRDefault="00A754F7" w:rsidP="006A0992"/>
    <w:p w14:paraId="37BE2DDE" w14:textId="77777777" w:rsidR="00595224" w:rsidRDefault="00A754F7" w:rsidP="005B25DE">
      <w:pPr>
        <w:pStyle w:val="Heading4"/>
        <w:rPr>
          <w:rFonts w:eastAsia="Times New Roman"/>
        </w:rPr>
      </w:pPr>
      <w:r>
        <w:rPr>
          <w:rFonts w:eastAsia="Times New Roman"/>
        </w:rPr>
        <w:t>Trading name</w:t>
      </w:r>
    </w:p>
    <w:p w14:paraId="15F27218" w14:textId="77777777" w:rsidR="00A754F7" w:rsidRPr="00A754F7" w:rsidRDefault="00A754F7" w:rsidP="006A0992"/>
    <w:p w14:paraId="110FD166" w14:textId="77777777" w:rsidR="00595224" w:rsidRDefault="00A754F7" w:rsidP="005B25DE">
      <w:pPr>
        <w:pStyle w:val="Heading4"/>
        <w:rPr>
          <w:rFonts w:eastAsia="Times New Roman"/>
        </w:rPr>
      </w:pPr>
      <w:r>
        <w:rPr>
          <w:rFonts w:eastAsia="Times New Roman"/>
        </w:rPr>
        <w:t>Main operating base</w:t>
      </w:r>
    </w:p>
    <w:p w14:paraId="26E0DEE4" w14:textId="77777777" w:rsidR="00A754F7" w:rsidRPr="00A754F7" w:rsidRDefault="00A754F7" w:rsidP="006A0992"/>
    <w:p w14:paraId="1BD3AA72" w14:textId="5E719C8C" w:rsidR="00595224" w:rsidRDefault="00A754F7" w:rsidP="005B25DE">
      <w:pPr>
        <w:pStyle w:val="Heading4"/>
        <w:rPr>
          <w:rFonts w:eastAsia="Times New Roman"/>
        </w:rPr>
      </w:pPr>
      <w:r>
        <w:rPr>
          <w:rFonts w:eastAsia="Times New Roman"/>
        </w:rPr>
        <w:t>Activities</w:t>
      </w:r>
    </w:p>
    <w:p w14:paraId="478F851E" w14:textId="77777777" w:rsidR="006A0992" w:rsidRPr="006A0992" w:rsidRDefault="006A0992" w:rsidP="006A0992"/>
    <w:p w14:paraId="55C78E76" w14:textId="67F2BD11" w:rsidR="00595224" w:rsidRDefault="00A754F7" w:rsidP="005B25DE">
      <w:pPr>
        <w:pStyle w:val="Heading4"/>
        <w:rPr>
          <w:rFonts w:eastAsia="Times New Roman"/>
        </w:rPr>
      </w:pPr>
      <w:r>
        <w:rPr>
          <w:rFonts w:eastAsia="Times New Roman"/>
        </w:rPr>
        <w:t>Ancillary activities</w:t>
      </w:r>
    </w:p>
    <w:p w14:paraId="664C27F7" w14:textId="77777777" w:rsidR="006A0992" w:rsidRPr="006A0992" w:rsidRDefault="006A0992" w:rsidP="006A0992"/>
    <w:p w14:paraId="20CAEB33" w14:textId="0836089C" w:rsidR="00A754F7" w:rsidRPr="005B25DE" w:rsidRDefault="00595224" w:rsidP="005B25DE">
      <w:pPr>
        <w:pStyle w:val="Heading4"/>
        <w:rPr>
          <w:rFonts w:eastAsia="Times New Roman"/>
        </w:rPr>
      </w:pPr>
      <w:r w:rsidRPr="005B25DE">
        <w:rPr>
          <w:rFonts w:eastAsia="Times New Roman"/>
        </w:rPr>
        <w:t>Locations</w:t>
      </w:r>
      <w:r w:rsidR="00A754F7" w:rsidRPr="005B25DE">
        <w:rPr>
          <w:rFonts w:eastAsia="Times New Roman"/>
        </w:rPr>
        <w:t xml:space="preserve"> </w:t>
      </w:r>
    </w:p>
    <w:p w14:paraId="23ADC099" w14:textId="77777777" w:rsidR="00595224" w:rsidRDefault="00A754F7" w:rsidP="00B96B24">
      <w:pPr>
        <w:rPr>
          <w:rFonts w:eastAsia="Times New Roman"/>
        </w:rPr>
      </w:pPr>
      <w:r>
        <w:rPr>
          <w:rFonts w:eastAsia="Times New Roman"/>
        </w:rPr>
        <w:t>R</w:t>
      </w:r>
      <w:r w:rsidR="00595224" w:rsidRPr="007206C5">
        <w:rPr>
          <w:rFonts w:eastAsia="Times New Roman"/>
        </w:rPr>
        <w:t>efer</w:t>
      </w:r>
      <w:r w:rsidR="00595224" w:rsidRPr="007206C5">
        <w:rPr>
          <w:rFonts w:eastAsia="Times New Roman"/>
          <w:color w:val="0070C0"/>
        </w:rPr>
        <w:t xml:space="preserve"> </w:t>
      </w:r>
      <w:hyperlink w:history="1">
        <w:r w:rsidR="00595224" w:rsidRPr="00D97FAF">
          <w:rPr>
            <w:rFonts w:eastAsia="Times New Roman"/>
            <w:b/>
            <w:color w:val="0070C0"/>
            <w:u w:val="single"/>
          </w:rPr>
          <w:sym w:font="Symbol" w:char="F05B"/>
        </w:r>
        <w:r w:rsidR="00595224" w:rsidRPr="00D97FAF">
          <w:rPr>
            <w:rFonts w:eastAsia="Times New Roman"/>
            <w:b/>
            <w:color w:val="0070C0"/>
            <w:u w:val="single"/>
          </w:rPr>
          <w:t>your website</w:t>
        </w:r>
      </w:hyperlink>
      <w:r w:rsidR="00595224" w:rsidRPr="00D97FAF">
        <w:rPr>
          <w:rFonts w:eastAsia="Times New Roman"/>
          <w:b/>
          <w:color w:val="0070C0"/>
        </w:rPr>
        <w:sym w:font="Symbol" w:char="F05D"/>
      </w:r>
      <w:r w:rsidR="00595224" w:rsidRPr="00D97FAF">
        <w:rPr>
          <w:rFonts w:eastAsia="Times New Roman"/>
          <w:b/>
          <w:color w:val="0070C0"/>
        </w:rPr>
        <w:t xml:space="preserve"> </w:t>
      </w:r>
      <w:r w:rsidR="00595224" w:rsidRPr="007206C5">
        <w:rPr>
          <w:rFonts w:eastAsia="Times New Roman"/>
        </w:rPr>
        <w:t>for further information.</w:t>
      </w:r>
    </w:p>
    <w:p w14:paraId="4B48EBAA" w14:textId="77777777" w:rsidR="00A754F7" w:rsidRPr="005B25DE" w:rsidRDefault="006D393E" w:rsidP="005B25DE">
      <w:pPr>
        <w:pStyle w:val="Heading4"/>
        <w:rPr>
          <w:rFonts w:eastAsia="Times New Roman"/>
        </w:rPr>
      </w:pPr>
      <w:r w:rsidRPr="005B25DE">
        <w:rPr>
          <w:rFonts w:eastAsia="Times New Roman"/>
        </w:rPr>
        <w:t>Business a</w:t>
      </w:r>
      <w:r w:rsidR="00595224" w:rsidRPr="005B25DE">
        <w:rPr>
          <w:rFonts w:eastAsia="Times New Roman"/>
        </w:rPr>
        <w:t>ims</w:t>
      </w:r>
      <w:r w:rsidR="00155F75" w:rsidRPr="005B25DE">
        <w:rPr>
          <w:rFonts w:eastAsia="Times New Roman"/>
        </w:rPr>
        <w:t xml:space="preserve"> </w:t>
      </w:r>
    </w:p>
    <w:p w14:paraId="4785B093" w14:textId="031BCBAF" w:rsidR="00595224" w:rsidRPr="003E361C" w:rsidRDefault="003E361C" w:rsidP="0038473E">
      <w:pPr>
        <w:rPr>
          <w:rFonts w:eastAsia="Times New Roman"/>
          <w:b/>
        </w:rPr>
      </w:pPr>
      <w:r>
        <w:rPr>
          <w:rFonts w:eastAsia="Times New Roman"/>
          <w:b/>
        </w:rPr>
        <w:t>[R</w:t>
      </w:r>
      <w:r w:rsidR="00595224" w:rsidRPr="003E361C">
        <w:rPr>
          <w:rFonts w:eastAsia="Times New Roman"/>
          <w:b/>
        </w:rPr>
        <w:t>efer</w:t>
      </w:r>
      <w:r w:rsidR="00286008" w:rsidRPr="003E361C">
        <w:rPr>
          <w:rFonts w:eastAsia="Times New Roman"/>
          <w:b/>
        </w:rPr>
        <w:t xml:space="preserve"> </w:t>
      </w:r>
      <w:r w:rsidR="003D7CA3" w:rsidRPr="003E361C">
        <w:rPr>
          <w:rFonts w:eastAsia="Times New Roman"/>
          <w:b/>
        </w:rPr>
        <w:t>to page</w:t>
      </w:r>
      <w:r w:rsidR="00840C10">
        <w:rPr>
          <w:rFonts w:eastAsia="Times New Roman"/>
          <w:b/>
        </w:rPr>
        <w:t xml:space="preserve"> 9</w:t>
      </w:r>
      <w:r w:rsidR="003D7CA3" w:rsidRPr="003E361C">
        <w:rPr>
          <w:rFonts w:eastAsia="Times New Roman"/>
          <w:b/>
        </w:rPr>
        <w:t xml:space="preserve"> of the </w:t>
      </w:r>
      <w:r w:rsidR="00595224" w:rsidRPr="003E361C">
        <w:rPr>
          <w:rFonts w:eastAsia="Times New Roman"/>
          <w:b/>
        </w:rPr>
        <w:t xml:space="preserve">SMP </w:t>
      </w:r>
      <w:r w:rsidR="00155F75" w:rsidRPr="003E361C">
        <w:rPr>
          <w:rFonts w:eastAsia="Times New Roman"/>
          <w:b/>
        </w:rPr>
        <w:t>Template G</w:t>
      </w:r>
      <w:r w:rsidR="00595224" w:rsidRPr="003E361C">
        <w:rPr>
          <w:rFonts w:eastAsia="Times New Roman"/>
          <w:b/>
        </w:rPr>
        <w:t>uid</w:t>
      </w:r>
      <w:r w:rsidR="00D97FAF">
        <w:rPr>
          <w:rFonts w:eastAsia="Times New Roman"/>
          <w:b/>
        </w:rPr>
        <w:t>e</w:t>
      </w:r>
      <w:r w:rsidR="00595224" w:rsidRPr="003E361C">
        <w:rPr>
          <w:rFonts w:eastAsia="Times New Roman"/>
          <w:b/>
        </w:rPr>
        <w:t>]</w:t>
      </w:r>
    </w:p>
    <w:p w14:paraId="4E6290F4" w14:textId="77777777" w:rsidR="00A754F7" w:rsidRPr="005B25DE" w:rsidRDefault="00595224" w:rsidP="005B25DE">
      <w:pPr>
        <w:pStyle w:val="Heading4"/>
        <w:rPr>
          <w:rFonts w:eastAsia="Times New Roman"/>
        </w:rPr>
      </w:pPr>
      <w:r w:rsidRPr="005B25DE">
        <w:rPr>
          <w:rFonts w:eastAsia="Times New Roman"/>
        </w:rPr>
        <w:t>Staff</w:t>
      </w:r>
      <w:r w:rsidR="00A754F7" w:rsidRPr="005B25DE">
        <w:rPr>
          <w:rFonts w:eastAsia="Times New Roman"/>
        </w:rPr>
        <w:t xml:space="preserve"> </w:t>
      </w:r>
    </w:p>
    <w:p w14:paraId="365FCB44" w14:textId="1005C64C" w:rsidR="00595224" w:rsidRDefault="00A754F7" w:rsidP="0038473E">
      <w:pPr>
        <w:rPr>
          <w:rFonts w:eastAsia="Times New Roman"/>
        </w:rPr>
      </w:pPr>
      <w:r>
        <w:rPr>
          <w:rFonts w:eastAsia="Times New Roman"/>
        </w:rPr>
        <w:t>W</w:t>
      </w:r>
      <w:r w:rsidR="00595224" w:rsidRPr="007206C5">
        <w:rPr>
          <w:rFonts w:eastAsia="Times New Roman"/>
        </w:rPr>
        <w:t>e</w:t>
      </w:r>
      <w:r w:rsidR="00595224" w:rsidRPr="00D97FAF">
        <w:rPr>
          <w:rFonts w:eastAsia="Times New Roman"/>
        </w:rPr>
        <w:t xml:space="preserve"> employ</w:t>
      </w:r>
      <w:r w:rsidR="00595224" w:rsidRPr="00D97FAF">
        <w:rPr>
          <w:rFonts w:eastAsia="Times New Roman"/>
          <w:b/>
        </w:rPr>
        <w:t xml:space="preserve"> </w:t>
      </w:r>
      <w:r w:rsidR="00595224" w:rsidRPr="00D97FAF">
        <w:rPr>
          <w:rFonts w:eastAsia="Times New Roman"/>
          <w:b/>
        </w:rPr>
        <w:sym w:font="Symbol" w:char="F05B"/>
      </w:r>
      <w:r w:rsidR="005D5E46">
        <w:rPr>
          <w:rFonts w:eastAsia="Times New Roman"/>
          <w:b/>
        </w:rPr>
        <w:t>D</w:t>
      </w:r>
      <w:r w:rsidR="0090133C" w:rsidRPr="00D97FAF">
        <w:rPr>
          <w:rFonts w:eastAsia="Times New Roman"/>
          <w:b/>
        </w:rPr>
        <w:t>escribe how many full-time, part-</w:t>
      </w:r>
      <w:r w:rsidR="00F91EFE">
        <w:rPr>
          <w:rFonts w:eastAsia="Times New Roman"/>
          <w:b/>
        </w:rPr>
        <w:t>time, and contract staff</w:t>
      </w:r>
      <w:r w:rsidR="00595224" w:rsidRPr="00D97FAF">
        <w:rPr>
          <w:rFonts w:eastAsia="Times New Roman"/>
          <w:b/>
        </w:rPr>
        <w:sym w:font="Symbol" w:char="F05D"/>
      </w:r>
      <w:r w:rsidR="00595224" w:rsidRPr="00D97FAF">
        <w:rPr>
          <w:rFonts w:eastAsia="Times New Roman"/>
          <w:b/>
        </w:rPr>
        <w:t>.</w:t>
      </w:r>
      <w:r w:rsidR="00595224" w:rsidRPr="007206C5">
        <w:rPr>
          <w:rFonts w:eastAsia="Times New Roman"/>
        </w:rPr>
        <w:t xml:space="preserve"> </w:t>
      </w:r>
    </w:p>
    <w:p w14:paraId="3A0C6DF5" w14:textId="0C85B313" w:rsidR="005B25DE" w:rsidRDefault="00595224" w:rsidP="005B25DE">
      <w:pPr>
        <w:pStyle w:val="Heading4"/>
        <w:rPr>
          <w:rFonts w:eastAsia="Times New Roman"/>
        </w:rPr>
      </w:pPr>
      <w:bookmarkStart w:id="48" w:name="_Toc113330853"/>
      <w:bookmarkStart w:id="49" w:name="_Toc108801504"/>
      <w:bookmarkStart w:id="50" w:name="_Toc91059863"/>
      <w:r w:rsidRPr="005B25DE">
        <w:rPr>
          <w:rFonts w:eastAsia="Times New Roman"/>
        </w:rPr>
        <w:t>Parameters of responsibility</w:t>
      </w:r>
      <w:bookmarkEnd w:id="48"/>
      <w:bookmarkEnd w:id="49"/>
      <w:bookmarkEnd w:id="50"/>
      <w:r w:rsidR="005B25DE">
        <w:rPr>
          <w:rFonts w:eastAsia="Times New Roman"/>
        </w:rPr>
        <w:t>:</w:t>
      </w:r>
    </w:p>
    <w:p w14:paraId="09E3256D" w14:textId="7BA99291" w:rsidR="005B25DE" w:rsidRDefault="005B25DE" w:rsidP="006A0992">
      <w:r>
        <w:t>W</w:t>
      </w:r>
      <w:r w:rsidR="00595224" w:rsidRPr="005B25DE">
        <w:t>e will take all practicable steps to ensure the health and safety of our staff, participants</w:t>
      </w:r>
      <w:r w:rsidR="0090133C">
        <w:t>,</w:t>
      </w:r>
      <w:r w:rsidR="00595224" w:rsidRPr="005B25DE">
        <w:t xml:space="preserve"> and visitors to the workplace.</w:t>
      </w:r>
      <w:r w:rsidR="00155F75" w:rsidRPr="005B25DE">
        <w:t xml:space="preserve"> </w:t>
      </w:r>
    </w:p>
    <w:p w14:paraId="6A1F7CC5" w14:textId="485811E6" w:rsidR="00595224" w:rsidRDefault="00595224" w:rsidP="006A0992">
      <w:pPr>
        <w:rPr>
          <w:b/>
        </w:rPr>
      </w:pPr>
      <w:r w:rsidRPr="007206C5">
        <w:t>We will ensure that everyone complies w</w:t>
      </w:r>
      <w:r w:rsidR="005B25DE">
        <w:t>ith the requirements of our SMS</w:t>
      </w:r>
      <w:r w:rsidR="000B1C24">
        <w:t>.</w:t>
      </w:r>
      <w:r w:rsidR="00155F75">
        <w:t xml:space="preserve"> </w:t>
      </w:r>
      <w:r w:rsidR="003E361C">
        <w:t>[</w:t>
      </w:r>
      <w:r w:rsidR="003E361C" w:rsidRPr="006A0992">
        <w:rPr>
          <w:b/>
        </w:rPr>
        <w:t>R</w:t>
      </w:r>
      <w:r w:rsidRPr="006A0992">
        <w:rPr>
          <w:b/>
        </w:rPr>
        <w:t>efer to</w:t>
      </w:r>
      <w:r w:rsidR="00840C10">
        <w:rPr>
          <w:b/>
        </w:rPr>
        <w:t xml:space="preserve"> page 9</w:t>
      </w:r>
      <w:r w:rsidR="00970726" w:rsidRPr="006A0992">
        <w:rPr>
          <w:b/>
        </w:rPr>
        <w:t xml:space="preserve"> of</w:t>
      </w:r>
      <w:r w:rsidRPr="006A0992">
        <w:rPr>
          <w:b/>
        </w:rPr>
        <w:t xml:space="preserve"> </w:t>
      </w:r>
      <w:r w:rsidR="005B25DE" w:rsidRPr="006A0992">
        <w:rPr>
          <w:b/>
        </w:rPr>
        <w:t xml:space="preserve">the </w:t>
      </w:r>
      <w:r w:rsidRPr="006A0992">
        <w:rPr>
          <w:b/>
        </w:rPr>
        <w:t xml:space="preserve">SMP </w:t>
      </w:r>
      <w:r w:rsidR="00D97FAF" w:rsidRPr="006A0992">
        <w:rPr>
          <w:b/>
        </w:rPr>
        <w:t>Template G</w:t>
      </w:r>
      <w:r w:rsidR="000B1C24" w:rsidRPr="006A0992">
        <w:rPr>
          <w:b/>
        </w:rPr>
        <w:t>uide]</w:t>
      </w:r>
    </w:p>
    <w:p w14:paraId="386D2F6C" w14:textId="77777777" w:rsidR="006A0992" w:rsidRDefault="006A0992" w:rsidP="006A0992">
      <w:pPr>
        <w:rPr>
          <w:b/>
        </w:rPr>
      </w:pPr>
    </w:p>
    <w:p w14:paraId="736C38DD" w14:textId="10884CA6" w:rsidR="006A0992" w:rsidRDefault="006A0992">
      <w:pPr>
        <w:spacing w:after="200"/>
        <w:rPr>
          <w:b/>
        </w:rPr>
      </w:pPr>
      <w:r>
        <w:rPr>
          <w:b/>
        </w:rPr>
        <w:br w:type="page"/>
      </w:r>
    </w:p>
    <w:p w14:paraId="5ABF50DB" w14:textId="77777777" w:rsidR="00595224" w:rsidRPr="007206C5" w:rsidRDefault="00595224" w:rsidP="00F453DD">
      <w:pPr>
        <w:pStyle w:val="Heading1"/>
        <w:rPr>
          <w:rFonts w:eastAsia="Times New Roman"/>
        </w:rPr>
      </w:pPr>
      <w:bookmarkStart w:id="51" w:name="_Toc113330854"/>
      <w:bookmarkStart w:id="52" w:name="_Toc108801505"/>
      <w:bookmarkStart w:id="53" w:name="_Toc386712346"/>
      <w:bookmarkStart w:id="54" w:name="_Toc496259220"/>
      <w:r w:rsidRPr="007206C5">
        <w:rPr>
          <w:rFonts w:eastAsia="Times New Roman"/>
        </w:rPr>
        <w:lastRenderedPageBreak/>
        <w:t>Safety Management System</w:t>
      </w:r>
      <w:bookmarkEnd w:id="51"/>
      <w:bookmarkEnd w:id="52"/>
      <w:bookmarkEnd w:id="53"/>
      <w:bookmarkEnd w:id="54"/>
    </w:p>
    <w:p w14:paraId="788DBD45" w14:textId="77777777" w:rsidR="00595224" w:rsidRPr="007206C5" w:rsidRDefault="00595224" w:rsidP="00B96B24">
      <w:pPr>
        <w:pStyle w:val="Heading2"/>
        <w:rPr>
          <w:rFonts w:eastAsia="Times New Roman"/>
        </w:rPr>
      </w:pPr>
      <w:bookmarkStart w:id="55" w:name="_Toc386712347"/>
      <w:bookmarkStart w:id="56" w:name="_Toc496259221"/>
      <w:r w:rsidRPr="007206C5">
        <w:rPr>
          <w:rFonts w:eastAsia="Times New Roman"/>
        </w:rPr>
        <w:t>Purpose</w:t>
      </w:r>
      <w:bookmarkEnd w:id="55"/>
      <w:bookmarkEnd w:id="56"/>
    </w:p>
    <w:p w14:paraId="70A2E67E" w14:textId="41071435" w:rsidR="00595224" w:rsidRPr="007206C5" w:rsidRDefault="00595224" w:rsidP="00B96B24">
      <w:pPr>
        <w:rPr>
          <w:rFonts w:eastAsia="Times New Roman"/>
        </w:rPr>
      </w:pPr>
      <w:r w:rsidRPr="007206C5">
        <w:rPr>
          <w:rFonts w:eastAsia="Times New Roman" w:cs="Times New Roman"/>
        </w:rPr>
        <w:t xml:space="preserve">Our SMS helps us achieve our business aims and </w:t>
      </w:r>
      <w:r w:rsidR="003E361C">
        <w:rPr>
          <w:rFonts w:eastAsia="Times New Roman"/>
        </w:rPr>
        <w:t>comply with the health and s</w:t>
      </w:r>
      <w:r w:rsidRPr="007206C5">
        <w:rPr>
          <w:rFonts w:eastAsia="Times New Roman"/>
        </w:rPr>
        <w:t xml:space="preserve">afety </w:t>
      </w:r>
      <w:r w:rsidR="003E361C">
        <w:rPr>
          <w:rFonts w:eastAsia="Times New Roman"/>
        </w:rPr>
        <w:t>legislation</w:t>
      </w:r>
      <w:r w:rsidRPr="007206C5">
        <w:rPr>
          <w:rFonts w:eastAsia="Times New Roman"/>
        </w:rPr>
        <w:t>, and any other relevant legislation (refer Appendix 2).</w:t>
      </w:r>
    </w:p>
    <w:p w14:paraId="3471554D" w14:textId="77777777" w:rsidR="00B96B24" w:rsidRDefault="00595224" w:rsidP="00B96B24">
      <w:pPr>
        <w:rPr>
          <w:rFonts w:eastAsia="Times New Roman" w:cs="Times New Roman"/>
        </w:rPr>
      </w:pPr>
      <w:r w:rsidRPr="007206C5">
        <w:rPr>
          <w:rFonts w:eastAsia="Times New Roman" w:cs="Times New Roman"/>
        </w:rPr>
        <w:t>This section outlines the high-level policies and procedures that help us to run a safe business.</w:t>
      </w:r>
    </w:p>
    <w:p w14:paraId="7AE2499B" w14:textId="77777777" w:rsidR="00595224" w:rsidRPr="007206C5" w:rsidRDefault="00595224" w:rsidP="00B96B24">
      <w:pPr>
        <w:pStyle w:val="Heading2"/>
        <w:rPr>
          <w:rFonts w:eastAsia="Times New Roman"/>
        </w:rPr>
      </w:pPr>
      <w:bookmarkStart w:id="57" w:name="_Toc386712348"/>
      <w:bookmarkStart w:id="58" w:name="_Toc496259222"/>
      <w:r w:rsidRPr="007206C5">
        <w:rPr>
          <w:rFonts w:eastAsia="Times New Roman"/>
        </w:rPr>
        <w:t>Content</w:t>
      </w:r>
      <w:bookmarkEnd w:id="57"/>
      <w:bookmarkEnd w:id="58"/>
      <w:r w:rsidRPr="007206C5">
        <w:rPr>
          <w:rFonts w:eastAsia="Times New Roman"/>
        </w:rPr>
        <w:t xml:space="preserve"> </w:t>
      </w:r>
    </w:p>
    <w:p w14:paraId="562EA8F5" w14:textId="77777777" w:rsidR="00967640" w:rsidRDefault="00532124" w:rsidP="00B96B24">
      <w:pPr>
        <w:rPr>
          <w:rFonts w:eastAsia="Times New Roman"/>
        </w:rPr>
      </w:pPr>
      <w:r>
        <w:rPr>
          <w:rFonts w:eastAsia="Times New Roman"/>
        </w:rPr>
        <w:t xml:space="preserve">Our SMS is made up of a safety management plan, safe operating procedures, safety tools and forms and, most importantly, a strong safety culture. </w:t>
      </w:r>
    </w:p>
    <w:p w14:paraId="57149D56" w14:textId="77777777" w:rsidR="00967640" w:rsidRPr="007206C5" w:rsidRDefault="00532124" w:rsidP="00B96B24">
      <w:pPr>
        <w:rPr>
          <w:rFonts w:eastAsia="Times New Roman"/>
        </w:rPr>
      </w:pPr>
      <w:r>
        <w:rPr>
          <w:rFonts w:eastAsia="Times New Roman"/>
          <w:noProof/>
          <w:lang w:val="en-US" w:eastAsia="en-US"/>
        </w:rPr>
        <mc:AlternateContent>
          <mc:Choice Requires="wpg">
            <w:drawing>
              <wp:anchor distT="0" distB="0" distL="114300" distR="114300" simplePos="0" relativeHeight="251719168" behindDoc="0" locked="0" layoutInCell="1" allowOverlap="1" wp14:anchorId="255E9F9B" wp14:editId="51CDB1BE">
                <wp:simplePos x="0" y="0"/>
                <wp:positionH relativeFrom="column">
                  <wp:posOffset>419100</wp:posOffset>
                </wp:positionH>
                <wp:positionV relativeFrom="paragraph">
                  <wp:posOffset>177800</wp:posOffset>
                </wp:positionV>
                <wp:extent cx="4772026" cy="4968240"/>
                <wp:effectExtent l="0" t="0" r="66675" b="60960"/>
                <wp:wrapNone/>
                <wp:docPr id="15" name="Group 15"/>
                <wp:cNvGraphicFramePr/>
                <a:graphic xmlns:a="http://schemas.openxmlformats.org/drawingml/2006/main">
                  <a:graphicData uri="http://schemas.microsoft.com/office/word/2010/wordprocessingGroup">
                    <wpg:wgp>
                      <wpg:cNvGrpSpPr/>
                      <wpg:grpSpPr>
                        <a:xfrm>
                          <a:off x="0" y="0"/>
                          <a:ext cx="4772026" cy="4968240"/>
                          <a:chOff x="704849" y="0"/>
                          <a:chExt cx="4772026" cy="5181600"/>
                        </a:xfrm>
                      </wpg:grpSpPr>
                      <wps:wsp>
                        <wps:cNvPr id="3" name="Flowchart: Process 3"/>
                        <wps:cNvSpPr/>
                        <wps:spPr>
                          <a:xfrm>
                            <a:off x="704849" y="0"/>
                            <a:ext cx="4772025" cy="1657350"/>
                          </a:xfrm>
                          <a:prstGeom prst="flowChartProcess">
                            <a:avLst/>
                          </a:prstGeom>
                          <a:gradFill flip="none" rotWithShape="1">
                            <a:gsLst>
                              <a:gs pos="0">
                                <a:schemeClr val="accent3">
                                  <a:lumMod val="60000"/>
                                  <a:lumOff val="40000"/>
                                </a:schemeClr>
                              </a:gs>
                              <a:gs pos="67000">
                                <a:schemeClr val="bg1">
                                  <a:lumMod val="65000"/>
                                  <a:lumOff val="35000"/>
                                </a:schemeClr>
                              </a:gs>
                              <a:gs pos="100000">
                                <a:schemeClr val="bg1"/>
                              </a:gs>
                            </a:gsLst>
                            <a:lin ang="16200000" scaled="1"/>
                            <a:tileRect/>
                          </a:gradFill>
                          <a:ln w="3175">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0C9F7C" w14:textId="77777777" w:rsidR="0073069A" w:rsidRPr="00EC6724" w:rsidRDefault="0073069A" w:rsidP="00EC6724">
                              <w:pPr>
                                <w:jc w:val="center"/>
                                <w:rPr>
                                  <w:b/>
                                  <w:color w:val="000000" w:themeColor="text1"/>
                                </w:rPr>
                              </w:pPr>
                              <w:r w:rsidRPr="00EC6724">
                                <w:rPr>
                                  <w:b/>
                                  <w:color w:val="000000" w:themeColor="text1"/>
                                </w:rPr>
                                <w:t>SAFETY MANAGEMENT PLAN</w:t>
                              </w:r>
                            </w:p>
                            <w:p w14:paraId="484F3A34" w14:textId="569C8FF5" w:rsidR="0073069A" w:rsidRPr="00EC6724" w:rsidRDefault="0073069A" w:rsidP="00532124">
                              <w:pPr>
                                <w:rPr>
                                  <w:color w:val="000000" w:themeColor="text1"/>
                                </w:rPr>
                              </w:pPr>
                              <w:r>
                                <w:rPr>
                                  <w:color w:val="000000" w:themeColor="text1"/>
                                </w:rPr>
                                <w:t>Health and safety p</w:t>
                              </w:r>
                              <w:r w:rsidRPr="00EC6724">
                                <w:rPr>
                                  <w:color w:val="000000" w:themeColor="text1"/>
                                </w:rPr>
                                <w:t>oli</w:t>
                              </w:r>
                              <w:r>
                                <w:rPr>
                                  <w:color w:val="000000" w:themeColor="text1"/>
                                </w:rPr>
                                <w:t>cy (including</w:t>
                              </w:r>
                              <w:r w:rsidRPr="00EC6724">
                                <w:rPr>
                                  <w:color w:val="000000" w:themeColor="text1"/>
                                </w:rPr>
                                <w:t xml:space="preserve"> goals and responsibilities) and </w:t>
                              </w:r>
                              <w:r>
                                <w:rPr>
                                  <w:color w:val="000000" w:themeColor="text1"/>
                                </w:rPr>
                                <w:t>the following safety p</w:t>
                              </w:r>
                              <w:r w:rsidRPr="00EC6724">
                                <w:rPr>
                                  <w:color w:val="000000" w:themeColor="text1"/>
                                </w:rPr>
                                <w:t>rocesses</w:t>
                              </w:r>
                              <w:r>
                                <w:rPr>
                                  <w:color w:val="000000" w:themeColor="text1"/>
                                </w:rPr>
                                <w:t>:</w:t>
                              </w:r>
                            </w:p>
                            <w:p w14:paraId="2278B4C9" w14:textId="27B22AE4" w:rsidR="0073069A" w:rsidRDefault="0073069A" w:rsidP="008F45FD">
                              <w:pPr>
                                <w:pStyle w:val="ListParagraph"/>
                                <w:numPr>
                                  <w:ilvl w:val="0"/>
                                  <w:numId w:val="9"/>
                                </w:numPr>
                                <w:spacing w:after="120" w:line="276" w:lineRule="auto"/>
                                <w:ind w:left="357" w:hanging="357"/>
                                <w:rPr>
                                  <w:color w:val="000000" w:themeColor="text1"/>
                                </w:rPr>
                              </w:pPr>
                              <w:r>
                                <w:rPr>
                                  <w:color w:val="000000" w:themeColor="text1"/>
                                </w:rPr>
                                <w:t>Risk management</w:t>
                              </w:r>
                            </w:p>
                            <w:p w14:paraId="0BBC38F9" w14:textId="1B979CCC" w:rsidR="0073069A" w:rsidRDefault="0073069A" w:rsidP="008F45FD">
                              <w:pPr>
                                <w:pStyle w:val="ListParagraph"/>
                                <w:numPr>
                                  <w:ilvl w:val="0"/>
                                  <w:numId w:val="9"/>
                                </w:numPr>
                                <w:spacing w:after="120" w:line="276" w:lineRule="auto"/>
                                <w:ind w:left="357" w:hanging="357"/>
                                <w:rPr>
                                  <w:color w:val="000000" w:themeColor="text1"/>
                                </w:rPr>
                              </w:pPr>
                              <w:r>
                                <w:rPr>
                                  <w:color w:val="000000" w:themeColor="text1"/>
                                </w:rPr>
                                <w:t>Staff competency, induction, training, and monitoring</w:t>
                              </w:r>
                            </w:p>
                            <w:p w14:paraId="4EE2538A" w14:textId="54947762" w:rsidR="0073069A" w:rsidRDefault="0073069A" w:rsidP="008F45FD">
                              <w:pPr>
                                <w:pStyle w:val="ListParagraph"/>
                                <w:numPr>
                                  <w:ilvl w:val="0"/>
                                  <w:numId w:val="9"/>
                                </w:numPr>
                                <w:spacing w:after="120" w:line="276" w:lineRule="auto"/>
                                <w:ind w:left="357" w:hanging="357"/>
                                <w:rPr>
                                  <w:color w:val="000000" w:themeColor="text1"/>
                                </w:rPr>
                              </w:pPr>
                              <w:r>
                                <w:rPr>
                                  <w:color w:val="000000" w:themeColor="text1"/>
                                </w:rPr>
                                <w:t>Incident reporting and investigation</w:t>
                              </w:r>
                            </w:p>
                            <w:p w14:paraId="5BABBFFB" w14:textId="3A5CE514" w:rsidR="0073069A" w:rsidRDefault="0073069A" w:rsidP="008F45FD">
                              <w:pPr>
                                <w:pStyle w:val="ListParagraph"/>
                                <w:numPr>
                                  <w:ilvl w:val="0"/>
                                  <w:numId w:val="9"/>
                                </w:numPr>
                                <w:spacing w:after="120" w:line="276" w:lineRule="auto"/>
                                <w:ind w:left="357" w:hanging="357"/>
                                <w:rPr>
                                  <w:color w:val="000000" w:themeColor="text1"/>
                                </w:rPr>
                              </w:pPr>
                              <w:r>
                                <w:rPr>
                                  <w:color w:val="000000" w:themeColor="text1"/>
                                </w:rPr>
                                <w:t>Emergency response</w:t>
                              </w:r>
                            </w:p>
                            <w:p w14:paraId="66F0DAC5" w14:textId="77777777" w:rsidR="0073069A" w:rsidRPr="003C0FB4" w:rsidRDefault="0073069A" w:rsidP="00967640">
                              <w:pPr>
                                <w:pStyle w:val="ListParagraph"/>
                                <w:ind w:left="720" w:firstLine="0"/>
                                <w:rPr>
                                  <w:color w:val="000000" w:themeColor="text1"/>
                                </w:rPr>
                              </w:pPr>
                              <w:r>
                                <w:rPr>
                                  <w:color w:val="000000" w:themeColor="text1"/>
                                </w:rPr>
                                <w:t>Appendices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Flowchart: Process 4"/>
                        <wps:cNvSpPr/>
                        <wps:spPr>
                          <a:xfrm>
                            <a:off x="704850" y="1943100"/>
                            <a:ext cx="4772025" cy="638175"/>
                          </a:xfrm>
                          <a:prstGeom prst="flowChartProcess">
                            <a:avLst/>
                          </a:prstGeom>
                          <a:gradFill flip="none" rotWithShape="1">
                            <a:gsLst>
                              <a:gs pos="0">
                                <a:schemeClr val="accent3">
                                  <a:lumMod val="60000"/>
                                  <a:lumOff val="40000"/>
                                </a:schemeClr>
                              </a:gs>
                              <a:gs pos="67000">
                                <a:schemeClr val="bg1">
                                  <a:lumMod val="65000"/>
                                  <a:lumOff val="35000"/>
                                </a:schemeClr>
                              </a:gs>
                              <a:gs pos="100000">
                                <a:schemeClr val="bg1"/>
                              </a:gs>
                            </a:gsLst>
                            <a:lin ang="16200000" scaled="1"/>
                            <a:tileRect/>
                          </a:gradFill>
                          <a:ln w="3175">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7AF35F7" w14:textId="77777777" w:rsidR="0073069A" w:rsidRPr="00EC6724" w:rsidRDefault="0073069A" w:rsidP="00F91EFE">
                              <w:pPr>
                                <w:spacing w:before="240"/>
                                <w:jc w:val="center"/>
                                <w:rPr>
                                  <w:b/>
                                  <w:color w:val="000000" w:themeColor="text1"/>
                                </w:rPr>
                              </w:pPr>
                              <w:r w:rsidRPr="00EC6724">
                                <w:rPr>
                                  <w:b/>
                                  <w:color w:val="000000" w:themeColor="text1"/>
                                </w:rPr>
                                <w:t>SAFETY TOOLS AND FORMS</w:t>
                              </w:r>
                            </w:p>
                            <w:p w14:paraId="11204C7F" w14:textId="40444E26" w:rsidR="0073069A" w:rsidRPr="00EC6724" w:rsidRDefault="0073069A" w:rsidP="00EC6724">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lowchart: Process 6"/>
                        <wps:cNvSpPr/>
                        <wps:spPr>
                          <a:xfrm>
                            <a:off x="704850" y="2867025"/>
                            <a:ext cx="4772025" cy="638175"/>
                          </a:xfrm>
                          <a:prstGeom prst="flowChartProcess">
                            <a:avLst/>
                          </a:prstGeom>
                          <a:gradFill flip="none" rotWithShape="1">
                            <a:gsLst>
                              <a:gs pos="0">
                                <a:schemeClr val="accent3">
                                  <a:lumMod val="60000"/>
                                  <a:lumOff val="40000"/>
                                </a:schemeClr>
                              </a:gs>
                              <a:gs pos="67000">
                                <a:schemeClr val="bg1">
                                  <a:lumMod val="65000"/>
                                  <a:lumOff val="35000"/>
                                </a:schemeClr>
                              </a:gs>
                              <a:gs pos="100000">
                                <a:schemeClr val="bg1"/>
                              </a:gs>
                            </a:gsLst>
                            <a:lin ang="16200000" scaled="1"/>
                            <a:tileRect/>
                          </a:gradFill>
                          <a:ln w="3175">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B7214A" w14:textId="50BB1A5E" w:rsidR="0073069A" w:rsidRPr="00EC6724" w:rsidRDefault="0073069A" w:rsidP="00F91EFE">
                              <w:pPr>
                                <w:jc w:val="center"/>
                                <w:rPr>
                                  <w:b/>
                                  <w:color w:val="000000" w:themeColor="text1"/>
                                </w:rPr>
                              </w:pPr>
                              <w:r>
                                <w:rPr>
                                  <w:b/>
                                  <w:color w:val="000000" w:themeColor="text1"/>
                                </w:rPr>
                                <w:t>STANDARD OPERATING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lowchart: Process 7"/>
                        <wps:cNvSpPr/>
                        <wps:spPr>
                          <a:xfrm>
                            <a:off x="704850" y="3876675"/>
                            <a:ext cx="4772025" cy="1304925"/>
                          </a:xfrm>
                          <a:prstGeom prst="flowChartProcess">
                            <a:avLst/>
                          </a:prstGeom>
                          <a:gradFill flip="none" rotWithShape="1">
                            <a:gsLst>
                              <a:gs pos="0">
                                <a:schemeClr val="accent3">
                                  <a:lumMod val="60000"/>
                                  <a:lumOff val="40000"/>
                                </a:schemeClr>
                              </a:gs>
                              <a:gs pos="67000">
                                <a:schemeClr val="bg1">
                                  <a:lumMod val="65000"/>
                                  <a:lumOff val="35000"/>
                                </a:schemeClr>
                              </a:gs>
                              <a:gs pos="100000">
                                <a:schemeClr val="bg1"/>
                              </a:gs>
                            </a:gsLst>
                            <a:lin ang="16200000" scaled="1"/>
                            <a:tileRect/>
                          </a:gradFill>
                          <a:ln w="3175">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66AB460" w14:textId="77777777" w:rsidR="0073069A" w:rsidRPr="00EC6724" w:rsidRDefault="0073069A" w:rsidP="00EC6724">
                              <w:pPr>
                                <w:spacing w:after="0"/>
                                <w:jc w:val="center"/>
                                <w:rPr>
                                  <w:b/>
                                  <w:color w:val="000000" w:themeColor="text1"/>
                                </w:rPr>
                              </w:pPr>
                              <w:r w:rsidRPr="00EC6724">
                                <w:rPr>
                                  <w:b/>
                                  <w:color w:val="000000" w:themeColor="text1"/>
                                </w:rPr>
                                <w:t>A STRONG SAFETY CULTURE</w:t>
                              </w:r>
                            </w:p>
                            <w:p w14:paraId="0696AB22" w14:textId="13418D46" w:rsidR="0073069A" w:rsidRPr="00EC6724" w:rsidRDefault="0073069A" w:rsidP="00F91EFE">
                              <w:pPr>
                                <w:spacing w:after="60"/>
                                <w:rPr>
                                  <w:color w:val="000000" w:themeColor="text1"/>
                                </w:rPr>
                              </w:pPr>
                              <w:r>
                                <w:rPr>
                                  <w:color w:val="000000" w:themeColor="text1"/>
                                </w:rPr>
                                <w:t>Requires</w:t>
                              </w:r>
                              <w:r w:rsidRPr="00EC6724">
                                <w:rPr>
                                  <w:color w:val="000000" w:themeColor="text1"/>
                                </w:rPr>
                                <w:t>:</w:t>
                              </w:r>
                            </w:p>
                            <w:p w14:paraId="5D2FEC2D" w14:textId="77777777" w:rsidR="0073069A" w:rsidRPr="00532124" w:rsidRDefault="0073069A" w:rsidP="008F45FD">
                              <w:pPr>
                                <w:pStyle w:val="ListParagraph"/>
                                <w:numPr>
                                  <w:ilvl w:val="0"/>
                                  <w:numId w:val="9"/>
                                </w:numPr>
                                <w:spacing w:after="120" w:line="276" w:lineRule="auto"/>
                                <w:ind w:left="357" w:hanging="357"/>
                                <w:rPr>
                                  <w:color w:val="000000" w:themeColor="text1"/>
                                </w:rPr>
                              </w:pPr>
                              <w:r w:rsidRPr="00532124">
                                <w:rPr>
                                  <w:color w:val="000000" w:themeColor="text1"/>
                                </w:rPr>
                                <w:t>Leadership</w:t>
                              </w:r>
                            </w:p>
                            <w:p w14:paraId="1284565D" w14:textId="77777777" w:rsidR="0073069A" w:rsidRPr="00532124" w:rsidRDefault="0073069A" w:rsidP="008F45FD">
                              <w:pPr>
                                <w:pStyle w:val="ListParagraph"/>
                                <w:numPr>
                                  <w:ilvl w:val="0"/>
                                  <w:numId w:val="9"/>
                                </w:numPr>
                                <w:spacing w:after="120" w:line="276" w:lineRule="auto"/>
                                <w:ind w:left="357" w:hanging="357"/>
                                <w:rPr>
                                  <w:color w:val="000000" w:themeColor="text1"/>
                                </w:rPr>
                              </w:pPr>
                              <w:r w:rsidRPr="00532124">
                                <w:rPr>
                                  <w:color w:val="000000" w:themeColor="text1"/>
                                </w:rPr>
                                <w:t>Safe behaviour</w:t>
                              </w:r>
                            </w:p>
                            <w:p w14:paraId="79F1E35B" w14:textId="6CC11378" w:rsidR="0073069A" w:rsidRPr="00532124" w:rsidRDefault="0073069A" w:rsidP="008F45FD">
                              <w:pPr>
                                <w:pStyle w:val="ListParagraph"/>
                                <w:numPr>
                                  <w:ilvl w:val="0"/>
                                  <w:numId w:val="9"/>
                                </w:numPr>
                                <w:spacing w:after="120" w:line="276" w:lineRule="auto"/>
                                <w:ind w:left="357" w:hanging="357"/>
                                <w:rPr>
                                  <w:color w:val="000000" w:themeColor="text1"/>
                                </w:rPr>
                              </w:pPr>
                              <w:r w:rsidRPr="00532124">
                                <w:rPr>
                                  <w:color w:val="000000" w:themeColor="text1"/>
                                </w:rPr>
                                <w:t xml:space="preserve">Everyone taking </w:t>
                              </w:r>
                              <w:r>
                                <w:rPr>
                                  <w:color w:val="000000" w:themeColor="text1"/>
                                </w:rPr>
                                <w:t>r</w:t>
                              </w:r>
                              <w:r w:rsidRPr="00532124">
                                <w:rPr>
                                  <w:color w:val="000000" w:themeColor="text1"/>
                                </w:rPr>
                                <w:t>esponsibility for safety</w:t>
                              </w:r>
                            </w:p>
                            <w:p w14:paraId="4FAC1564" w14:textId="77777777" w:rsidR="0073069A" w:rsidRDefault="0073069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Connector 9"/>
                        <wps:cNvCnPr/>
                        <wps:spPr>
                          <a:xfrm>
                            <a:off x="3057525" y="1657350"/>
                            <a:ext cx="0" cy="285750"/>
                          </a:xfrm>
                          <a:prstGeom prst="line">
                            <a:avLst/>
                          </a:prstGeom>
                          <a:ln w="19050">
                            <a:solidFill>
                              <a:srgbClr val="99CC00"/>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3057525" y="2581275"/>
                            <a:ext cx="0" cy="285750"/>
                          </a:xfrm>
                          <a:prstGeom prst="line">
                            <a:avLst/>
                          </a:prstGeom>
                          <a:noFill/>
                          <a:ln w="19050" cap="flat" cmpd="sng" algn="ctr">
                            <a:solidFill>
                              <a:srgbClr val="99CC00"/>
                            </a:solidFill>
                            <a:prstDash val="solid"/>
                          </a:ln>
                          <a:effectLst/>
                        </wps:spPr>
                        <wps:bodyPr/>
                      </wps:wsp>
                      <wps:wsp>
                        <wps:cNvPr id="12" name="Straight Connector 12"/>
                        <wps:cNvCnPr/>
                        <wps:spPr>
                          <a:xfrm>
                            <a:off x="3057525" y="3505200"/>
                            <a:ext cx="0" cy="371475"/>
                          </a:xfrm>
                          <a:prstGeom prst="line">
                            <a:avLst/>
                          </a:prstGeom>
                          <a:noFill/>
                          <a:ln w="19050" cap="flat" cmpd="sng" algn="ctr">
                            <a:solidFill>
                              <a:srgbClr val="99CC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55E9F9B" id="Group 15" o:spid="_x0000_s1029" style="position:absolute;margin-left:33pt;margin-top:14pt;width:375.75pt;height:391.2pt;z-index:251719168;mso-width-relative:margin;mso-height-relative:margin" coordorigin="7048" coordsize="47720,5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">
                <v:shapetype id="_x0000_t109" coordsize="21600,21600" o:spt="109" path="m,l,21600r21600,l21600,xe">
                  <v:stroke joinstyle="miter"/>
                  <v:path gradientshapeok="t" o:connecttype="rect"/>
                </v:shapetype>
                <v:shape id="Flowchart: Process 3" o:spid="_x0000_s1030" type="#_x0000_t109" style="position:absolute;left:7048;width:47720;height:1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" fillcolor="#c2d69b [1942]" strokecolor="#9c0" strokeweight=".25pt">
                  <v:fill color2="white [3212]" rotate="t" angle="180" colors="0 #c3d69b;43909f white;1 white" focus="100%" type="gradient"/>
                  <v:shadow on="t" color="black" opacity="26214f" origin="-.5,-.5" offset=".74836mm,.74836mm"/>
                  <v:textbox>
                    <w:txbxContent>
                      <w:p w14:paraId="5D0C9F7C" w14:textId="77777777" w:rsidR="0073069A" w:rsidRPr="00EC6724" w:rsidRDefault="0073069A" w:rsidP="00EC6724">
                        <w:pPr>
                          <w:jc w:val="center"/>
                          <w:rPr>
                            <w:b/>
                            <w:color w:val="000000" w:themeColor="text1"/>
                          </w:rPr>
                        </w:pPr>
                        <w:r w:rsidRPr="00EC6724">
                          <w:rPr>
                            <w:b/>
                            <w:color w:val="000000" w:themeColor="text1"/>
                          </w:rPr>
                          <w:t>SAFETY MANAGEMENT PLAN</w:t>
                        </w:r>
                      </w:p>
                      <w:p w14:paraId="484F3A34" w14:textId="569C8FF5" w:rsidR="0073069A" w:rsidRPr="00EC6724" w:rsidRDefault="0073069A" w:rsidP="00532124">
                        <w:pPr>
                          <w:rPr>
                            <w:color w:val="000000" w:themeColor="text1"/>
                          </w:rPr>
                        </w:pPr>
                        <w:r>
                          <w:rPr>
                            <w:color w:val="000000" w:themeColor="text1"/>
                          </w:rPr>
                          <w:t>Health and safety p</w:t>
                        </w:r>
                        <w:r w:rsidRPr="00EC6724">
                          <w:rPr>
                            <w:color w:val="000000" w:themeColor="text1"/>
                          </w:rPr>
                          <w:t>oli</w:t>
                        </w:r>
                        <w:r>
                          <w:rPr>
                            <w:color w:val="000000" w:themeColor="text1"/>
                          </w:rPr>
                          <w:t>cy (including</w:t>
                        </w:r>
                        <w:r w:rsidRPr="00EC6724">
                          <w:rPr>
                            <w:color w:val="000000" w:themeColor="text1"/>
                          </w:rPr>
                          <w:t xml:space="preserve"> goals and responsibilities) and </w:t>
                        </w:r>
                        <w:r>
                          <w:rPr>
                            <w:color w:val="000000" w:themeColor="text1"/>
                          </w:rPr>
                          <w:t>the following safety p</w:t>
                        </w:r>
                        <w:r w:rsidRPr="00EC6724">
                          <w:rPr>
                            <w:color w:val="000000" w:themeColor="text1"/>
                          </w:rPr>
                          <w:t>rocesses</w:t>
                        </w:r>
                        <w:r>
                          <w:rPr>
                            <w:color w:val="000000" w:themeColor="text1"/>
                          </w:rPr>
                          <w:t>:</w:t>
                        </w:r>
                      </w:p>
                      <w:p w14:paraId="2278B4C9" w14:textId="27B22AE4" w:rsidR="0073069A" w:rsidRDefault="0073069A" w:rsidP="008F45FD">
                        <w:pPr>
                          <w:pStyle w:val="ListParagraph"/>
                          <w:numPr>
                            <w:ilvl w:val="0"/>
                            <w:numId w:val="9"/>
                          </w:numPr>
                          <w:spacing w:after="120" w:line="276" w:lineRule="auto"/>
                          <w:ind w:left="357" w:hanging="357"/>
                          <w:rPr>
                            <w:color w:val="000000" w:themeColor="text1"/>
                          </w:rPr>
                        </w:pPr>
                        <w:r>
                          <w:rPr>
                            <w:color w:val="000000" w:themeColor="text1"/>
                          </w:rPr>
                          <w:t>Risk management</w:t>
                        </w:r>
                      </w:p>
                      <w:p w14:paraId="0BBC38F9" w14:textId="1B979CCC" w:rsidR="0073069A" w:rsidRDefault="0073069A" w:rsidP="008F45FD">
                        <w:pPr>
                          <w:pStyle w:val="ListParagraph"/>
                          <w:numPr>
                            <w:ilvl w:val="0"/>
                            <w:numId w:val="9"/>
                          </w:numPr>
                          <w:spacing w:after="120" w:line="276" w:lineRule="auto"/>
                          <w:ind w:left="357" w:hanging="357"/>
                          <w:rPr>
                            <w:color w:val="000000" w:themeColor="text1"/>
                          </w:rPr>
                        </w:pPr>
                        <w:r>
                          <w:rPr>
                            <w:color w:val="000000" w:themeColor="text1"/>
                          </w:rPr>
                          <w:t>Staff competency, induction, training, and monitoring</w:t>
                        </w:r>
                      </w:p>
                      <w:p w14:paraId="4EE2538A" w14:textId="54947762" w:rsidR="0073069A" w:rsidRDefault="0073069A" w:rsidP="008F45FD">
                        <w:pPr>
                          <w:pStyle w:val="ListParagraph"/>
                          <w:numPr>
                            <w:ilvl w:val="0"/>
                            <w:numId w:val="9"/>
                          </w:numPr>
                          <w:spacing w:after="120" w:line="276" w:lineRule="auto"/>
                          <w:ind w:left="357" w:hanging="357"/>
                          <w:rPr>
                            <w:color w:val="000000" w:themeColor="text1"/>
                          </w:rPr>
                        </w:pPr>
                        <w:r>
                          <w:rPr>
                            <w:color w:val="000000" w:themeColor="text1"/>
                          </w:rPr>
                          <w:t>Incident reporting and investigation</w:t>
                        </w:r>
                      </w:p>
                      <w:p w14:paraId="5BABBFFB" w14:textId="3A5CE514" w:rsidR="0073069A" w:rsidRDefault="0073069A" w:rsidP="008F45FD">
                        <w:pPr>
                          <w:pStyle w:val="ListParagraph"/>
                          <w:numPr>
                            <w:ilvl w:val="0"/>
                            <w:numId w:val="9"/>
                          </w:numPr>
                          <w:spacing w:after="120" w:line="276" w:lineRule="auto"/>
                          <w:ind w:left="357" w:hanging="357"/>
                          <w:rPr>
                            <w:color w:val="000000" w:themeColor="text1"/>
                          </w:rPr>
                        </w:pPr>
                        <w:r>
                          <w:rPr>
                            <w:color w:val="000000" w:themeColor="text1"/>
                          </w:rPr>
                          <w:t>Emergency response</w:t>
                        </w:r>
                      </w:p>
                      <w:p w14:paraId="66F0DAC5" w14:textId="77777777" w:rsidR="0073069A" w:rsidRPr="003C0FB4" w:rsidRDefault="0073069A" w:rsidP="00967640">
                        <w:pPr>
                          <w:pStyle w:val="ListParagraph"/>
                          <w:ind w:left="720" w:firstLine="0"/>
                          <w:rPr>
                            <w:color w:val="000000" w:themeColor="text1"/>
                          </w:rPr>
                        </w:pPr>
                        <w:r>
                          <w:rPr>
                            <w:color w:val="000000" w:themeColor="text1"/>
                          </w:rPr>
                          <w:t>Appendices</w:t>
                        </w:r>
                      </w:p>
                    </w:txbxContent>
                  </v:textbox>
                </v:shape>
                <v:shape id="Flowchart: Process 4" o:spid="_x0000_s1031" type="#_x0000_t109" style="position:absolute;left:7048;top:19431;width:47720;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" fillcolor="#c2d69b [1942]" strokecolor="#9c0" strokeweight=".25pt">
                  <v:fill color2="white [3212]" rotate="t" angle="180" colors="0 #c3d69b;43909f white;1 white" focus="100%" type="gradient"/>
                  <v:shadow on="t" color="black" opacity="26214f" origin="-.5,-.5" offset=".74836mm,.74836mm"/>
                  <v:textbox>
                    <w:txbxContent>
                      <w:p w14:paraId="07AF35F7" w14:textId="77777777" w:rsidR="0073069A" w:rsidRPr="00EC6724" w:rsidRDefault="0073069A" w:rsidP="00F91EFE">
                        <w:pPr>
                          <w:spacing w:before="240"/>
                          <w:jc w:val="center"/>
                          <w:rPr>
                            <w:b/>
                            <w:color w:val="000000" w:themeColor="text1"/>
                          </w:rPr>
                        </w:pPr>
                        <w:r w:rsidRPr="00EC6724">
                          <w:rPr>
                            <w:b/>
                            <w:color w:val="000000" w:themeColor="text1"/>
                          </w:rPr>
                          <w:t>SAFETY TOOLS AND FORMS</w:t>
                        </w:r>
                      </w:p>
                      <w:p w14:paraId="11204C7F" w14:textId="40444E26" w:rsidR="0073069A" w:rsidRPr="00EC6724" w:rsidRDefault="0073069A" w:rsidP="00EC6724">
                        <w:pPr>
                          <w:jc w:val="center"/>
                          <w:rPr>
                            <w:b/>
                            <w:color w:val="000000" w:themeColor="text1"/>
                          </w:rPr>
                        </w:pPr>
                      </w:p>
                    </w:txbxContent>
                  </v:textbox>
                </v:shape>
                <v:shape id="Flowchart: Process 6" o:spid="_x0000_s1032" type="#_x0000_t109" style="position:absolute;left:7048;top:28670;width:47720;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" fillcolor="#c2d69b [1942]" strokecolor="#9c0" strokeweight=".25pt">
                  <v:fill color2="white [3212]" rotate="t" angle="180" colors="0 #c3d69b;43909f white;1 white" focus="100%" type="gradient"/>
                  <v:shadow on="t" color="black" opacity="26214f" origin="-.5,-.5" offset=".74836mm,.74836mm"/>
                  <v:textbox>
                    <w:txbxContent>
                      <w:p w14:paraId="28B7214A" w14:textId="50BB1A5E" w:rsidR="0073069A" w:rsidRPr="00EC6724" w:rsidRDefault="0073069A" w:rsidP="00F91EFE">
                        <w:pPr>
                          <w:jc w:val="center"/>
                          <w:rPr>
                            <w:b/>
                            <w:color w:val="000000" w:themeColor="text1"/>
                          </w:rPr>
                        </w:pPr>
                        <w:r>
                          <w:rPr>
                            <w:b/>
                            <w:color w:val="000000" w:themeColor="text1"/>
                          </w:rPr>
                          <w:t>STANDARD OPERATING PROCEDURES</w:t>
                        </w:r>
                      </w:p>
                    </w:txbxContent>
                  </v:textbox>
                </v:shape>
                <v:shape id="Flowchart: Process 7" o:spid="_x0000_s1033" type="#_x0000_t109" style="position:absolute;left:7048;top:38766;width:47720;height:13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" fillcolor="#c2d69b [1942]" strokecolor="#9c0" strokeweight=".25pt">
                  <v:fill color2="white [3212]" rotate="t" angle="180" colors="0 #c3d69b;43909f white;1 white" focus="100%" type="gradient"/>
                  <v:shadow on="t" color="black" opacity="26214f" origin="-.5,-.5" offset=".74836mm,.74836mm"/>
                  <v:textbox>
                    <w:txbxContent>
                      <w:p w14:paraId="466AB460" w14:textId="77777777" w:rsidR="0073069A" w:rsidRPr="00EC6724" w:rsidRDefault="0073069A" w:rsidP="00EC6724">
                        <w:pPr>
                          <w:spacing w:after="0"/>
                          <w:jc w:val="center"/>
                          <w:rPr>
                            <w:b/>
                            <w:color w:val="000000" w:themeColor="text1"/>
                          </w:rPr>
                        </w:pPr>
                        <w:r w:rsidRPr="00EC6724">
                          <w:rPr>
                            <w:b/>
                            <w:color w:val="000000" w:themeColor="text1"/>
                          </w:rPr>
                          <w:t>A STRONG SAFETY CULTURE</w:t>
                        </w:r>
                      </w:p>
                      <w:p w14:paraId="0696AB22" w14:textId="13418D46" w:rsidR="0073069A" w:rsidRPr="00EC6724" w:rsidRDefault="0073069A" w:rsidP="00F91EFE">
                        <w:pPr>
                          <w:spacing w:after="60"/>
                          <w:rPr>
                            <w:color w:val="000000" w:themeColor="text1"/>
                          </w:rPr>
                        </w:pPr>
                        <w:r>
                          <w:rPr>
                            <w:color w:val="000000" w:themeColor="text1"/>
                          </w:rPr>
                          <w:t>Requires</w:t>
                        </w:r>
                        <w:r w:rsidRPr="00EC6724">
                          <w:rPr>
                            <w:color w:val="000000" w:themeColor="text1"/>
                          </w:rPr>
                          <w:t>:</w:t>
                        </w:r>
                      </w:p>
                      <w:p w14:paraId="5D2FEC2D" w14:textId="77777777" w:rsidR="0073069A" w:rsidRPr="00532124" w:rsidRDefault="0073069A" w:rsidP="008F45FD">
                        <w:pPr>
                          <w:pStyle w:val="ListParagraph"/>
                          <w:numPr>
                            <w:ilvl w:val="0"/>
                            <w:numId w:val="9"/>
                          </w:numPr>
                          <w:spacing w:after="120" w:line="276" w:lineRule="auto"/>
                          <w:ind w:left="357" w:hanging="357"/>
                          <w:rPr>
                            <w:color w:val="000000" w:themeColor="text1"/>
                          </w:rPr>
                        </w:pPr>
                        <w:r w:rsidRPr="00532124">
                          <w:rPr>
                            <w:color w:val="000000" w:themeColor="text1"/>
                          </w:rPr>
                          <w:t>Leadership</w:t>
                        </w:r>
                      </w:p>
                      <w:p w14:paraId="1284565D" w14:textId="77777777" w:rsidR="0073069A" w:rsidRPr="00532124" w:rsidRDefault="0073069A" w:rsidP="008F45FD">
                        <w:pPr>
                          <w:pStyle w:val="ListParagraph"/>
                          <w:numPr>
                            <w:ilvl w:val="0"/>
                            <w:numId w:val="9"/>
                          </w:numPr>
                          <w:spacing w:after="120" w:line="276" w:lineRule="auto"/>
                          <w:ind w:left="357" w:hanging="357"/>
                          <w:rPr>
                            <w:color w:val="000000" w:themeColor="text1"/>
                          </w:rPr>
                        </w:pPr>
                        <w:r w:rsidRPr="00532124">
                          <w:rPr>
                            <w:color w:val="000000" w:themeColor="text1"/>
                          </w:rPr>
                          <w:t>Safe behaviour</w:t>
                        </w:r>
                      </w:p>
                      <w:p w14:paraId="79F1E35B" w14:textId="6CC11378" w:rsidR="0073069A" w:rsidRPr="00532124" w:rsidRDefault="0073069A" w:rsidP="008F45FD">
                        <w:pPr>
                          <w:pStyle w:val="ListParagraph"/>
                          <w:numPr>
                            <w:ilvl w:val="0"/>
                            <w:numId w:val="9"/>
                          </w:numPr>
                          <w:spacing w:after="120" w:line="276" w:lineRule="auto"/>
                          <w:ind w:left="357" w:hanging="357"/>
                          <w:rPr>
                            <w:color w:val="000000" w:themeColor="text1"/>
                          </w:rPr>
                        </w:pPr>
                        <w:r w:rsidRPr="00532124">
                          <w:rPr>
                            <w:color w:val="000000" w:themeColor="text1"/>
                          </w:rPr>
                          <w:t xml:space="preserve">Everyone taking </w:t>
                        </w:r>
                        <w:r>
                          <w:rPr>
                            <w:color w:val="000000" w:themeColor="text1"/>
                          </w:rPr>
                          <w:t>r</w:t>
                        </w:r>
                        <w:r w:rsidRPr="00532124">
                          <w:rPr>
                            <w:color w:val="000000" w:themeColor="text1"/>
                          </w:rPr>
                          <w:t>esponsibility for safety</w:t>
                        </w:r>
                      </w:p>
                      <w:p w14:paraId="4FAC1564" w14:textId="77777777" w:rsidR="0073069A" w:rsidRDefault="0073069A"/>
                    </w:txbxContent>
                  </v:textbox>
                </v:shape>
                <v:line id="Straight Connector 9" o:spid="_x0000_s1034" style="position:absolute;visibility:visible;mso-wrap-style:square" from="30575,16573" to="30575,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" strokecolor="#9c0" strokeweight="1.5pt"/>
                <v:line id="Straight Connector 10" o:spid="_x0000_s1035" style="position:absolute;visibility:visible;mso-wrap-style:square" from="30575,25812" to="30575,28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" strokecolor="#9c0" strokeweight="1.5pt"/>
                <v:line id="Straight Connector 12" o:spid="_x0000_s1036" style="position:absolute;visibility:visible;mso-wrap-style:square" from="30575,35052" to="30575,38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" strokecolor="#9c0" strokeweight="1.5pt"/>
              </v:group>
            </w:pict>
          </mc:Fallback>
        </mc:AlternateContent>
      </w:r>
    </w:p>
    <w:p w14:paraId="4CE4E061" w14:textId="77777777" w:rsidR="00967640" w:rsidRDefault="00967640" w:rsidP="00967640"/>
    <w:p w14:paraId="0380D7E9" w14:textId="77777777" w:rsidR="00967640" w:rsidRDefault="00967640" w:rsidP="00967640"/>
    <w:p w14:paraId="00E7C3FD" w14:textId="77777777" w:rsidR="00967640" w:rsidRDefault="00967640" w:rsidP="00967640"/>
    <w:p w14:paraId="5656792E" w14:textId="77777777" w:rsidR="00967640" w:rsidRDefault="00967640" w:rsidP="00967640"/>
    <w:p w14:paraId="4E73C35C" w14:textId="77777777" w:rsidR="00967640" w:rsidRDefault="00967640" w:rsidP="00967640"/>
    <w:p w14:paraId="4A1A8A12" w14:textId="77777777" w:rsidR="00967640" w:rsidRDefault="00967640" w:rsidP="00967640"/>
    <w:p w14:paraId="772FB2B9" w14:textId="77777777" w:rsidR="00967640" w:rsidRDefault="00967640" w:rsidP="00967640"/>
    <w:p w14:paraId="7BE84968" w14:textId="77777777" w:rsidR="00967640" w:rsidRDefault="00967640" w:rsidP="00967640"/>
    <w:p w14:paraId="195511B2" w14:textId="77777777" w:rsidR="00967640" w:rsidRDefault="00967640" w:rsidP="00967640"/>
    <w:p w14:paraId="6F949754" w14:textId="77777777" w:rsidR="00967640" w:rsidRDefault="00967640" w:rsidP="00967640"/>
    <w:p w14:paraId="327E5E2A" w14:textId="77777777" w:rsidR="00967640" w:rsidRDefault="00967640" w:rsidP="00967640"/>
    <w:p w14:paraId="34EF336C" w14:textId="77777777" w:rsidR="00967640" w:rsidRDefault="00967640" w:rsidP="00967640"/>
    <w:p w14:paraId="5794789F" w14:textId="77777777" w:rsidR="00967640" w:rsidRDefault="00967640" w:rsidP="00967640"/>
    <w:p w14:paraId="75E4430D" w14:textId="77777777" w:rsidR="00532124" w:rsidRDefault="00532124" w:rsidP="00967640"/>
    <w:p w14:paraId="50ED3B03" w14:textId="77777777" w:rsidR="00967640" w:rsidRDefault="00967640" w:rsidP="00967640"/>
    <w:p w14:paraId="37FDD482" w14:textId="77777777" w:rsidR="00967640" w:rsidRDefault="00967640" w:rsidP="00967640"/>
    <w:p w14:paraId="1FCE40B7" w14:textId="77777777" w:rsidR="00967640" w:rsidRDefault="00967640" w:rsidP="00967640"/>
    <w:p w14:paraId="46957CE1" w14:textId="77777777" w:rsidR="00967640" w:rsidRDefault="00967640" w:rsidP="00967640"/>
    <w:p w14:paraId="6FE499C1" w14:textId="77777777" w:rsidR="00967640" w:rsidRDefault="00967640" w:rsidP="00967640"/>
    <w:p w14:paraId="2FEB6F09" w14:textId="77777777" w:rsidR="00967640" w:rsidRDefault="00967640" w:rsidP="00967640"/>
    <w:p w14:paraId="760F71BA" w14:textId="77777777" w:rsidR="006D393E" w:rsidRDefault="006D393E">
      <w:pPr>
        <w:spacing w:after="200"/>
        <w:rPr>
          <w:rFonts w:ascii="Arial" w:eastAsia="Times New Roman" w:hAnsi="Arial" w:cs="Times New Roman"/>
        </w:rPr>
      </w:pPr>
      <w:r>
        <w:rPr>
          <w:rFonts w:ascii="Arial" w:eastAsia="Times New Roman" w:hAnsi="Arial" w:cs="Times New Roman"/>
        </w:rPr>
        <w:br w:type="page"/>
      </w:r>
    </w:p>
    <w:p w14:paraId="498AD505" w14:textId="77777777" w:rsidR="00595224" w:rsidRPr="007206C5" w:rsidRDefault="00595224" w:rsidP="006D393E">
      <w:pPr>
        <w:pStyle w:val="Heading2"/>
        <w:rPr>
          <w:rFonts w:eastAsia="Times New Roman"/>
        </w:rPr>
      </w:pPr>
      <w:bookmarkStart w:id="59" w:name="_Toc113330855"/>
      <w:bookmarkStart w:id="60" w:name="_Toc113330371"/>
      <w:bookmarkStart w:id="61" w:name="_Toc385924629"/>
      <w:bookmarkStart w:id="62" w:name="_Toc386712349"/>
      <w:bookmarkStart w:id="63" w:name="_Toc496259223"/>
      <w:r w:rsidRPr="007206C5">
        <w:rPr>
          <w:rFonts w:eastAsia="Times New Roman"/>
        </w:rPr>
        <w:lastRenderedPageBreak/>
        <w:t>Policies</w:t>
      </w:r>
      <w:bookmarkEnd w:id="59"/>
      <w:bookmarkEnd w:id="60"/>
      <w:bookmarkEnd w:id="61"/>
      <w:bookmarkEnd w:id="62"/>
      <w:bookmarkEnd w:id="63"/>
    </w:p>
    <w:p w14:paraId="1D4542BD" w14:textId="09354B96" w:rsidR="00595224" w:rsidRPr="007206C5" w:rsidRDefault="00595224" w:rsidP="00B96B24">
      <w:pPr>
        <w:pStyle w:val="bulletitems"/>
      </w:pPr>
      <w:r w:rsidRPr="007206C5">
        <w:t>Provide a healthy and safe workplace, safe equipment</w:t>
      </w:r>
      <w:r w:rsidR="00F61D6B">
        <w:t>,</w:t>
      </w:r>
      <w:r w:rsidRPr="007206C5">
        <w:t xml:space="preserve"> and proper materials</w:t>
      </w:r>
    </w:p>
    <w:p w14:paraId="051E0F20" w14:textId="77777777" w:rsidR="00595224" w:rsidRDefault="00595224" w:rsidP="00B96B24">
      <w:pPr>
        <w:pStyle w:val="bulletitems"/>
      </w:pPr>
      <w:r w:rsidRPr="007206C5">
        <w:t>Comply with health and safety legislation</w:t>
      </w:r>
    </w:p>
    <w:p w14:paraId="6D36F685" w14:textId="77777777" w:rsidR="00595224" w:rsidRPr="007206C5" w:rsidRDefault="00595224" w:rsidP="00B96B24">
      <w:pPr>
        <w:pStyle w:val="bulletitems"/>
      </w:pPr>
      <w:r w:rsidRPr="007206C5">
        <w:t xml:space="preserve">Continually </w:t>
      </w:r>
      <w:r w:rsidR="006D393E">
        <w:t>improve</w:t>
      </w:r>
      <w:r w:rsidRPr="007206C5">
        <w:t xml:space="preserve"> health and safety management</w:t>
      </w:r>
    </w:p>
    <w:p w14:paraId="709C397C" w14:textId="35ADB0FC" w:rsidR="00595224" w:rsidRDefault="00595224" w:rsidP="00B96B24">
      <w:pPr>
        <w:pStyle w:val="bulletitems"/>
      </w:pPr>
      <w:r w:rsidRPr="007206C5">
        <w:t>Establish and insist on safe practices at all times</w:t>
      </w:r>
    </w:p>
    <w:p w14:paraId="1E5478C7" w14:textId="7199B80A" w:rsidR="009945D9" w:rsidRPr="007206C5" w:rsidRDefault="009945D9" w:rsidP="00B96B24">
      <w:pPr>
        <w:pStyle w:val="bulletitems"/>
      </w:pPr>
      <w:r>
        <w:t xml:space="preserve">Staff have the authority to halt an activity </w:t>
      </w:r>
      <w:r w:rsidR="00276A55">
        <w:t>for</w:t>
      </w:r>
      <w:r>
        <w:t xml:space="preserve"> safety </w:t>
      </w:r>
      <w:r w:rsidR="00276A55">
        <w:t>reason</w:t>
      </w:r>
      <w:r>
        <w:t xml:space="preserve">s </w:t>
      </w:r>
    </w:p>
    <w:p w14:paraId="34563CEA" w14:textId="77777777" w:rsidR="00595224" w:rsidRDefault="00595224" w:rsidP="003A7416">
      <w:pPr>
        <w:pStyle w:val="bulletitems"/>
      </w:pPr>
      <w:r w:rsidRPr="007206C5">
        <w:t>Take all practicable steps to ensure the health and safety of staff, participants and visitors</w:t>
      </w:r>
    </w:p>
    <w:p w14:paraId="23A3F291" w14:textId="1A0ED6B5" w:rsidR="00A3233D" w:rsidRPr="00A3233D" w:rsidRDefault="003E361C" w:rsidP="003A7416">
      <w:pPr>
        <w:pStyle w:val="bulletitems"/>
        <w:rPr>
          <w:b/>
        </w:rPr>
      </w:pPr>
      <w:r>
        <w:rPr>
          <w:b/>
        </w:rPr>
        <w:t>[S</w:t>
      </w:r>
      <w:r w:rsidR="00A3233D">
        <w:rPr>
          <w:b/>
        </w:rPr>
        <w:t>tate who is responsible for</w:t>
      </w:r>
      <w:r>
        <w:rPr>
          <w:b/>
        </w:rPr>
        <w:t xml:space="preserve"> the SMS]</w:t>
      </w:r>
    </w:p>
    <w:p w14:paraId="6B6BA204" w14:textId="77777777" w:rsidR="00595224" w:rsidRPr="007206C5" w:rsidRDefault="00595224" w:rsidP="00B96B24">
      <w:pPr>
        <w:pStyle w:val="Heading2"/>
        <w:rPr>
          <w:rFonts w:eastAsia="Times New Roman"/>
        </w:rPr>
      </w:pPr>
      <w:bookmarkStart w:id="64" w:name="_Toc386712350"/>
      <w:bookmarkStart w:id="65" w:name="_Toc113330857"/>
      <w:bookmarkStart w:id="66" w:name="_Toc91059867"/>
      <w:bookmarkStart w:id="67" w:name="_Toc496259224"/>
      <w:r w:rsidRPr="007206C5">
        <w:rPr>
          <w:rFonts w:eastAsia="Times New Roman"/>
        </w:rPr>
        <w:t>Health and safety goal</w:t>
      </w:r>
      <w:bookmarkEnd w:id="64"/>
      <w:bookmarkEnd w:id="67"/>
    </w:p>
    <w:p w14:paraId="1B335876" w14:textId="4333F637" w:rsidR="00595224" w:rsidRPr="007206C5" w:rsidRDefault="00595224" w:rsidP="00B96B24">
      <w:pPr>
        <w:rPr>
          <w:rFonts w:eastAsia="Times New Roman"/>
        </w:rPr>
      </w:pPr>
      <w:r w:rsidRPr="007206C5">
        <w:rPr>
          <w:rFonts w:eastAsia="Times New Roman"/>
        </w:rPr>
        <w:t>Our goal is</w:t>
      </w:r>
      <w:r w:rsidR="00A754F7">
        <w:rPr>
          <w:rFonts w:eastAsia="Times New Roman"/>
        </w:rPr>
        <w:t>:</w:t>
      </w:r>
      <w:r w:rsidRPr="007206C5">
        <w:rPr>
          <w:rFonts w:eastAsia="Times New Roman"/>
        </w:rPr>
        <w:t xml:space="preserve"> </w:t>
      </w:r>
      <w:r w:rsidRPr="008A6827">
        <w:rPr>
          <w:rFonts w:eastAsia="Times New Roman"/>
          <w:b/>
        </w:rPr>
        <w:sym w:font="Symbol" w:char="F05B"/>
      </w:r>
      <w:r w:rsidR="00D97FAF">
        <w:rPr>
          <w:rFonts w:eastAsia="Times New Roman"/>
          <w:b/>
        </w:rPr>
        <w:t>Y</w:t>
      </w:r>
      <w:r w:rsidRPr="008A6827">
        <w:rPr>
          <w:rFonts w:eastAsia="Times New Roman"/>
          <w:b/>
        </w:rPr>
        <w:t>our overarching goal for health and safety</w:t>
      </w:r>
      <w:r w:rsidRPr="008A6827">
        <w:rPr>
          <w:rFonts w:eastAsia="Times New Roman"/>
          <w:b/>
        </w:rPr>
        <w:sym w:font="Symbol" w:char="F05D"/>
      </w:r>
      <w:r w:rsidR="00C32673">
        <w:rPr>
          <w:rFonts w:eastAsia="Times New Roman"/>
          <w:b/>
        </w:rPr>
        <w:t>.</w:t>
      </w:r>
    </w:p>
    <w:p w14:paraId="060E088B" w14:textId="5E39CD7C" w:rsidR="008A6827" w:rsidRDefault="00595224" w:rsidP="00B96B24">
      <w:pPr>
        <w:rPr>
          <w:rFonts w:eastAsia="Times New Roman"/>
        </w:rPr>
      </w:pPr>
      <w:r w:rsidRPr="007206C5">
        <w:rPr>
          <w:rFonts w:eastAsia="Times New Roman"/>
        </w:rPr>
        <w:t>In meeting these commitments</w:t>
      </w:r>
      <w:r w:rsidR="00F61D6B">
        <w:rPr>
          <w:rFonts w:eastAsia="Times New Roman"/>
        </w:rPr>
        <w:t>,</w:t>
      </w:r>
      <w:r w:rsidRPr="007206C5">
        <w:rPr>
          <w:rFonts w:eastAsia="Times New Roman"/>
        </w:rPr>
        <w:t xml:space="preserve"> the management of </w:t>
      </w:r>
      <w:r w:rsidR="00F61D6B">
        <w:rPr>
          <w:rFonts w:eastAsia="Times New Roman"/>
        </w:rPr>
        <w:t>[operator]</w:t>
      </w:r>
      <w:r w:rsidRPr="007206C5">
        <w:rPr>
          <w:rFonts w:eastAsia="Times New Roman"/>
        </w:rPr>
        <w:t xml:space="preserve"> will:</w:t>
      </w:r>
      <w:r w:rsidR="00A754F7">
        <w:rPr>
          <w:rFonts w:eastAsia="Times New Roman"/>
        </w:rPr>
        <w:t xml:space="preserve"> </w:t>
      </w:r>
    </w:p>
    <w:p w14:paraId="1BD554A7" w14:textId="03A2A7BF" w:rsidR="00595224" w:rsidRPr="003E361C" w:rsidRDefault="003E361C" w:rsidP="00B96B24">
      <w:pPr>
        <w:rPr>
          <w:rFonts w:eastAsia="Times New Roman" w:cs="Times New Roman"/>
          <w:b/>
        </w:rPr>
      </w:pPr>
      <w:r>
        <w:rPr>
          <w:rFonts w:eastAsia="Times New Roman" w:cs="Times New Roman"/>
          <w:b/>
        </w:rPr>
        <w:t>[R</w:t>
      </w:r>
      <w:r w:rsidR="00595224" w:rsidRPr="003E361C">
        <w:rPr>
          <w:rFonts w:eastAsia="Times New Roman" w:cs="Times New Roman"/>
          <w:b/>
        </w:rPr>
        <w:t>efer to</w:t>
      </w:r>
      <w:r w:rsidR="00F5345D" w:rsidRPr="003E361C">
        <w:rPr>
          <w:rFonts w:eastAsia="Times New Roman" w:cs="Times New Roman"/>
          <w:b/>
        </w:rPr>
        <w:t xml:space="preserve"> page 1</w:t>
      </w:r>
      <w:r w:rsidR="00840C10">
        <w:rPr>
          <w:rFonts w:eastAsia="Times New Roman" w:cs="Times New Roman"/>
          <w:b/>
        </w:rPr>
        <w:t>2</w:t>
      </w:r>
      <w:r w:rsidR="008A6827" w:rsidRPr="003E361C">
        <w:rPr>
          <w:rFonts w:eastAsia="Times New Roman" w:cs="Times New Roman"/>
          <w:b/>
        </w:rPr>
        <w:t xml:space="preserve"> of the </w:t>
      </w:r>
      <w:r w:rsidR="00155F75" w:rsidRPr="003E361C">
        <w:rPr>
          <w:rFonts w:eastAsia="Times New Roman" w:cs="Times New Roman"/>
          <w:b/>
        </w:rPr>
        <w:t>SMP Template Guide</w:t>
      </w:r>
      <w:r w:rsidR="00595224" w:rsidRPr="003E361C">
        <w:rPr>
          <w:rFonts w:eastAsia="Times New Roman" w:cs="Times New Roman"/>
          <w:b/>
        </w:rPr>
        <w:t>]</w:t>
      </w:r>
    </w:p>
    <w:p w14:paraId="621D3D78" w14:textId="77777777" w:rsidR="00595224" w:rsidRPr="007206C5" w:rsidRDefault="00595224" w:rsidP="00B96B24">
      <w:pPr>
        <w:pStyle w:val="Heading2"/>
        <w:rPr>
          <w:rFonts w:eastAsia="Times New Roman"/>
        </w:rPr>
      </w:pPr>
      <w:bookmarkStart w:id="68" w:name="_Toc386712351"/>
      <w:bookmarkStart w:id="69" w:name="_Toc496259225"/>
      <w:r w:rsidRPr="007206C5">
        <w:rPr>
          <w:rFonts w:eastAsia="Times New Roman"/>
        </w:rPr>
        <w:t>Safety objectives</w:t>
      </w:r>
      <w:bookmarkEnd w:id="68"/>
      <w:bookmarkEnd w:id="69"/>
    </w:p>
    <w:p w14:paraId="16CC0448" w14:textId="219F7884" w:rsidR="00A754F7" w:rsidRPr="00A754F7" w:rsidRDefault="00595224" w:rsidP="00A754F7">
      <w:pPr>
        <w:rPr>
          <w:rFonts w:eastAsia="Times New Roman" w:cs="Times New Roman"/>
        </w:rPr>
      </w:pPr>
      <w:r w:rsidRPr="007206C5">
        <w:rPr>
          <w:rFonts w:eastAsia="Times New Roman"/>
        </w:rPr>
        <w:t xml:space="preserve">The following safety objectives have been identified as part of our </w:t>
      </w:r>
      <w:r w:rsidRPr="00A754F7">
        <w:rPr>
          <w:rFonts w:eastAsia="Times New Roman"/>
        </w:rPr>
        <w:t>Annual Safety Improvement Plan:</w:t>
      </w:r>
      <w:r w:rsidR="008E215C">
        <w:rPr>
          <w:rFonts w:eastAsia="Times New Roman" w:cs="Times New Roman"/>
        </w:rPr>
        <w:t xml:space="preserve"> </w:t>
      </w:r>
      <w:r w:rsidR="008E215C" w:rsidRPr="00276A55">
        <w:rPr>
          <w:rFonts w:eastAsia="Times New Roman" w:cs="Times New Roman"/>
          <w:b/>
        </w:rPr>
        <w:t>[refer to page 1</w:t>
      </w:r>
      <w:r w:rsidR="00840C10">
        <w:rPr>
          <w:rFonts w:eastAsia="Times New Roman" w:cs="Times New Roman"/>
          <w:b/>
        </w:rPr>
        <w:t>3</w:t>
      </w:r>
      <w:r w:rsidR="008E215C" w:rsidRPr="00276A55">
        <w:rPr>
          <w:rFonts w:eastAsia="Times New Roman" w:cs="Times New Roman"/>
          <w:b/>
        </w:rPr>
        <w:t xml:space="preserve"> </w:t>
      </w:r>
      <w:r w:rsidR="008A6827" w:rsidRPr="00276A55">
        <w:rPr>
          <w:rFonts w:eastAsia="Times New Roman" w:cs="Times New Roman"/>
          <w:b/>
        </w:rPr>
        <w:t xml:space="preserve">of the </w:t>
      </w:r>
      <w:r w:rsidR="00A754F7" w:rsidRPr="00276A55">
        <w:rPr>
          <w:rFonts w:eastAsia="Times New Roman" w:cs="Times New Roman"/>
          <w:b/>
        </w:rPr>
        <w:t>SMP Template Guide]</w:t>
      </w:r>
    </w:p>
    <w:tbl>
      <w:tblPr>
        <w:tblW w:w="0" w:type="auto"/>
        <w:tblLook w:val="04A0" w:firstRow="1" w:lastRow="0" w:firstColumn="1" w:lastColumn="0" w:noHBand="0" w:noVBand="1"/>
      </w:tblPr>
      <w:tblGrid>
        <w:gridCol w:w="4673"/>
        <w:gridCol w:w="4343"/>
      </w:tblGrid>
      <w:tr w:rsidR="00595224" w:rsidRPr="006D393E" w14:paraId="429F4F40" w14:textId="77777777" w:rsidTr="00276A55">
        <w:tc>
          <w:tcPr>
            <w:tcW w:w="4673" w:type="dxa"/>
            <w:tcBorders>
              <w:top w:val="single" w:sz="4" w:space="0" w:color="auto"/>
              <w:left w:val="single" w:sz="4" w:space="0" w:color="auto"/>
              <w:bottom w:val="single" w:sz="4" w:space="0" w:color="auto"/>
              <w:right w:val="single" w:sz="4" w:space="0" w:color="auto"/>
            </w:tcBorders>
            <w:shd w:val="clear" w:color="auto" w:fill="auto"/>
          </w:tcPr>
          <w:p w14:paraId="701C887F" w14:textId="22421539" w:rsidR="00595224" w:rsidRPr="00F61D6B" w:rsidRDefault="00595224" w:rsidP="003A7416">
            <w:pPr>
              <w:rPr>
                <w:rFonts w:eastAsia="Times New Roman"/>
                <w:b/>
                <w:color w:val="000000" w:themeColor="text1"/>
              </w:rPr>
            </w:pPr>
            <w:r w:rsidRPr="00F61D6B">
              <w:rPr>
                <w:rFonts w:eastAsia="Times New Roman"/>
                <w:b/>
                <w:color w:val="000000" w:themeColor="text1"/>
              </w:rPr>
              <w:t>Objective</w:t>
            </w:r>
            <w:r w:rsidR="006A0992">
              <w:rPr>
                <w:rFonts w:eastAsia="Times New Roman"/>
                <w:b/>
                <w:color w:val="000000" w:themeColor="text1"/>
              </w:rPr>
              <w:t>s</w:t>
            </w:r>
          </w:p>
        </w:tc>
        <w:tc>
          <w:tcPr>
            <w:tcW w:w="4343" w:type="dxa"/>
            <w:tcBorders>
              <w:top w:val="single" w:sz="4" w:space="0" w:color="auto"/>
              <w:left w:val="single" w:sz="4" w:space="0" w:color="auto"/>
              <w:bottom w:val="single" w:sz="4" w:space="0" w:color="auto"/>
              <w:right w:val="single" w:sz="4" w:space="0" w:color="auto"/>
            </w:tcBorders>
            <w:shd w:val="clear" w:color="auto" w:fill="auto"/>
          </w:tcPr>
          <w:p w14:paraId="11AD5B96" w14:textId="5DE44178" w:rsidR="00595224" w:rsidRPr="00F61D6B" w:rsidRDefault="00A754F7" w:rsidP="00A754F7">
            <w:pPr>
              <w:rPr>
                <w:rFonts w:eastAsia="Times New Roman"/>
                <w:color w:val="000000" w:themeColor="text1"/>
              </w:rPr>
            </w:pPr>
            <w:r w:rsidRPr="006A0992">
              <w:rPr>
                <w:rFonts w:eastAsia="Times New Roman"/>
                <w:b/>
                <w:color w:val="000000" w:themeColor="text1"/>
              </w:rPr>
              <w:t xml:space="preserve">We will show </w:t>
            </w:r>
            <w:r w:rsidR="00276A55">
              <w:rPr>
                <w:rFonts w:eastAsia="Times New Roman"/>
                <w:b/>
                <w:color w:val="000000" w:themeColor="text1"/>
              </w:rPr>
              <w:t>we’ve</w:t>
            </w:r>
            <w:r w:rsidRPr="006A0992">
              <w:rPr>
                <w:rFonts w:eastAsia="Times New Roman"/>
                <w:b/>
                <w:color w:val="000000" w:themeColor="text1"/>
              </w:rPr>
              <w:t xml:space="preserve"> met this objective by</w:t>
            </w:r>
            <w:r w:rsidRPr="00F61D6B">
              <w:rPr>
                <w:rFonts w:eastAsia="Times New Roman"/>
                <w:color w:val="000000" w:themeColor="text1"/>
              </w:rPr>
              <w:t>:</w:t>
            </w:r>
          </w:p>
        </w:tc>
      </w:tr>
      <w:tr w:rsidR="00595224" w:rsidRPr="006D393E" w14:paraId="100F9DFF" w14:textId="77777777" w:rsidTr="00276A55">
        <w:tc>
          <w:tcPr>
            <w:tcW w:w="4673" w:type="dxa"/>
            <w:tcBorders>
              <w:top w:val="single" w:sz="4" w:space="0" w:color="auto"/>
              <w:left w:val="single" w:sz="4" w:space="0" w:color="auto"/>
              <w:bottom w:val="single" w:sz="4" w:space="0" w:color="auto"/>
              <w:right w:val="single" w:sz="4" w:space="0" w:color="auto"/>
            </w:tcBorders>
            <w:shd w:val="clear" w:color="auto" w:fill="auto"/>
          </w:tcPr>
          <w:p w14:paraId="74B02835" w14:textId="5C34EB05" w:rsidR="00595224" w:rsidRPr="006A0992" w:rsidRDefault="00595224" w:rsidP="003A7416">
            <w:pPr>
              <w:rPr>
                <w:rFonts w:eastAsia="Times New Roman"/>
                <w:b/>
                <w:color w:val="000000" w:themeColor="text1"/>
              </w:rPr>
            </w:pPr>
            <w:r w:rsidRPr="006A0992">
              <w:rPr>
                <w:rFonts w:eastAsia="Times New Roman"/>
                <w:b/>
                <w:color w:val="000000" w:themeColor="text1"/>
              </w:rPr>
              <w:sym w:font="Symbol" w:char="F05B"/>
            </w:r>
            <w:r w:rsidR="006A0992">
              <w:rPr>
                <w:rFonts w:eastAsia="Times New Roman"/>
                <w:b/>
                <w:color w:val="000000" w:themeColor="text1"/>
              </w:rPr>
              <w:t>Note s</w:t>
            </w:r>
            <w:r w:rsidR="002D5955" w:rsidRPr="006A0992">
              <w:rPr>
                <w:rFonts w:eastAsia="Times New Roman"/>
                <w:b/>
                <w:color w:val="000000" w:themeColor="text1"/>
              </w:rPr>
              <w:t>pecific</w:t>
            </w:r>
            <w:r w:rsidR="00F61D6B" w:rsidRPr="006A0992">
              <w:rPr>
                <w:rFonts w:eastAsia="Times New Roman"/>
                <w:b/>
                <w:color w:val="000000" w:themeColor="text1"/>
              </w:rPr>
              <w:t xml:space="preserve">, </w:t>
            </w:r>
            <w:r w:rsidRPr="006A0992">
              <w:rPr>
                <w:rFonts w:eastAsia="Times New Roman"/>
                <w:b/>
                <w:color w:val="000000" w:themeColor="text1"/>
              </w:rPr>
              <w:t>achievable</w:t>
            </w:r>
            <w:r w:rsidR="00F61D6B" w:rsidRPr="006A0992">
              <w:rPr>
                <w:rFonts w:eastAsia="Times New Roman"/>
                <w:b/>
                <w:color w:val="000000" w:themeColor="text1"/>
              </w:rPr>
              <w:t>,</w:t>
            </w:r>
            <w:r w:rsidRPr="006A0992">
              <w:rPr>
                <w:rFonts w:eastAsia="Times New Roman"/>
                <w:b/>
                <w:color w:val="000000" w:themeColor="text1"/>
              </w:rPr>
              <w:t xml:space="preserve"> and realistic safety </w:t>
            </w:r>
            <w:r w:rsidR="006A0992">
              <w:rPr>
                <w:rFonts w:eastAsia="Times New Roman"/>
                <w:b/>
                <w:color w:val="000000" w:themeColor="text1"/>
              </w:rPr>
              <w:br/>
            </w:r>
            <w:r w:rsidRPr="006A0992">
              <w:rPr>
                <w:rFonts w:eastAsia="Times New Roman"/>
                <w:b/>
                <w:color w:val="000000" w:themeColor="text1"/>
              </w:rPr>
              <w:t>objective</w:t>
            </w:r>
            <w:r w:rsidR="006A0992">
              <w:rPr>
                <w:rFonts w:eastAsia="Times New Roman"/>
                <w:b/>
                <w:color w:val="000000" w:themeColor="text1"/>
              </w:rPr>
              <w:t>s</w:t>
            </w:r>
            <w:r w:rsidRPr="006A0992">
              <w:rPr>
                <w:rFonts w:eastAsia="Times New Roman"/>
                <w:b/>
                <w:color w:val="000000" w:themeColor="text1"/>
              </w:rPr>
              <w:sym w:font="Symbol" w:char="F05D"/>
            </w:r>
          </w:p>
        </w:tc>
        <w:tc>
          <w:tcPr>
            <w:tcW w:w="4343" w:type="dxa"/>
            <w:tcBorders>
              <w:top w:val="single" w:sz="4" w:space="0" w:color="auto"/>
              <w:left w:val="single" w:sz="4" w:space="0" w:color="auto"/>
              <w:bottom w:val="single" w:sz="4" w:space="0" w:color="auto"/>
              <w:right w:val="single" w:sz="4" w:space="0" w:color="auto"/>
            </w:tcBorders>
            <w:shd w:val="clear" w:color="auto" w:fill="auto"/>
          </w:tcPr>
          <w:p w14:paraId="250370EB" w14:textId="2A33DA15" w:rsidR="00595224" w:rsidRPr="006A0992" w:rsidRDefault="00595224" w:rsidP="003A7416">
            <w:pPr>
              <w:rPr>
                <w:rFonts w:eastAsia="Times New Roman"/>
                <w:b/>
                <w:color w:val="000000" w:themeColor="text1"/>
              </w:rPr>
            </w:pPr>
            <w:r w:rsidRPr="006A0992">
              <w:rPr>
                <w:rFonts w:eastAsia="Times New Roman"/>
                <w:b/>
                <w:color w:val="000000" w:themeColor="text1"/>
              </w:rPr>
              <w:sym w:font="Symbol" w:char="F05B"/>
            </w:r>
            <w:r w:rsidR="006A0992">
              <w:rPr>
                <w:rFonts w:eastAsia="Times New Roman"/>
                <w:b/>
                <w:color w:val="000000" w:themeColor="text1"/>
              </w:rPr>
              <w:t xml:space="preserve">Note the </w:t>
            </w:r>
            <w:r w:rsidRPr="006A0992">
              <w:rPr>
                <w:rFonts w:eastAsia="Times New Roman"/>
                <w:b/>
                <w:color w:val="000000" w:themeColor="text1"/>
              </w:rPr>
              <w:t xml:space="preserve">measure </w:t>
            </w:r>
            <w:r w:rsidR="00F61D6B" w:rsidRPr="006A0992">
              <w:rPr>
                <w:rFonts w:eastAsia="Times New Roman"/>
                <w:b/>
                <w:color w:val="000000" w:themeColor="text1"/>
              </w:rPr>
              <w:t>and</w:t>
            </w:r>
            <w:r w:rsidRPr="006A0992">
              <w:rPr>
                <w:rFonts w:eastAsia="Times New Roman"/>
                <w:b/>
                <w:color w:val="000000" w:themeColor="text1"/>
              </w:rPr>
              <w:t xml:space="preserve"> time for completion</w:t>
            </w:r>
            <w:r w:rsidRPr="006A0992">
              <w:rPr>
                <w:rFonts w:eastAsia="Times New Roman"/>
                <w:b/>
                <w:color w:val="000000" w:themeColor="text1"/>
              </w:rPr>
              <w:sym w:font="Symbol" w:char="F05D"/>
            </w:r>
          </w:p>
        </w:tc>
      </w:tr>
      <w:tr w:rsidR="00276A55" w:rsidRPr="006D393E" w14:paraId="03C6007D" w14:textId="77777777" w:rsidTr="00276A55">
        <w:tc>
          <w:tcPr>
            <w:tcW w:w="4673" w:type="dxa"/>
            <w:tcBorders>
              <w:top w:val="single" w:sz="4" w:space="0" w:color="auto"/>
              <w:left w:val="single" w:sz="4" w:space="0" w:color="auto"/>
              <w:bottom w:val="single" w:sz="4" w:space="0" w:color="auto"/>
              <w:right w:val="single" w:sz="4" w:space="0" w:color="auto"/>
            </w:tcBorders>
            <w:shd w:val="clear" w:color="auto" w:fill="auto"/>
          </w:tcPr>
          <w:p w14:paraId="5E26FE99" w14:textId="77777777" w:rsidR="00276A55" w:rsidRPr="006A0992" w:rsidRDefault="00276A55" w:rsidP="003A7416">
            <w:pPr>
              <w:rPr>
                <w:rFonts w:eastAsia="Times New Roman"/>
                <w:b/>
                <w:color w:val="000000" w:themeColor="text1"/>
              </w:rPr>
            </w:pPr>
          </w:p>
        </w:tc>
        <w:tc>
          <w:tcPr>
            <w:tcW w:w="4343" w:type="dxa"/>
            <w:tcBorders>
              <w:top w:val="single" w:sz="4" w:space="0" w:color="auto"/>
              <w:left w:val="single" w:sz="4" w:space="0" w:color="auto"/>
              <w:bottom w:val="single" w:sz="4" w:space="0" w:color="auto"/>
              <w:right w:val="single" w:sz="4" w:space="0" w:color="auto"/>
            </w:tcBorders>
            <w:shd w:val="clear" w:color="auto" w:fill="auto"/>
          </w:tcPr>
          <w:p w14:paraId="19022EB1" w14:textId="77777777" w:rsidR="00276A55" w:rsidRPr="006A0992" w:rsidRDefault="00276A55" w:rsidP="003A7416">
            <w:pPr>
              <w:rPr>
                <w:rFonts w:eastAsia="Times New Roman"/>
                <w:b/>
                <w:color w:val="000000" w:themeColor="text1"/>
              </w:rPr>
            </w:pPr>
          </w:p>
        </w:tc>
      </w:tr>
      <w:tr w:rsidR="00276A55" w:rsidRPr="006D393E" w14:paraId="49075C5F" w14:textId="77777777" w:rsidTr="00276A55">
        <w:tc>
          <w:tcPr>
            <w:tcW w:w="4673" w:type="dxa"/>
            <w:tcBorders>
              <w:top w:val="single" w:sz="4" w:space="0" w:color="auto"/>
              <w:left w:val="single" w:sz="4" w:space="0" w:color="auto"/>
              <w:bottom w:val="single" w:sz="4" w:space="0" w:color="auto"/>
              <w:right w:val="single" w:sz="4" w:space="0" w:color="auto"/>
            </w:tcBorders>
            <w:shd w:val="clear" w:color="auto" w:fill="auto"/>
          </w:tcPr>
          <w:p w14:paraId="60DD3FB4" w14:textId="77777777" w:rsidR="00276A55" w:rsidRPr="006A0992" w:rsidRDefault="00276A55" w:rsidP="003A7416">
            <w:pPr>
              <w:rPr>
                <w:rFonts w:eastAsia="Times New Roman"/>
                <w:b/>
                <w:color w:val="000000" w:themeColor="text1"/>
              </w:rPr>
            </w:pPr>
          </w:p>
        </w:tc>
        <w:tc>
          <w:tcPr>
            <w:tcW w:w="4343" w:type="dxa"/>
            <w:tcBorders>
              <w:top w:val="single" w:sz="4" w:space="0" w:color="auto"/>
              <w:left w:val="single" w:sz="4" w:space="0" w:color="auto"/>
              <w:bottom w:val="single" w:sz="4" w:space="0" w:color="auto"/>
              <w:right w:val="single" w:sz="4" w:space="0" w:color="auto"/>
            </w:tcBorders>
            <w:shd w:val="clear" w:color="auto" w:fill="auto"/>
          </w:tcPr>
          <w:p w14:paraId="22E1BC73" w14:textId="77777777" w:rsidR="00276A55" w:rsidRPr="006A0992" w:rsidRDefault="00276A55" w:rsidP="003A7416">
            <w:pPr>
              <w:rPr>
                <w:rFonts w:eastAsia="Times New Roman"/>
                <w:b/>
                <w:color w:val="000000" w:themeColor="text1"/>
              </w:rPr>
            </w:pPr>
          </w:p>
        </w:tc>
      </w:tr>
      <w:tr w:rsidR="00595224" w:rsidRPr="006D393E" w14:paraId="2ED4F25B" w14:textId="77777777" w:rsidTr="00276A55">
        <w:tc>
          <w:tcPr>
            <w:tcW w:w="4673" w:type="dxa"/>
            <w:tcBorders>
              <w:top w:val="single" w:sz="4" w:space="0" w:color="auto"/>
            </w:tcBorders>
            <w:shd w:val="clear" w:color="auto" w:fill="auto"/>
          </w:tcPr>
          <w:p w14:paraId="422D0313" w14:textId="77777777" w:rsidR="00595224" w:rsidRPr="006D393E" w:rsidRDefault="00595224" w:rsidP="003A7416">
            <w:pPr>
              <w:rPr>
                <w:rFonts w:eastAsia="Times New Roman"/>
                <w:color w:val="000000" w:themeColor="text1"/>
              </w:rPr>
            </w:pPr>
          </w:p>
        </w:tc>
        <w:tc>
          <w:tcPr>
            <w:tcW w:w="4343" w:type="dxa"/>
            <w:tcBorders>
              <w:top w:val="single" w:sz="4" w:space="0" w:color="auto"/>
            </w:tcBorders>
            <w:shd w:val="clear" w:color="auto" w:fill="auto"/>
          </w:tcPr>
          <w:p w14:paraId="53DBB5A9" w14:textId="77777777" w:rsidR="00595224" w:rsidRPr="006D393E" w:rsidRDefault="00595224" w:rsidP="003A7416">
            <w:pPr>
              <w:rPr>
                <w:rFonts w:eastAsia="Times New Roman"/>
                <w:color w:val="000000" w:themeColor="text1"/>
              </w:rPr>
            </w:pPr>
          </w:p>
        </w:tc>
      </w:tr>
    </w:tbl>
    <w:bookmarkEnd w:id="65"/>
    <w:bookmarkEnd w:id="66"/>
    <w:p w14:paraId="6ACAA5F8" w14:textId="14CAB281" w:rsidR="00A754F7" w:rsidRPr="00A754F7" w:rsidRDefault="00F61D6B" w:rsidP="00A754F7">
      <w:pPr>
        <w:rPr>
          <w:rFonts w:eastAsia="Times New Roman"/>
        </w:rPr>
      </w:pPr>
      <w:r>
        <w:rPr>
          <w:rFonts w:eastAsia="Times New Roman"/>
        </w:rPr>
        <w:t xml:space="preserve">Approved by: </w:t>
      </w:r>
      <w:r w:rsidRPr="006A0992">
        <w:rPr>
          <w:rFonts w:eastAsia="Times New Roman"/>
          <w:b/>
        </w:rPr>
        <w:t>[</w:t>
      </w:r>
      <w:r w:rsidR="00276A55">
        <w:rPr>
          <w:rFonts w:eastAsia="Times New Roman"/>
          <w:b/>
        </w:rPr>
        <w:t>S</w:t>
      </w:r>
      <w:r w:rsidR="00A754F7" w:rsidRPr="006A0992">
        <w:rPr>
          <w:rFonts w:eastAsia="Times New Roman"/>
          <w:b/>
        </w:rPr>
        <w:t>igned by top leadership</w:t>
      </w:r>
      <w:r w:rsidR="0073069A">
        <w:rPr>
          <w:rFonts w:eastAsia="Times New Roman"/>
          <w:b/>
        </w:rPr>
        <w:t xml:space="preserve"> or an authorised representative</w:t>
      </w:r>
      <w:r w:rsidRPr="006A0992">
        <w:rPr>
          <w:rFonts w:eastAsia="Times New Roman"/>
          <w:b/>
        </w:rPr>
        <w:t>]</w:t>
      </w:r>
    </w:p>
    <w:p w14:paraId="7B4DFDEC" w14:textId="77777777" w:rsidR="00202F86" w:rsidRPr="00A754F7" w:rsidRDefault="00A754F7" w:rsidP="00A754F7">
      <w:pPr>
        <w:rPr>
          <w:rFonts w:eastAsia="Times New Roman"/>
        </w:rPr>
      </w:pPr>
      <w:r w:rsidRPr="00A754F7">
        <w:rPr>
          <w:rFonts w:eastAsia="Times New Roman"/>
        </w:rPr>
        <w:t xml:space="preserve">Date: </w:t>
      </w:r>
    </w:p>
    <w:p w14:paraId="7A13370C" w14:textId="77777777" w:rsidR="00595224" w:rsidRPr="007206C5" w:rsidRDefault="00595224" w:rsidP="003A7416">
      <w:pPr>
        <w:pStyle w:val="Heading2"/>
        <w:rPr>
          <w:rFonts w:eastAsia="Times New Roman"/>
        </w:rPr>
      </w:pPr>
      <w:bookmarkStart w:id="70" w:name="_Toc91059868"/>
      <w:bookmarkStart w:id="71" w:name="_Toc113330858"/>
      <w:bookmarkStart w:id="72" w:name="_Toc386712352"/>
      <w:bookmarkStart w:id="73" w:name="_Toc496259226"/>
      <w:r w:rsidRPr="007206C5">
        <w:rPr>
          <w:rFonts w:eastAsia="Times New Roman"/>
        </w:rPr>
        <w:t>Responsibilities</w:t>
      </w:r>
      <w:bookmarkEnd w:id="70"/>
      <w:bookmarkEnd w:id="71"/>
      <w:bookmarkEnd w:id="72"/>
      <w:bookmarkEnd w:id="73"/>
    </w:p>
    <w:p w14:paraId="4E33D25A" w14:textId="275349EB" w:rsidR="00595224" w:rsidRPr="007206C5" w:rsidRDefault="00595224" w:rsidP="00CC47E7">
      <w:pPr>
        <w:rPr>
          <w:rFonts w:eastAsia="Times New Roman"/>
        </w:rPr>
      </w:pPr>
      <w:r w:rsidRPr="007206C5">
        <w:rPr>
          <w:rFonts w:eastAsia="Times New Roman"/>
        </w:rPr>
        <w:t>We recognise the importance of clear responsibilities and accountability for maintaining a safe workplace. Employers, employees</w:t>
      </w:r>
      <w:r w:rsidR="00F61D6B">
        <w:rPr>
          <w:rFonts w:eastAsia="Times New Roman"/>
        </w:rPr>
        <w:t>,</w:t>
      </w:r>
      <w:r w:rsidRPr="007206C5">
        <w:rPr>
          <w:rFonts w:eastAsia="Times New Roman"/>
        </w:rPr>
        <w:t xml:space="preserve"> and contractors all have obligations under </w:t>
      </w:r>
      <w:r w:rsidR="00C10243">
        <w:rPr>
          <w:rFonts w:eastAsia="Times New Roman"/>
        </w:rPr>
        <w:t xml:space="preserve">the </w:t>
      </w:r>
      <w:r w:rsidRPr="007206C5">
        <w:rPr>
          <w:rFonts w:eastAsia="Times New Roman"/>
        </w:rPr>
        <w:t>legislation, including general health and safety responsibilities.</w:t>
      </w:r>
      <w:r w:rsidR="004A4993">
        <w:rPr>
          <w:rFonts w:eastAsia="Times New Roman"/>
        </w:rPr>
        <w:t xml:space="preserve"> More detail is provided in specific job descriptions.</w:t>
      </w:r>
    </w:p>
    <w:p w14:paraId="54D75D58" w14:textId="77777777" w:rsidR="00F54DB9" w:rsidRDefault="00595224" w:rsidP="004A4993">
      <w:pPr>
        <w:pStyle w:val="Heading4"/>
        <w:rPr>
          <w:rFonts w:eastAsia="Times New Roman"/>
        </w:rPr>
      </w:pPr>
      <w:r w:rsidRPr="00202F86">
        <w:rPr>
          <w:rFonts w:eastAsia="Times New Roman"/>
        </w:rPr>
        <w:t>Management responsibilities</w:t>
      </w:r>
    </w:p>
    <w:p w14:paraId="35199E70" w14:textId="681B069C" w:rsidR="00595224" w:rsidRPr="00202F86" w:rsidRDefault="00396377" w:rsidP="00396377">
      <w:pPr>
        <w:rPr>
          <w:rFonts w:eastAsia="Times New Roman"/>
        </w:rPr>
      </w:pPr>
      <w:r>
        <w:rPr>
          <w:rFonts w:eastAsia="Times New Roman"/>
        </w:rPr>
        <w:t>We have responsibilities regarding our staff and also to other PCBUs that we work with.</w:t>
      </w:r>
      <w:r w:rsidR="00595224" w:rsidRPr="00202F86">
        <w:rPr>
          <w:rFonts w:eastAsia="Times New Roman"/>
        </w:rPr>
        <w:t xml:space="preserve"> </w:t>
      </w:r>
    </w:p>
    <w:p w14:paraId="32DFFD10" w14:textId="24FE79C2" w:rsidR="00595224" w:rsidRPr="003E361C" w:rsidRDefault="003E361C" w:rsidP="00CC47E7">
      <w:pPr>
        <w:rPr>
          <w:rFonts w:eastAsia="Times New Roman" w:cs="Times New Roman"/>
          <w:b/>
        </w:rPr>
      </w:pPr>
      <w:r>
        <w:rPr>
          <w:rFonts w:eastAsia="Times New Roman" w:cs="Times New Roman"/>
          <w:b/>
        </w:rPr>
        <w:t>[R</w:t>
      </w:r>
      <w:r w:rsidR="00595224" w:rsidRPr="003E361C">
        <w:rPr>
          <w:rFonts w:eastAsia="Times New Roman" w:cs="Times New Roman"/>
          <w:b/>
        </w:rPr>
        <w:t>efer to</w:t>
      </w:r>
      <w:r w:rsidR="00B450C1" w:rsidRPr="003E361C">
        <w:rPr>
          <w:rFonts w:eastAsia="Times New Roman" w:cs="Times New Roman"/>
          <w:b/>
        </w:rPr>
        <w:t xml:space="preserve"> page</w:t>
      </w:r>
      <w:r w:rsidR="00C32673">
        <w:rPr>
          <w:rFonts w:eastAsia="Times New Roman" w:cs="Times New Roman"/>
          <w:b/>
        </w:rPr>
        <w:t>s</w:t>
      </w:r>
      <w:r w:rsidR="00B450C1" w:rsidRPr="003E361C">
        <w:rPr>
          <w:rFonts w:eastAsia="Times New Roman" w:cs="Times New Roman"/>
          <w:b/>
        </w:rPr>
        <w:t xml:space="preserve"> 1</w:t>
      </w:r>
      <w:r w:rsidR="00840C10">
        <w:rPr>
          <w:rFonts w:eastAsia="Times New Roman" w:cs="Times New Roman"/>
          <w:b/>
        </w:rPr>
        <w:t>4</w:t>
      </w:r>
      <w:r w:rsidR="00C32673">
        <w:rPr>
          <w:rFonts w:eastAsia="Times New Roman" w:cs="Times New Roman"/>
          <w:b/>
        </w:rPr>
        <w:t>–15</w:t>
      </w:r>
      <w:r w:rsidR="007B13B2" w:rsidRPr="003E361C">
        <w:rPr>
          <w:rFonts w:eastAsia="Times New Roman" w:cs="Times New Roman"/>
          <w:b/>
        </w:rPr>
        <w:t xml:space="preserve"> of the</w:t>
      </w:r>
      <w:r w:rsidR="00595224" w:rsidRPr="003E361C">
        <w:rPr>
          <w:rFonts w:eastAsia="Times New Roman" w:cs="Times New Roman"/>
          <w:b/>
        </w:rPr>
        <w:t xml:space="preserve"> </w:t>
      </w:r>
      <w:r w:rsidR="00155F75" w:rsidRPr="003E361C">
        <w:rPr>
          <w:rFonts w:eastAsia="Times New Roman" w:cs="Times New Roman"/>
          <w:b/>
        </w:rPr>
        <w:t>SMP Template Guide</w:t>
      </w:r>
      <w:r w:rsidR="00595224" w:rsidRPr="003E361C">
        <w:rPr>
          <w:rFonts w:eastAsia="Times New Roman" w:cs="Times New Roman"/>
          <w:b/>
        </w:rPr>
        <w:t>]</w:t>
      </w:r>
    </w:p>
    <w:p w14:paraId="45AAA099" w14:textId="77777777" w:rsidR="00595224" w:rsidRPr="00202F86" w:rsidRDefault="00595224" w:rsidP="004A4993">
      <w:pPr>
        <w:pStyle w:val="Heading4"/>
        <w:rPr>
          <w:rFonts w:eastAsia="Times New Roman"/>
        </w:rPr>
      </w:pPr>
      <w:r w:rsidRPr="00202F86">
        <w:rPr>
          <w:rFonts w:eastAsia="Times New Roman"/>
        </w:rPr>
        <w:t>Staff responsibilities</w:t>
      </w:r>
    </w:p>
    <w:p w14:paraId="3DDFEF37" w14:textId="632A815B" w:rsidR="00595224" w:rsidRDefault="00595224" w:rsidP="00CC47E7">
      <w:pPr>
        <w:rPr>
          <w:rFonts w:eastAsia="Times New Roman" w:cs="Times New Roman"/>
          <w:b/>
        </w:rPr>
      </w:pPr>
      <w:r w:rsidRPr="003E361C">
        <w:rPr>
          <w:rFonts w:eastAsia="Times New Roman" w:cs="Times New Roman"/>
          <w:b/>
        </w:rPr>
        <w:t>[</w:t>
      </w:r>
      <w:r w:rsidR="003E361C">
        <w:rPr>
          <w:rFonts w:eastAsia="Times New Roman" w:cs="Times New Roman"/>
          <w:b/>
        </w:rPr>
        <w:t>R</w:t>
      </w:r>
      <w:r w:rsidRPr="003E361C">
        <w:rPr>
          <w:rFonts w:eastAsia="Times New Roman" w:cs="Times New Roman"/>
          <w:b/>
        </w:rPr>
        <w:t xml:space="preserve">efer to </w:t>
      </w:r>
      <w:r w:rsidR="00A54496" w:rsidRPr="003E361C">
        <w:rPr>
          <w:rFonts w:eastAsia="Times New Roman" w:cs="Times New Roman"/>
          <w:b/>
        </w:rPr>
        <w:t>page 1</w:t>
      </w:r>
      <w:r w:rsidR="00C32673">
        <w:rPr>
          <w:rFonts w:eastAsia="Times New Roman" w:cs="Times New Roman"/>
          <w:b/>
        </w:rPr>
        <w:t>6</w:t>
      </w:r>
      <w:r w:rsidR="007B13B2" w:rsidRPr="003E361C">
        <w:rPr>
          <w:rFonts w:eastAsia="Times New Roman" w:cs="Times New Roman"/>
          <w:b/>
        </w:rPr>
        <w:t xml:space="preserve"> of the </w:t>
      </w:r>
      <w:r w:rsidR="00155F75" w:rsidRPr="003E361C">
        <w:rPr>
          <w:rFonts w:eastAsia="Times New Roman" w:cs="Times New Roman"/>
          <w:b/>
        </w:rPr>
        <w:t>SMP Template Guide</w:t>
      </w:r>
      <w:r w:rsidRPr="003E361C">
        <w:rPr>
          <w:rFonts w:eastAsia="Times New Roman" w:cs="Times New Roman"/>
          <w:b/>
        </w:rPr>
        <w:t>]</w:t>
      </w:r>
    </w:p>
    <w:p w14:paraId="42A3D680" w14:textId="77777777" w:rsidR="006A0992" w:rsidRPr="003E361C" w:rsidRDefault="006A0992" w:rsidP="00CC47E7">
      <w:pPr>
        <w:rPr>
          <w:rFonts w:eastAsia="Times New Roman" w:cs="Times New Roman"/>
          <w:b/>
        </w:rPr>
      </w:pPr>
    </w:p>
    <w:p w14:paraId="4AAB014D" w14:textId="77777777" w:rsidR="00595224" w:rsidRPr="007206C5" w:rsidRDefault="00595224" w:rsidP="00F453DD">
      <w:pPr>
        <w:pStyle w:val="Heading1"/>
        <w:rPr>
          <w:rFonts w:eastAsia="Times"/>
          <w:lang w:eastAsia="en-GB"/>
        </w:rPr>
      </w:pPr>
      <w:bookmarkStart w:id="74" w:name="_Toc386712353"/>
      <w:bookmarkStart w:id="75" w:name="_Toc496259227"/>
      <w:r w:rsidRPr="007206C5">
        <w:rPr>
          <w:rFonts w:eastAsia="Times"/>
          <w:lang w:eastAsia="en-GB"/>
        </w:rPr>
        <w:lastRenderedPageBreak/>
        <w:t>Planning for Safety</w:t>
      </w:r>
      <w:bookmarkEnd w:id="74"/>
      <w:bookmarkEnd w:id="75"/>
    </w:p>
    <w:p w14:paraId="7532D11E" w14:textId="77777777" w:rsidR="00A34BA7" w:rsidRPr="00BE5D4C" w:rsidRDefault="00A34BA7" w:rsidP="00A34BA7">
      <w:pPr>
        <w:pStyle w:val="Heading2"/>
      </w:pPr>
      <w:bookmarkStart w:id="76" w:name="_Toc386712354"/>
      <w:bookmarkStart w:id="77" w:name="_Toc496259228"/>
      <w:r>
        <w:t>S</w:t>
      </w:r>
      <w:r w:rsidRPr="00BE5D4C">
        <w:t xml:space="preserve">afety is </w:t>
      </w:r>
      <w:r w:rsidRPr="00386EC1">
        <w:t>paramount</w:t>
      </w:r>
      <w:bookmarkEnd w:id="77"/>
      <w:r w:rsidRPr="00BE5D4C">
        <w:t xml:space="preserve"> </w:t>
      </w:r>
    </w:p>
    <w:p w14:paraId="398D655C" w14:textId="72F3176B" w:rsidR="00A34BA7" w:rsidRDefault="00A34BA7" w:rsidP="00A34BA7">
      <w:r>
        <w:t>Our</w:t>
      </w:r>
      <w:r w:rsidRPr="00007DB6">
        <w:t xml:space="preserve"> staff are expected to take any action </w:t>
      </w:r>
      <w:r w:rsidR="005700D2" w:rsidRPr="00007DB6">
        <w:t>needed</w:t>
      </w:r>
      <w:r w:rsidRPr="00007DB6">
        <w:t xml:space="preserve"> to ensure </w:t>
      </w:r>
      <w:r>
        <w:t xml:space="preserve">that </w:t>
      </w:r>
      <w:r w:rsidRPr="00007DB6">
        <w:t xml:space="preserve">the level of risk </w:t>
      </w:r>
      <w:r>
        <w:t>that participants, staff, and others are exposed to remains acceptable</w:t>
      </w:r>
      <w:r w:rsidRPr="00007DB6">
        <w:t xml:space="preserve">. </w:t>
      </w:r>
    </w:p>
    <w:p w14:paraId="00763ED6" w14:textId="77777777" w:rsidR="00A34BA7" w:rsidRPr="00007DB6" w:rsidRDefault="00A34BA7" w:rsidP="00A34BA7">
      <w:r w:rsidRPr="00007DB6">
        <w:t xml:space="preserve">Staff are also expected to take </w:t>
      </w:r>
      <w:r>
        <w:t>a cautious approach to</w:t>
      </w:r>
      <w:r w:rsidRPr="00007DB6">
        <w:t xml:space="preserve"> safety management</w:t>
      </w:r>
      <w:r>
        <w:t>, e.g. in a situation</w:t>
      </w:r>
      <w:r w:rsidRPr="00007DB6">
        <w:t xml:space="preserve"> where staff opinions differ, the safer course of action will be followed.</w:t>
      </w:r>
    </w:p>
    <w:p w14:paraId="535544FF" w14:textId="77777777" w:rsidR="00A34BA7" w:rsidRPr="00BE5D4C" w:rsidRDefault="00A34BA7" w:rsidP="00E848FD">
      <w:pPr>
        <w:pStyle w:val="Heading4"/>
      </w:pPr>
      <w:bookmarkStart w:id="78" w:name="_Toc494374620"/>
      <w:bookmarkStart w:id="79" w:name="_Toc494374705"/>
      <w:r w:rsidRPr="00BE5D4C">
        <w:t>Safety is an ongoing process</w:t>
      </w:r>
      <w:bookmarkEnd w:id="78"/>
      <w:bookmarkEnd w:id="79"/>
    </w:p>
    <w:p w14:paraId="0944DFC1" w14:textId="77777777" w:rsidR="00A34BA7" w:rsidRPr="00007DB6" w:rsidRDefault="00A34BA7" w:rsidP="00A34BA7">
      <w:r w:rsidRPr="00007DB6">
        <w:t xml:space="preserve">Activity staff are expected to be </w:t>
      </w:r>
      <w:r>
        <w:t xml:space="preserve">knowledgeable of </w:t>
      </w:r>
      <w:r w:rsidRPr="00007DB6">
        <w:t xml:space="preserve">risk assessment and management, and to be able to identify and assess risks </w:t>
      </w:r>
      <w:r>
        <w:t xml:space="preserve">in the dynamic environment they work in, </w:t>
      </w:r>
      <w:r w:rsidRPr="00007DB6">
        <w:t>and act a</w:t>
      </w:r>
      <w:r>
        <w:t>ppropriately</w:t>
      </w:r>
      <w:r w:rsidRPr="00007DB6">
        <w:t>.</w:t>
      </w:r>
    </w:p>
    <w:p w14:paraId="0192D635" w14:textId="14E52783" w:rsidR="0073069A" w:rsidRDefault="0073069A" w:rsidP="00CC47E7">
      <w:pPr>
        <w:pStyle w:val="Heading2"/>
        <w:rPr>
          <w:rFonts w:eastAsia="Times New Roman"/>
        </w:rPr>
      </w:pPr>
      <w:bookmarkStart w:id="80" w:name="_Toc496259229"/>
      <w:r>
        <w:rPr>
          <w:rFonts w:eastAsia="Times New Roman"/>
        </w:rPr>
        <w:t>Overlapping duties</w:t>
      </w:r>
      <w:bookmarkEnd w:id="80"/>
    </w:p>
    <w:p w14:paraId="4FA1B91B" w14:textId="4BEAEC2F" w:rsidR="0073069A" w:rsidRPr="0073069A" w:rsidRDefault="0073069A" w:rsidP="0073069A">
      <w:r>
        <w:t xml:space="preserve">We have or may have overlapping duties with other Persons Conducting a Business or Undertaking (PCBUs) </w:t>
      </w:r>
      <w:r w:rsidRPr="0073069A">
        <w:rPr>
          <w:b/>
        </w:rPr>
        <w:t>[Names]</w:t>
      </w:r>
      <w:r>
        <w:t>, and we will consult, co-operate and co-ordinate with them to control risks.</w:t>
      </w:r>
    </w:p>
    <w:p w14:paraId="1D5DB5CD" w14:textId="3F2ECD9D" w:rsidR="00595224" w:rsidRPr="007206C5" w:rsidRDefault="00163AA1" w:rsidP="00CC47E7">
      <w:pPr>
        <w:pStyle w:val="Heading2"/>
        <w:rPr>
          <w:rFonts w:eastAsia="Times New Roman"/>
        </w:rPr>
      </w:pPr>
      <w:bookmarkStart w:id="81" w:name="_Toc496259230"/>
      <w:r>
        <w:rPr>
          <w:rFonts w:eastAsia="Times New Roman"/>
        </w:rPr>
        <w:t>Annual safety c</w:t>
      </w:r>
      <w:r w:rsidR="00595224" w:rsidRPr="007206C5">
        <w:rPr>
          <w:rFonts w:eastAsia="Times New Roman"/>
        </w:rPr>
        <w:t>alendar</w:t>
      </w:r>
      <w:bookmarkEnd w:id="76"/>
      <w:bookmarkEnd w:id="81"/>
      <w:r w:rsidR="00595224" w:rsidRPr="007206C5">
        <w:rPr>
          <w:rFonts w:eastAsia="Times New Roman"/>
        </w:rPr>
        <w:t xml:space="preserve"> </w:t>
      </w:r>
    </w:p>
    <w:p w14:paraId="2F14303F" w14:textId="77777777" w:rsidR="00595224" w:rsidRPr="007206C5" w:rsidRDefault="00595224" w:rsidP="00CC47E7">
      <w:pPr>
        <w:pStyle w:val="lastNormalbeforebullet"/>
        <w:rPr>
          <w:rFonts w:eastAsia="Times New Roman"/>
        </w:rPr>
      </w:pPr>
      <w:r w:rsidRPr="007206C5">
        <w:rPr>
          <w:rFonts w:eastAsia="Times New Roman"/>
        </w:rPr>
        <w:t xml:space="preserve">Management planning will include: </w:t>
      </w:r>
    </w:p>
    <w:p w14:paraId="348BB243" w14:textId="4614CC9E" w:rsidR="00595224" w:rsidRPr="007206C5" w:rsidRDefault="00955003" w:rsidP="00CC47E7">
      <w:pPr>
        <w:pStyle w:val="bulletitems"/>
      </w:pPr>
      <w:r>
        <w:t>S</w:t>
      </w:r>
      <w:r w:rsidR="00595224" w:rsidRPr="007206C5">
        <w:t>taff induction – new staff</w:t>
      </w:r>
      <w:r w:rsidR="00F91EFE">
        <w:t>.</w:t>
      </w:r>
    </w:p>
    <w:p w14:paraId="6E4271DA" w14:textId="4B922D80" w:rsidR="00595224" w:rsidRDefault="00955003" w:rsidP="00CC47E7">
      <w:pPr>
        <w:pStyle w:val="bulletitems"/>
      </w:pPr>
      <w:r>
        <w:t>S</w:t>
      </w:r>
      <w:r w:rsidR="00595224" w:rsidRPr="007206C5">
        <w:t>taff training – new and returning staff</w:t>
      </w:r>
      <w:r w:rsidR="00F91EFE">
        <w:t>.</w:t>
      </w:r>
    </w:p>
    <w:p w14:paraId="2534138B" w14:textId="77777777" w:rsidR="0067241A" w:rsidRDefault="0067241A" w:rsidP="00CC47E7">
      <w:pPr>
        <w:pStyle w:val="bulletitems"/>
      </w:pPr>
      <w:r>
        <w:t>Emergency response practice.</w:t>
      </w:r>
    </w:p>
    <w:p w14:paraId="41E85F3E" w14:textId="76A7FA23" w:rsidR="00577B9F" w:rsidRPr="007206C5" w:rsidRDefault="00577B9F" w:rsidP="00CC47E7">
      <w:pPr>
        <w:pStyle w:val="bulletitems"/>
      </w:pPr>
      <w:r>
        <w:t>SMS review, including activity management r</w:t>
      </w:r>
      <w:r w:rsidR="0067241A">
        <w:t>e</w:t>
      </w:r>
      <w:r>
        <w:t>view.</w:t>
      </w:r>
    </w:p>
    <w:p w14:paraId="0616BD46" w14:textId="7877AB47" w:rsidR="00595224" w:rsidRPr="007206C5" w:rsidRDefault="00955003" w:rsidP="00CC47E7">
      <w:pPr>
        <w:pStyle w:val="bulletitems"/>
      </w:pPr>
      <w:r>
        <w:t>R</w:t>
      </w:r>
      <w:r w:rsidR="00595224" w:rsidRPr="007206C5">
        <w:t>egular safety communication</w:t>
      </w:r>
      <w:r w:rsidR="00163AA1">
        <w:t>, e.g. s</w:t>
      </w:r>
      <w:r w:rsidR="00595224" w:rsidRPr="007206C5">
        <w:t>afety updates, safety meetings</w:t>
      </w:r>
      <w:r w:rsidR="00163AA1">
        <w:t>, staff notice board</w:t>
      </w:r>
      <w:r w:rsidR="00F91EFE">
        <w:t>.</w:t>
      </w:r>
    </w:p>
    <w:p w14:paraId="3167CA52" w14:textId="07F10677" w:rsidR="00595224" w:rsidRPr="003E361C" w:rsidRDefault="00955003" w:rsidP="00955003">
      <w:pPr>
        <w:rPr>
          <w:rFonts w:eastAsia="Times New Roman"/>
          <w:b/>
        </w:rPr>
      </w:pPr>
      <w:bookmarkStart w:id="82" w:name="_Toc113330859"/>
      <w:r w:rsidRPr="003E361C">
        <w:rPr>
          <w:rFonts w:eastAsia="Times New Roman"/>
          <w:b/>
        </w:rPr>
        <w:t>[</w:t>
      </w:r>
      <w:r w:rsidR="00163AA1" w:rsidRPr="003E361C">
        <w:rPr>
          <w:rFonts w:eastAsia="Times New Roman"/>
          <w:b/>
        </w:rPr>
        <w:t>R</w:t>
      </w:r>
      <w:r w:rsidRPr="003E361C">
        <w:rPr>
          <w:rFonts w:eastAsia="Times New Roman"/>
          <w:b/>
        </w:rPr>
        <w:t xml:space="preserve">efer to </w:t>
      </w:r>
      <w:r w:rsidR="000069B4">
        <w:rPr>
          <w:rFonts w:eastAsia="Times New Roman"/>
          <w:b/>
        </w:rPr>
        <w:t>page 17</w:t>
      </w:r>
      <w:r w:rsidR="00AC6C93" w:rsidRPr="003E361C">
        <w:rPr>
          <w:rFonts w:eastAsia="Times New Roman"/>
          <w:b/>
        </w:rPr>
        <w:t xml:space="preserve"> of the</w:t>
      </w:r>
      <w:r w:rsidR="004A4993" w:rsidRPr="003E361C">
        <w:rPr>
          <w:rFonts w:eastAsia="Times New Roman"/>
          <w:b/>
        </w:rPr>
        <w:t xml:space="preserve"> </w:t>
      </w:r>
      <w:r w:rsidR="00155F75" w:rsidRPr="003E361C">
        <w:rPr>
          <w:rFonts w:eastAsia="Times New Roman"/>
          <w:b/>
        </w:rPr>
        <w:t>SMP Template Guide</w:t>
      </w:r>
      <w:r w:rsidRPr="003E361C">
        <w:rPr>
          <w:rFonts w:eastAsia="Times New Roman"/>
          <w:b/>
        </w:rPr>
        <w:t>]</w:t>
      </w:r>
    </w:p>
    <w:p w14:paraId="75C985DA" w14:textId="77777777" w:rsidR="00595224" w:rsidRPr="007206C5" w:rsidRDefault="00595224" w:rsidP="00CC47E7">
      <w:pPr>
        <w:pStyle w:val="Heading2"/>
        <w:rPr>
          <w:rFonts w:eastAsia="Times New Roman"/>
        </w:rPr>
      </w:pPr>
      <w:bookmarkStart w:id="83" w:name="_Toc386712355"/>
      <w:bookmarkStart w:id="84" w:name="_Toc496259231"/>
      <w:r w:rsidRPr="007206C5">
        <w:rPr>
          <w:rFonts w:eastAsia="Times New Roman"/>
        </w:rPr>
        <w:t xml:space="preserve">Maintenance and review of </w:t>
      </w:r>
      <w:bookmarkEnd w:id="82"/>
      <w:r w:rsidRPr="007206C5">
        <w:rPr>
          <w:rFonts w:eastAsia="Times New Roman"/>
        </w:rPr>
        <w:t>SMS</w:t>
      </w:r>
      <w:bookmarkEnd w:id="83"/>
      <w:bookmarkEnd w:id="84"/>
      <w:r w:rsidRPr="007206C5">
        <w:rPr>
          <w:rFonts w:eastAsia="Times New Roman"/>
        </w:rPr>
        <w:t xml:space="preserve"> </w:t>
      </w:r>
    </w:p>
    <w:p w14:paraId="2B747D26" w14:textId="53C89546" w:rsidR="00F25FB4" w:rsidRPr="004A4993" w:rsidRDefault="00F25FB4" w:rsidP="00F25FB4">
      <w:pPr>
        <w:rPr>
          <w:rFonts w:eastAsia="Times New Roman"/>
          <w:i/>
        </w:rPr>
      </w:pPr>
      <w:r w:rsidRPr="003E361C">
        <w:rPr>
          <w:rFonts w:eastAsia="Times New Roman"/>
          <w:b/>
        </w:rPr>
        <w:t>[</w:t>
      </w:r>
      <w:r w:rsidR="00163AA1" w:rsidRPr="003E361C">
        <w:rPr>
          <w:rFonts w:eastAsia="Times New Roman"/>
          <w:b/>
        </w:rPr>
        <w:t>R</w:t>
      </w:r>
      <w:r w:rsidRPr="003E361C">
        <w:rPr>
          <w:rFonts w:eastAsia="Times New Roman"/>
          <w:b/>
        </w:rPr>
        <w:t>efer to pages 1</w:t>
      </w:r>
      <w:r w:rsidR="00840C10">
        <w:rPr>
          <w:rFonts w:eastAsia="Times New Roman"/>
          <w:b/>
        </w:rPr>
        <w:t>7</w:t>
      </w:r>
      <w:r w:rsidR="009419DB" w:rsidRPr="003E361C">
        <w:rPr>
          <w:rFonts w:eastAsia="Times New Roman"/>
          <w:b/>
        </w:rPr>
        <w:t xml:space="preserve"> </w:t>
      </w:r>
      <w:r w:rsidRPr="003E361C">
        <w:rPr>
          <w:rFonts w:eastAsia="Times New Roman"/>
          <w:b/>
        </w:rPr>
        <w:t>&amp; 1</w:t>
      </w:r>
      <w:r w:rsidR="00840C10">
        <w:rPr>
          <w:rFonts w:eastAsia="Times New Roman"/>
          <w:b/>
        </w:rPr>
        <w:t>8</w:t>
      </w:r>
      <w:r w:rsidRPr="003E361C">
        <w:rPr>
          <w:rFonts w:eastAsia="Times New Roman"/>
          <w:b/>
        </w:rPr>
        <w:t xml:space="preserve"> </w:t>
      </w:r>
      <w:r w:rsidR="006F7F16" w:rsidRPr="003E361C">
        <w:rPr>
          <w:rFonts w:eastAsia="Times New Roman"/>
          <w:b/>
        </w:rPr>
        <w:t>of the</w:t>
      </w:r>
      <w:r w:rsidRPr="003E361C">
        <w:rPr>
          <w:rFonts w:eastAsia="Times New Roman"/>
          <w:b/>
        </w:rPr>
        <w:t xml:space="preserve"> SMP Template Guide</w:t>
      </w:r>
      <w:r w:rsidR="00D97FAF">
        <w:rPr>
          <w:rFonts w:eastAsia="Times New Roman"/>
          <w:b/>
        </w:rPr>
        <w:t>]</w:t>
      </w:r>
    </w:p>
    <w:p w14:paraId="4F20E2C6" w14:textId="77777777" w:rsidR="004A4993" w:rsidRPr="007206C5" w:rsidRDefault="00595224" w:rsidP="004A4993">
      <w:r w:rsidRPr="007206C5">
        <w:rPr>
          <w:rFonts w:eastAsia="Times New Roman"/>
        </w:rPr>
        <w:t>We recognise the need to continually improve health and</w:t>
      </w:r>
      <w:r w:rsidR="004A4993">
        <w:rPr>
          <w:rFonts w:eastAsia="Times New Roman"/>
        </w:rPr>
        <w:t xml:space="preserve"> safety systems and performance. We use the processes in this section to support our focus on continual improvement</w:t>
      </w:r>
      <w:r w:rsidR="004A4993">
        <w:t xml:space="preserve"> and </w:t>
      </w:r>
      <w:r w:rsidR="004A4993" w:rsidRPr="007206C5">
        <w:t>to ensure compliance to, and/or id</w:t>
      </w:r>
      <w:r w:rsidR="004A4993">
        <w:t>entify opportunities to improve,</w:t>
      </w:r>
      <w:r w:rsidR="004A4993" w:rsidRPr="007206C5">
        <w:t xml:space="preserve"> the safety management system</w:t>
      </w:r>
      <w:r w:rsidR="009174E3">
        <w:t>.</w:t>
      </w:r>
    </w:p>
    <w:p w14:paraId="3BA89308" w14:textId="4D6CAFF8" w:rsidR="009174E3" w:rsidRPr="007206C5" w:rsidRDefault="009174E3" w:rsidP="009174E3">
      <w:pPr>
        <w:pStyle w:val="lastNormalbeforebullet"/>
        <w:rPr>
          <w:rFonts w:ascii="Arial" w:eastAsia="Times New Roman" w:hAnsi="Arial" w:cs="Times New Roman"/>
        </w:rPr>
      </w:pPr>
      <w:r>
        <w:t>When we conduct SMS reviews and maintenance</w:t>
      </w:r>
      <w:r w:rsidR="00F61D6B">
        <w:t>,</w:t>
      </w:r>
      <w:r>
        <w:t xml:space="preserve"> we </w:t>
      </w:r>
      <w:r w:rsidRPr="00CC47E7">
        <w:t>will ensure that</w:t>
      </w:r>
      <w:r w:rsidRPr="007206C5">
        <w:rPr>
          <w:rFonts w:ascii="Arial" w:eastAsia="Times New Roman" w:hAnsi="Arial" w:cs="Times New Roman"/>
        </w:rPr>
        <w:t>:</w:t>
      </w:r>
    </w:p>
    <w:p w14:paraId="4D1D7039" w14:textId="5141ECAE" w:rsidR="009174E3" w:rsidRPr="007206C5" w:rsidRDefault="00276A55" w:rsidP="009174E3">
      <w:pPr>
        <w:pStyle w:val="bulletitems"/>
      </w:pPr>
      <w:r>
        <w:t>R</w:t>
      </w:r>
      <w:r w:rsidR="009174E3" w:rsidRPr="007206C5">
        <w:t>eviews are conducted by people with current competence in the activity</w:t>
      </w:r>
      <w:r>
        <w:t>.</w:t>
      </w:r>
    </w:p>
    <w:p w14:paraId="7D671E22" w14:textId="6C0E3D09" w:rsidR="009174E3" w:rsidRPr="007206C5" w:rsidRDefault="00276A55" w:rsidP="009174E3">
      <w:pPr>
        <w:pStyle w:val="bulletitems"/>
      </w:pPr>
      <w:r>
        <w:t>O</w:t>
      </w:r>
      <w:r w:rsidR="009174E3" w:rsidRPr="007206C5">
        <w:t>pportunities for improvement are identified</w:t>
      </w:r>
      <w:r>
        <w:t>.</w:t>
      </w:r>
    </w:p>
    <w:p w14:paraId="77FBFFF9" w14:textId="3BC5B9D2" w:rsidR="009174E3" w:rsidRPr="007206C5" w:rsidRDefault="00276A55" w:rsidP="009174E3">
      <w:pPr>
        <w:pStyle w:val="bulletitems"/>
      </w:pPr>
      <w:r>
        <w:t>O</w:t>
      </w:r>
      <w:r w:rsidR="009174E3" w:rsidRPr="007206C5">
        <w:t>utcomes are communicated to staff and other relevant parties</w:t>
      </w:r>
      <w:r>
        <w:t>.</w:t>
      </w:r>
    </w:p>
    <w:p w14:paraId="1997FCF4" w14:textId="7E0544D4" w:rsidR="009174E3" w:rsidRPr="007206C5" w:rsidRDefault="00276A55" w:rsidP="009174E3">
      <w:pPr>
        <w:pStyle w:val="bulletitems"/>
      </w:pPr>
      <w:r>
        <w:t>A</w:t>
      </w:r>
      <w:r w:rsidR="009174E3" w:rsidRPr="007206C5">
        <w:t>ctions arising from reviews are implemented.</w:t>
      </w:r>
    </w:p>
    <w:p w14:paraId="76CFDC1A" w14:textId="77777777" w:rsidR="00595224" w:rsidRPr="007206C5" w:rsidRDefault="009174E3" w:rsidP="004A4993">
      <w:pPr>
        <w:pStyle w:val="Heading4"/>
        <w:rPr>
          <w:rFonts w:eastAsia="Times New Roman"/>
        </w:rPr>
      </w:pPr>
      <w:r>
        <w:rPr>
          <w:rFonts w:eastAsia="Times New Roman"/>
        </w:rPr>
        <w:t xml:space="preserve">Regular </w:t>
      </w:r>
      <w:r w:rsidR="004A4993">
        <w:rPr>
          <w:rFonts w:eastAsia="Times New Roman"/>
        </w:rPr>
        <w:t xml:space="preserve">SMS </w:t>
      </w:r>
      <w:r w:rsidR="004B0B85">
        <w:rPr>
          <w:rFonts w:eastAsia="Times New Roman"/>
        </w:rPr>
        <w:t>m</w:t>
      </w:r>
      <w:r w:rsidR="004A4993">
        <w:rPr>
          <w:rFonts w:eastAsia="Times New Roman"/>
        </w:rPr>
        <w:t>aintenance and review processes</w:t>
      </w:r>
    </w:p>
    <w:p w14:paraId="1F3BCBE1" w14:textId="5DA7986E" w:rsidR="00595224" w:rsidRPr="004A4993" w:rsidRDefault="004A4993" w:rsidP="004A4993">
      <w:r>
        <w:rPr>
          <w:rStyle w:val="Heading4Char"/>
          <w:b w:val="0"/>
        </w:rPr>
        <w:t>R</w:t>
      </w:r>
      <w:r w:rsidR="00595224" w:rsidRPr="004A4993">
        <w:rPr>
          <w:rStyle w:val="Heading4Char"/>
          <w:b w:val="0"/>
        </w:rPr>
        <w:t>egular</w:t>
      </w:r>
      <w:r w:rsidR="00595224" w:rsidRPr="004A4993">
        <w:rPr>
          <w:rFonts w:ascii="Arial" w:eastAsia="Times New Roman" w:hAnsi="Arial" w:cs="Times New Roman"/>
          <w:b/>
        </w:rPr>
        <w:t xml:space="preserve"> </w:t>
      </w:r>
      <w:r w:rsidR="00595224" w:rsidRPr="004A4993">
        <w:t>assessment of work processes, equipment</w:t>
      </w:r>
      <w:r w:rsidR="00F61D6B">
        <w:t>,</w:t>
      </w:r>
      <w:r w:rsidR="00595224" w:rsidRPr="004A4993">
        <w:t xml:space="preserve"> and environments to identify hazards and develop appropriate control measures</w:t>
      </w:r>
      <w:r>
        <w:t>.</w:t>
      </w:r>
    </w:p>
    <w:p w14:paraId="54094915" w14:textId="3471DEAE" w:rsidR="00595224" w:rsidRPr="007206C5" w:rsidRDefault="004A4993" w:rsidP="004A4993">
      <w:pPr>
        <w:rPr>
          <w:rFonts w:eastAsia="Times New Roman"/>
        </w:rPr>
      </w:pPr>
      <w:r w:rsidRPr="004A4993">
        <w:rPr>
          <w:rStyle w:val="Heading4Char"/>
          <w:b w:val="0"/>
        </w:rPr>
        <w:lastRenderedPageBreak/>
        <w:t>R</w:t>
      </w:r>
      <w:r w:rsidR="00595224" w:rsidRPr="004A4993">
        <w:rPr>
          <w:rStyle w:val="Heading4Char"/>
          <w:b w:val="0"/>
        </w:rPr>
        <w:t>eview</w:t>
      </w:r>
      <w:r w:rsidR="00595224" w:rsidRPr="007206C5">
        <w:rPr>
          <w:rFonts w:eastAsia="Times New Roman"/>
        </w:rPr>
        <w:t xml:space="preserve"> of safety management processes following any critical event and/or significant change in work practice</w:t>
      </w:r>
      <w:r w:rsidR="00F61D6B">
        <w:rPr>
          <w:rFonts w:eastAsia="Times New Roman"/>
        </w:rPr>
        <w:t>.</w:t>
      </w:r>
    </w:p>
    <w:p w14:paraId="03459C60" w14:textId="77777777" w:rsidR="00595224" w:rsidRPr="007206C5" w:rsidRDefault="004A4993" w:rsidP="002D5955">
      <w:pPr>
        <w:rPr>
          <w:rFonts w:eastAsia="Times New Roman"/>
        </w:rPr>
      </w:pPr>
      <w:r>
        <w:t>I</w:t>
      </w:r>
      <w:r w:rsidR="00595224" w:rsidRPr="004A4993">
        <w:t>nternal</w:t>
      </w:r>
      <w:r w:rsidR="00595224" w:rsidRPr="007206C5">
        <w:rPr>
          <w:rFonts w:eastAsia="Times New Roman"/>
        </w:rPr>
        <w:t xml:space="preserve"> reviews of activities</w:t>
      </w:r>
      <w:r>
        <w:rPr>
          <w:rFonts w:eastAsia="Times New Roman"/>
        </w:rPr>
        <w:t xml:space="preserve"> are also conducted when</w:t>
      </w:r>
      <w:r w:rsidR="00595224" w:rsidRPr="007206C5">
        <w:rPr>
          <w:rFonts w:eastAsia="Times New Roman"/>
        </w:rPr>
        <w:t>:</w:t>
      </w:r>
    </w:p>
    <w:p w14:paraId="208CB803" w14:textId="6AA8327F" w:rsidR="00595224" w:rsidRDefault="00276A55" w:rsidP="00CC47E7">
      <w:pPr>
        <w:pStyle w:val="bulletitems"/>
      </w:pPr>
      <w:r>
        <w:t>P</w:t>
      </w:r>
      <w:r w:rsidR="00595224" w:rsidRPr="007206C5">
        <w:t>rompted by audit findings, changes to the activity, sites, hazards, environment, key staff, incidents</w:t>
      </w:r>
      <w:r w:rsidR="00F61D6B">
        <w:t>,</w:t>
      </w:r>
      <w:r w:rsidR="00595224" w:rsidRPr="007206C5">
        <w:t xml:space="preserve"> and emergencies</w:t>
      </w:r>
      <w:r>
        <w:t>.</w:t>
      </w:r>
    </w:p>
    <w:p w14:paraId="155B676D" w14:textId="0D4F072B" w:rsidR="005D4E17" w:rsidRPr="00A34BA7" w:rsidRDefault="00276A55" w:rsidP="00A34BA7">
      <w:pPr>
        <w:pStyle w:val="bulletitems"/>
        <w:rPr>
          <w:b/>
        </w:rPr>
      </w:pPr>
      <w:r>
        <w:t>C</w:t>
      </w:r>
      <w:r w:rsidR="005D4E17">
        <w:t xml:space="preserve">omplaints </w:t>
      </w:r>
      <w:r>
        <w:t xml:space="preserve">regarding </w:t>
      </w:r>
      <w:r w:rsidR="005D4E17">
        <w:t>safety are received from partici</w:t>
      </w:r>
      <w:r w:rsidR="00F61D6B">
        <w:t>p</w:t>
      </w:r>
      <w:r w:rsidR="005D4E17">
        <w:t>ants</w:t>
      </w:r>
      <w:r>
        <w:t>, staff,</w:t>
      </w:r>
      <w:r w:rsidR="005D4E17">
        <w:t xml:space="preserve"> or others</w:t>
      </w:r>
      <w:r w:rsidR="00634BD6">
        <w:t xml:space="preserve"> </w:t>
      </w:r>
      <w:r w:rsidR="00A34BA7" w:rsidRPr="00CA559D">
        <w:rPr>
          <w:b/>
        </w:rPr>
        <w:t>[Describe your complaints process].</w:t>
      </w:r>
    </w:p>
    <w:p w14:paraId="517C1A37" w14:textId="2B2E727A" w:rsidR="00595224" w:rsidRPr="007206C5" w:rsidRDefault="00276A55" w:rsidP="00CC47E7">
      <w:pPr>
        <w:pStyle w:val="bulletitems"/>
      </w:pPr>
      <w:r>
        <w:t>T</w:t>
      </w:r>
      <w:r w:rsidR="004B0B85">
        <w:t>here are</w:t>
      </w:r>
      <w:r w:rsidR="00595224" w:rsidRPr="007206C5">
        <w:t xml:space="preserve"> changes in legislation, standards, activity safety guidelines, codes of practices, sector developments</w:t>
      </w:r>
      <w:r w:rsidR="00F61D6B">
        <w:t>,</w:t>
      </w:r>
      <w:r w:rsidR="00595224" w:rsidRPr="007206C5">
        <w:t xml:space="preserve"> or similar information</w:t>
      </w:r>
      <w:r>
        <w:t>.</w:t>
      </w:r>
    </w:p>
    <w:p w14:paraId="210699A2" w14:textId="7BFB9591" w:rsidR="00595224" w:rsidRPr="007206C5" w:rsidRDefault="004B0B85" w:rsidP="00CC47E7">
      <w:pPr>
        <w:rPr>
          <w:rFonts w:eastAsia="Times New Roman"/>
        </w:rPr>
      </w:pPr>
      <w:r w:rsidRPr="004B0B85">
        <w:rPr>
          <w:rStyle w:val="Heading4Char"/>
          <w:b w:val="0"/>
        </w:rPr>
        <w:t>E</w:t>
      </w:r>
      <w:r w:rsidR="00595224" w:rsidRPr="004B0B85">
        <w:rPr>
          <w:rStyle w:val="Heading4Char"/>
          <w:b w:val="0"/>
        </w:rPr>
        <w:t xml:space="preserve">ngaging appropriate </w:t>
      </w:r>
      <w:r w:rsidR="0071538E">
        <w:rPr>
          <w:rStyle w:val="Heading4Char"/>
          <w:b w:val="0"/>
        </w:rPr>
        <w:t>T</w:t>
      </w:r>
      <w:r w:rsidR="00595224" w:rsidRPr="004B0B85">
        <w:rPr>
          <w:rStyle w:val="Heading4Char"/>
          <w:b w:val="0"/>
        </w:rPr>
        <w:t>echnical</w:t>
      </w:r>
      <w:r w:rsidR="00276A55">
        <w:rPr>
          <w:rStyle w:val="Heading4Char"/>
          <w:b w:val="0"/>
        </w:rPr>
        <w:t xml:space="preserve"> </w:t>
      </w:r>
      <w:r w:rsidR="0071538E">
        <w:rPr>
          <w:rStyle w:val="Heading4Char"/>
          <w:b w:val="0"/>
        </w:rPr>
        <w:t>A</w:t>
      </w:r>
      <w:r w:rsidR="00276A55">
        <w:rPr>
          <w:rStyle w:val="Heading4Char"/>
          <w:b w:val="0"/>
        </w:rPr>
        <w:t>dvisors</w:t>
      </w:r>
      <w:r w:rsidR="00595224" w:rsidRPr="007206C5">
        <w:rPr>
          <w:rFonts w:eastAsia="Times New Roman"/>
        </w:rPr>
        <w:t xml:space="preserve"> (including within the processes described above) to inform the development of the </w:t>
      </w:r>
      <w:r w:rsidR="00955003">
        <w:rPr>
          <w:rFonts w:eastAsia="Times New Roman"/>
        </w:rPr>
        <w:t>SMS</w:t>
      </w:r>
      <w:r w:rsidR="00F61D6B">
        <w:rPr>
          <w:rFonts w:eastAsia="Times New Roman"/>
        </w:rPr>
        <w:t>.</w:t>
      </w:r>
    </w:p>
    <w:p w14:paraId="154093AD" w14:textId="0F78918E" w:rsidR="00595224" w:rsidRPr="007206C5" w:rsidRDefault="004B0B85" w:rsidP="00CC47E7">
      <w:pPr>
        <w:rPr>
          <w:rFonts w:eastAsia="Times New Roman"/>
        </w:rPr>
      </w:pPr>
      <w:r>
        <w:rPr>
          <w:rStyle w:val="Heading4Char"/>
          <w:b w:val="0"/>
        </w:rPr>
        <w:t>O</w:t>
      </w:r>
      <w:r w:rsidR="00595224" w:rsidRPr="004B0B85">
        <w:rPr>
          <w:rStyle w:val="Heading4Char"/>
          <w:b w:val="0"/>
        </w:rPr>
        <w:t>ngoing monitoring</w:t>
      </w:r>
      <w:r w:rsidR="00595224" w:rsidRPr="007206C5">
        <w:rPr>
          <w:rFonts w:eastAsia="Times New Roman"/>
        </w:rPr>
        <w:t xml:space="preserve"> to ensure that the </w:t>
      </w:r>
      <w:r w:rsidR="00955003">
        <w:rPr>
          <w:rFonts w:eastAsia="Times New Roman"/>
        </w:rPr>
        <w:t>SMS</w:t>
      </w:r>
      <w:r w:rsidR="00595224" w:rsidRPr="007206C5">
        <w:rPr>
          <w:rFonts w:eastAsia="Times New Roman"/>
        </w:rPr>
        <w:t xml:space="preserve"> remains up to date, and our operations continue to comply</w:t>
      </w:r>
      <w:r w:rsidR="00F61D6B">
        <w:rPr>
          <w:rFonts w:eastAsia="Times New Roman"/>
        </w:rPr>
        <w:t>.</w:t>
      </w:r>
    </w:p>
    <w:p w14:paraId="696E13AF" w14:textId="0451D4D4" w:rsidR="00595224" w:rsidRDefault="004B0B85" w:rsidP="00CC47E7">
      <w:pPr>
        <w:rPr>
          <w:rFonts w:eastAsia="Times New Roman"/>
        </w:rPr>
      </w:pPr>
      <w:r>
        <w:rPr>
          <w:rStyle w:val="Heading4Char"/>
          <w:b w:val="0"/>
        </w:rPr>
        <w:t>T</w:t>
      </w:r>
      <w:r w:rsidR="00595224" w:rsidRPr="004B0B85">
        <w:rPr>
          <w:rStyle w:val="Heading4Char"/>
          <w:b w:val="0"/>
        </w:rPr>
        <w:t>he regular involvement of staff</w:t>
      </w:r>
      <w:r w:rsidR="00595224" w:rsidRPr="007206C5">
        <w:rPr>
          <w:rFonts w:eastAsia="Times New Roman"/>
        </w:rPr>
        <w:t xml:space="preserve"> (including senior management) in reviewing and developing </w:t>
      </w:r>
      <w:r w:rsidR="00955003">
        <w:rPr>
          <w:rFonts w:eastAsia="Times New Roman"/>
        </w:rPr>
        <w:t>the SMS</w:t>
      </w:r>
      <w:r w:rsidR="00F61D6B">
        <w:rPr>
          <w:rFonts w:eastAsia="Times New Roman"/>
        </w:rPr>
        <w:t>.</w:t>
      </w:r>
    </w:p>
    <w:p w14:paraId="3EF6177C" w14:textId="77777777" w:rsidR="009174E3" w:rsidRDefault="009174E3" w:rsidP="009174E3">
      <w:pPr>
        <w:pStyle w:val="Heading4"/>
        <w:rPr>
          <w:rStyle w:val="Heading4Char"/>
          <w:b/>
        </w:rPr>
      </w:pPr>
      <w:r>
        <w:rPr>
          <w:rStyle w:val="Heading4Char"/>
          <w:b/>
        </w:rPr>
        <w:t>Annual SMS review</w:t>
      </w:r>
    </w:p>
    <w:p w14:paraId="01EFD401" w14:textId="77777777" w:rsidR="00595224" w:rsidRPr="007206C5" w:rsidRDefault="009174E3" w:rsidP="009174E3">
      <w:pPr>
        <w:pStyle w:val="lastNormalbeforebullet"/>
        <w:keepNext/>
        <w:rPr>
          <w:rFonts w:eastAsia="Times New Roman"/>
        </w:rPr>
      </w:pPr>
      <w:r>
        <w:rPr>
          <w:rStyle w:val="Heading4Char"/>
          <w:b w:val="0"/>
        </w:rPr>
        <w:t xml:space="preserve">We will conduct an </w:t>
      </w:r>
      <w:r w:rsidR="00595224" w:rsidRPr="004B0B85">
        <w:rPr>
          <w:rStyle w:val="Heading4Char"/>
          <w:b w:val="0"/>
        </w:rPr>
        <w:t>annual review</w:t>
      </w:r>
      <w:r w:rsidR="00595224" w:rsidRPr="007206C5">
        <w:rPr>
          <w:rFonts w:eastAsia="Times New Roman"/>
        </w:rPr>
        <w:t xml:space="preserve"> of the </w:t>
      </w:r>
      <w:r w:rsidR="00955003">
        <w:rPr>
          <w:rFonts w:eastAsia="Times New Roman"/>
        </w:rPr>
        <w:t>SMS</w:t>
      </w:r>
      <w:r w:rsidR="00595224" w:rsidRPr="007206C5">
        <w:rPr>
          <w:rFonts w:eastAsia="Times New Roman"/>
        </w:rPr>
        <w:t>, including:</w:t>
      </w:r>
    </w:p>
    <w:p w14:paraId="68A4E9AD" w14:textId="45CB6669" w:rsidR="00595224" w:rsidRPr="007206C5" w:rsidRDefault="00276A55" w:rsidP="00CC47E7">
      <w:pPr>
        <w:pStyle w:val="bulletitems"/>
      </w:pPr>
      <w:r>
        <w:t>R</w:t>
      </w:r>
      <w:r w:rsidR="00595224" w:rsidRPr="007206C5">
        <w:t>eviewing policies and procedures in line with any organisational changes</w:t>
      </w:r>
      <w:r>
        <w:t>.</w:t>
      </w:r>
    </w:p>
    <w:p w14:paraId="19A57E59" w14:textId="2AE8D5A3" w:rsidR="00595224" w:rsidRPr="007206C5" w:rsidRDefault="00276A55" w:rsidP="00CC47E7">
      <w:pPr>
        <w:pStyle w:val="bulletitems"/>
      </w:pPr>
      <w:r>
        <w:t>C</w:t>
      </w:r>
      <w:r w:rsidR="00595224" w:rsidRPr="007206C5">
        <w:t xml:space="preserve">hecking for ongoing compliance to new and changing legislation, standards, codes of practice, </w:t>
      </w:r>
      <w:r>
        <w:t xml:space="preserve">and </w:t>
      </w:r>
      <w:r w:rsidR="00595224" w:rsidRPr="007206C5">
        <w:t>good practice guidelines</w:t>
      </w:r>
      <w:r>
        <w:t>.</w:t>
      </w:r>
      <w:r w:rsidR="00595224" w:rsidRPr="007206C5">
        <w:t xml:space="preserve"> </w:t>
      </w:r>
    </w:p>
    <w:p w14:paraId="7CECE768" w14:textId="29677676" w:rsidR="00595224" w:rsidRPr="007206C5" w:rsidRDefault="00276A55" w:rsidP="00CC47E7">
      <w:pPr>
        <w:pStyle w:val="bulletitems"/>
      </w:pPr>
      <w:r>
        <w:t>C</w:t>
      </w:r>
      <w:r w:rsidR="00595224" w:rsidRPr="007206C5">
        <w:t>hecking for changes in current good practice</w:t>
      </w:r>
      <w:r>
        <w:t>.</w:t>
      </w:r>
      <w:r w:rsidR="00595224" w:rsidRPr="007206C5">
        <w:t xml:space="preserve"> </w:t>
      </w:r>
    </w:p>
    <w:p w14:paraId="27768123" w14:textId="0DDA0246" w:rsidR="00595224" w:rsidRPr="007206C5" w:rsidRDefault="00276A55" w:rsidP="00CC47E7">
      <w:pPr>
        <w:pStyle w:val="bulletitems"/>
      </w:pPr>
      <w:r>
        <w:t>R</w:t>
      </w:r>
      <w:r w:rsidR="00595224" w:rsidRPr="007206C5">
        <w:t xml:space="preserve">eviewing the effectiveness of hazard </w:t>
      </w:r>
      <w:r>
        <w:t xml:space="preserve">and risk </w:t>
      </w:r>
      <w:r w:rsidR="00595224" w:rsidRPr="007206C5">
        <w:t>management processes</w:t>
      </w:r>
      <w:r>
        <w:t>.</w:t>
      </w:r>
    </w:p>
    <w:p w14:paraId="0844D50A" w14:textId="0F334ADB" w:rsidR="00595224" w:rsidRPr="007206C5" w:rsidRDefault="00276A55" w:rsidP="00CC47E7">
      <w:pPr>
        <w:pStyle w:val="bulletitems"/>
      </w:pPr>
      <w:r>
        <w:t>A</w:t>
      </w:r>
      <w:r w:rsidR="00595224" w:rsidRPr="007206C5">
        <w:t>nalysing incidents and any incident trends</w:t>
      </w:r>
      <w:r>
        <w:t>.</w:t>
      </w:r>
    </w:p>
    <w:p w14:paraId="53AD9262" w14:textId="167C3764" w:rsidR="00595224" w:rsidRPr="007206C5" w:rsidRDefault="00276A55" w:rsidP="00CC47E7">
      <w:pPr>
        <w:pStyle w:val="bulletitems"/>
      </w:pPr>
      <w:r>
        <w:t>R</w:t>
      </w:r>
      <w:r w:rsidR="00595224" w:rsidRPr="007206C5">
        <w:t>eviewing emergency procedures</w:t>
      </w:r>
      <w:r>
        <w:t>.</w:t>
      </w:r>
    </w:p>
    <w:p w14:paraId="44D5AAD1" w14:textId="783091A8" w:rsidR="00595224" w:rsidRDefault="00276A55" w:rsidP="00CC47E7">
      <w:pPr>
        <w:pStyle w:val="bulletitems"/>
      </w:pPr>
      <w:r>
        <w:t>R</w:t>
      </w:r>
      <w:r w:rsidR="00595224" w:rsidRPr="007206C5">
        <w:t>eviewing health and safety goals and targets, and developing action plans to improve safety performance.</w:t>
      </w:r>
    </w:p>
    <w:p w14:paraId="5406FF5F" w14:textId="77777777" w:rsidR="00595224" w:rsidRPr="007206C5" w:rsidRDefault="00595224" w:rsidP="00981DEA">
      <w:pPr>
        <w:pStyle w:val="Heading2"/>
        <w:rPr>
          <w:rFonts w:eastAsia="Times New Roman"/>
        </w:rPr>
      </w:pPr>
      <w:bookmarkStart w:id="85" w:name="_Toc386712356"/>
      <w:bookmarkStart w:id="86" w:name="_Toc496259232"/>
      <w:r w:rsidRPr="007206C5">
        <w:rPr>
          <w:rFonts w:eastAsia="Times New Roman"/>
        </w:rPr>
        <w:t>External audit</w:t>
      </w:r>
      <w:bookmarkEnd w:id="85"/>
      <w:bookmarkEnd w:id="86"/>
    </w:p>
    <w:p w14:paraId="2B7FCB7C" w14:textId="344F9AC9" w:rsidR="00595224" w:rsidRDefault="00595224" w:rsidP="00981DEA">
      <w:pPr>
        <w:rPr>
          <w:rFonts w:eastAsia="Times New Roman"/>
        </w:rPr>
      </w:pPr>
      <w:r w:rsidRPr="007206C5">
        <w:rPr>
          <w:rFonts w:eastAsia="Times New Roman"/>
        </w:rPr>
        <w:t xml:space="preserve">We will get an external audit of our safety management systems on a regular </w:t>
      </w:r>
      <w:r w:rsidRPr="00955003">
        <w:rPr>
          <w:rFonts w:eastAsia="Times New Roman"/>
          <w:color w:val="000000" w:themeColor="text1"/>
        </w:rPr>
        <w:t xml:space="preserve">basis </w:t>
      </w:r>
      <w:r w:rsidRPr="00276A55">
        <w:rPr>
          <w:rFonts w:eastAsia="Times New Roman"/>
          <w:b/>
          <w:color w:val="000000" w:themeColor="text1"/>
        </w:rPr>
        <w:sym w:font="Symbol" w:char="F05B"/>
      </w:r>
      <w:r w:rsidR="00276A55">
        <w:rPr>
          <w:rFonts w:eastAsia="Times New Roman"/>
          <w:b/>
          <w:color w:val="000000" w:themeColor="text1"/>
        </w:rPr>
        <w:t>N</w:t>
      </w:r>
      <w:r w:rsidRPr="00276A55">
        <w:rPr>
          <w:rFonts w:eastAsia="Times New Roman"/>
          <w:b/>
          <w:color w:val="000000" w:themeColor="text1"/>
        </w:rPr>
        <w:t>umber</w:t>
      </w:r>
      <w:r w:rsidRPr="00276A55">
        <w:rPr>
          <w:rFonts w:eastAsia="Times New Roman"/>
          <w:b/>
          <w:color w:val="000000" w:themeColor="text1"/>
        </w:rPr>
        <w:sym w:font="Symbol" w:char="F05D"/>
      </w:r>
      <w:r w:rsidRPr="00955003">
        <w:rPr>
          <w:rFonts w:eastAsia="Times New Roman"/>
          <w:color w:val="000000" w:themeColor="text1"/>
        </w:rPr>
        <w:t xml:space="preserve"> yearly</w:t>
      </w:r>
      <w:r w:rsidRPr="007206C5">
        <w:rPr>
          <w:rFonts w:eastAsia="Times New Roman"/>
        </w:rPr>
        <w:t>, and when prompted by a</w:t>
      </w:r>
      <w:r w:rsidR="00276A55">
        <w:rPr>
          <w:rFonts w:eastAsia="Times New Roman"/>
        </w:rPr>
        <w:t>n</w:t>
      </w:r>
      <w:r w:rsidRPr="007206C5">
        <w:rPr>
          <w:rFonts w:eastAsia="Times New Roman"/>
        </w:rPr>
        <w:t xml:space="preserve"> incident. </w:t>
      </w:r>
    </w:p>
    <w:p w14:paraId="29F2393E" w14:textId="4C8ACCA0" w:rsidR="006A0992" w:rsidRDefault="006A0992" w:rsidP="00981DEA">
      <w:pPr>
        <w:rPr>
          <w:rFonts w:eastAsia="Times New Roman"/>
        </w:rPr>
      </w:pPr>
    </w:p>
    <w:p w14:paraId="03D8EC72" w14:textId="267529E5" w:rsidR="006A0992" w:rsidRDefault="006A0992">
      <w:pPr>
        <w:spacing w:after="200"/>
        <w:rPr>
          <w:rFonts w:eastAsia="Times New Roman"/>
        </w:rPr>
      </w:pPr>
      <w:r>
        <w:rPr>
          <w:rFonts w:eastAsia="Times New Roman"/>
        </w:rPr>
        <w:br w:type="page"/>
      </w:r>
    </w:p>
    <w:p w14:paraId="60AE2412" w14:textId="70497D78" w:rsidR="00595224" w:rsidRPr="007206C5" w:rsidRDefault="00595224" w:rsidP="00F61D6B">
      <w:pPr>
        <w:pStyle w:val="Heading1"/>
        <w:ind w:left="-113"/>
        <w:rPr>
          <w:rFonts w:eastAsia="Times New Roman"/>
        </w:rPr>
      </w:pPr>
      <w:bookmarkStart w:id="87" w:name="_Toc91059869"/>
      <w:bookmarkStart w:id="88" w:name="_Toc113330860"/>
      <w:bookmarkStart w:id="89" w:name="_Toc113330372"/>
      <w:bookmarkStart w:id="90" w:name="_Toc385924630"/>
      <w:bookmarkStart w:id="91" w:name="_Toc386712357"/>
      <w:bookmarkStart w:id="92" w:name="_Toc496259233"/>
      <w:r w:rsidRPr="007206C5">
        <w:rPr>
          <w:rFonts w:eastAsia="Times New Roman"/>
        </w:rPr>
        <w:lastRenderedPageBreak/>
        <w:t xml:space="preserve">Hazard </w:t>
      </w:r>
      <w:r w:rsidR="00F61D6B">
        <w:rPr>
          <w:rFonts w:eastAsia="Times New Roman"/>
        </w:rPr>
        <w:t xml:space="preserve">and Risk </w:t>
      </w:r>
      <w:r w:rsidRPr="007206C5">
        <w:rPr>
          <w:rFonts w:eastAsia="Times New Roman"/>
        </w:rPr>
        <w:t>Management</w:t>
      </w:r>
      <w:bookmarkEnd w:id="87"/>
      <w:bookmarkEnd w:id="88"/>
      <w:bookmarkEnd w:id="89"/>
      <w:bookmarkEnd w:id="90"/>
      <w:bookmarkEnd w:id="91"/>
      <w:bookmarkEnd w:id="92"/>
    </w:p>
    <w:p w14:paraId="13AAA015" w14:textId="77777777" w:rsidR="00595224" w:rsidRPr="007206C5" w:rsidRDefault="00595224" w:rsidP="00981DEA">
      <w:pPr>
        <w:pStyle w:val="Heading2"/>
        <w:rPr>
          <w:rFonts w:eastAsia="Times New Roman"/>
        </w:rPr>
      </w:pPr>
      <w:bookmarkStart w:id="93" w:name="_Toc386712358"/>
      <w:bookmarkStart w:id="94" w:name="_Toc485014261"/>
      <w:bookmarkStart w:id="95" w:name="_Toc496259234"/>
      <w:r w:rsidRPr="007206C5">
        <w:rPr>
          <w:rFonts w:eastAsia="Times New Roman"/>
        </w:rPr>
        <w:t>Introduction</w:t>
      </w:r>
      <w:bookmarkEnd w:id="93"/>
      <w:bookmarkEnd w:id="95"/>
    </w:p>
    <w:p w14:paraId="13CBFB6E" w14:textId="73FEFF47" w:rsidR="00595224" w:rsidRPr="007206C5" w:rsidRDefault="00595224" w:rsidP="00981DEA">
      <w:pPr>
        <w:rPr>
          <w:rFonts w:eastAsia="Times New Roman"/>
        </w:rPr>
      </w:pPr>
      <w:r w:rsidRPr="007206C5">
        <w:rPr>
          <w:rFonts w:eastAsia="Times New Roman"/>
        </w:rPr>
        <w:t xml:space="preserve">This section </w:t>
      </w:r>
      <w:r w:rsidR="00842CF6">
        <w:rPr>
          <w:rFonts w:eastAsia="Times New Roman"/>
        </w:rPr>
        <w:t>outlines</w:t>
      </w:r>
      <w:r w:rsidRPr="007206C5">
        <w:rPr>
          <w:rFonts w:eastAsia="Times New Roman"/>
        </w:rPr>
        <w:t xml:space="preserve"> the policies and procedures that </w:t>
      </w:r>
      <w:r w:rsidR="00276A55">
        <w:rPr>
          <w:rFonts w:eastAsia="Times New Roman"/>
        </w:rPr>
        <w:t>we’ve</w:t>
      </w:r>
      <w:r w:rsidRPr="007206C5">
        <w:rPr>
          <w:rFonts w:eastAsia="Times New Roman"/>
        </w:rPr>
        <w:t xml:space="preserve"> put in place to manage </w:t>
      </w:r>
      <w:r w:rsidR="00842CF6">
        <w:rPr>
          <w:rFonts w:eastAsia="Times New Roman"/>
        </w:rPr>
        <w:t xml:space="preserve">our activities’ </w:t>
      </w:r>
      <w:r w:rsidRPr="007206C5">
        <w:rPr>
          <w:rFonts w:eastAsia="Times New Roman"/>
        </w:rPr>
        <w:t>hazards</w:t>
      </w:r>
      <w:r w:rsidR="00842CF6">
        <w:rPr>
          <w:rFonts w:eastAsia="Times New Roman"/>
        </w:rPr>
        <w:t xml:space="preserve"> and risks</w:t>
      </w:r>
      <w:r w:rsidRPr="007206C5">
        <w:rPr>
          <w:rFonts w:eastAsia="Times New Roman"/>
        </w:rPr>
        <w:t>.</w:t>
      </w:r>
    </w:p>
    <w:p w14:paraId="13796E79" w14:textId="77777777" w:rsidR="00595224" w:rsidRPr="00202F86" w:rsidRDefault="00595224" w:rsidP="007350FB">
      <w:pPr>
        <w:pStyle w:val="Heading2"/>
        <w:spacing w:before="240"/>
        <w:rPr>
          <w:rFonts w:eastAsia="Times New Roman"/>
        </w:rPr>
      </w:pPr>
      <w:bookmarkStart w:id="96" w:name="_Toc386712359"/>
      <w:bookmarkStart w:id="97" w:name="_Toc496259235"/>
      <w:r w:rsidRPr="00202F86">
        <w:rPr>
          <w:rFonts w:eastAsia="Times New Roman"/>
        </w:rPr>
        <w:t>Policies</w:t>
      </w:r>
      <w:bookmarkEnd w:id="96"/>
      <w:bookmarkEnd w:id="97"/>
    </w:p>
    <w:p w14:paraId="7CAC62EA" w14:textId="25C3D620" w:rsidR="00842CF6" w:rsidRDefault="00842CF6" w:rsidP="007350FB">
      <w:pPr>
        <w:pStyle w:val="bulletitems"/>
        <w:ind w:left="357" w:hanging="357"/>
      </w:pPr>
      <w:r w:rsidRPr="007206C5">
        <w:t xml:space="preserve">Staff </w:t>
      </w:r>
      <w:r w:rsidR="007350FB">
        <w:t xml:space="preserve">and a Technical Advisor </w:t>
      </w:r>
      <w:r w:rsidRPr="007206C5">
        <w:t xml:space="preserve">are involved in the hazard </w:t>
      </w:r>
      <w:r>
        <w:t xml:space="preserve">and risk </w:t>
      </w:r>
      <w:r w:rsidRPr="007206C5">
        <w:t>management process.</w:t>
      </w:r>
    </w:p>
    <w:p w14:paraId="08944374" w14:textId="23E88447" w:rsidR="00842CF6" w:rsidRDefault="00595224" w:rsidP="00981DEA">
      <w:pPr>
        <w:pStyle w:val="bulletitems"/>
      </w:pPr>
      <w:r w:rsidRPr="007206C5">
        <w:t xml:space="preserve">Hazards </w:t>
      </w:r>
      <w:r w:rsidR="00F61D6B">
        <w:t xml:space="preserve">and risks </w:t>
      </w:r>
      <w:r w:rsidRPr="007206C5">
        <w:t>are identified</w:t>
      </w:r>
      <w:r w:rsidR="00842CF6">
        <w:t xml:space="preserve"> – </w:t>
      </w:r>
      <w:r w:rsidR="0071538E">
        <w:t xml:space="preserve">what are the </w:t>
      </w:r>
      <w:r w:rsidR="0071538E" w:rsidRPr="00842CF6">
        <w:t>reasonably forese</w:t>
      </w:r>
      <w:r w:rsidR="005700D2">
        <w:t>e</w:t>
      </w:r>
      <w:r w:rsidR="0071538E" w:rsidRPr="00842CF6">
        <w:t xml:space="preserve">able harms </w:t>
      </w:r>
      <w:r w:rsidR="00842CF6">
        <w:t>(risks) and what could cause them (hazards)</w:t>
      </w:r>
      <w:r w:rsidR="00842CF6" w:rsidRPr="00842CF6">
        <w:t>?</w:t>
      </w:r>
    </w:p>
    <w:p w14:paraId="69DE4CD4" w14:textId="354CECA3" w:rsidR="00842CF6" w:rsidRDefault="00842CF6" w:rsidP="00981DEA">
      <w:pPr>
        <w:pStyle w:val="bulletitems"/>
      </w:pPr>
      <w:r>
        <w:t xml:space="preserve">Hazards and risks are </w:t>
      </w:r>
      <w:r w:rsidR="00595224" w:rsidRPr="007206C5">
        <w:t>assessed</w:t>
      </w:r>
      <w:r>
        <w:t xml:space="preserve"> – what could cause the risk to be serious?</w:t>
      </w:r>
    </w:p>
    <w:p w14:paraId="348FE4AF" w14:textId="598824AE" w:rsidR="00595224" w:rsidRPr="007206C5" w:rsidRDefault="00842CF6" w:rsidP="00981DEA">
      <w:pPr>
        <w:pStyle w:val="bulletitems"/>
      </w:pPr>
      <w:r>
        <w:t>Hazards and risks are controlled</w:t>
      </w:r>
      <w:r w:rsidR="00595224" w:rsidRPr="007206C5">
        <w:t xml:space="preserve">. </w:t>
      </w:r>
    </w:p>
    <w:p w14:paraId="616E9F2E" w14:textId="1B27CD76" w:rsidR="00595224" w:rsidRPr="007206C5" w:rsidRDefault="00595224" w:rsidP="00981DEA">
      <w:pPr>
        <w:pStyle w:val="bulletitems"/>
      </w:pPr>
      <w:r w:rsidRPr="007206C5">
        <w:t>Hazard</w:t>
      </w:r>
      <w:r w:rsidR="00F61D6B">
        <w:t xml:space="preserve">, risks, </w:t>
      </w:r>
      <w:r w:rsidRPr="007206C5">
        <w:t>and control</w:t>
      </w:r>
      <w:r w:rsidR="00842CF6">
        <w:t xml:space="preserve">s </w:t>
      </w:r>
      <w:r w:rsidRPr="007206C5">
        <w:t xml:space="preserve">are monitored and regularly reviewed. </w:t>
      </w:r>
    </w:p>
    <w:p w14:paraId="6BDD8119" w14:textId="31A0E19C" w:rsidR="00595224" w:rsidRPr="007206C5" w:rsidRDefault="007350FB" w:rsidP="00981DEA">
      <w:pPr>
        <w:pStyle w:val="bulletitems"/>
      </w:pPr>
      <w:r>
        <w:t>E</w:t>
      </w:r>
      <w:r w:rsidR="00D153A1">
        <w:t>mployees, participants</w:t>
      </w:r>
      <w:r w:rsidR="00F61D6B">
        <w:t>,</w:t>
      </w:r>
      <w:r w:rsidR="00D153A1">
        <w:t xml:space="preserve"> </w:t>
      </w:r>
      <w:r w:rsidR="00595224" w:rsidRPr="007206C5">
        <w:t>and visitors will have the necessary safety clothing and equipment.</w:t>
      </w:r>
    </w:p>
    <w:p w14:paraId="2BAE90AC" w14:textId="771CCE8D" w:rsidR="00595224" w:rsidRPr="007206C5" w:rsidRDefault="007350FB" w:rsidP="00981DEA">
      <w:pPr>
        <w:pStyle w:val="bulletitems"/>
      </w:pPr>
      <w:r>
        <w:t>E</w:t>
      </w:r>
      <w:r w:rsidR="00595224" w:rsidRPr="007206C5">
        <w:t xml:space="preserve">quipment is fit for purpose.  </w:t>
      </w:r>
    </w:p>
    <w:p w14:paraId="62F0E23C" w14:textId="3E38A78D" w:rsidR="00595224" w:rsidRDefault="00595224" w:rsidP="00842CF6">
      <w:pPr>
        <w:pStyle w:val="Heading2"/>
        <w:spacing w:before="240"/>
        <w:rPr>
          <w:rFonts w:eastAsia="Times New Roman"/>
        </w:rPr>
      </w:pPr>
      <w:bookmarkStart w:id="98" w:name="_Toc386712360"/>
      <w:bookmarkStart w:id="99" w:name="_Toc496259236"/>
      <w:r w:rsidRPr="007206C5">
        <w:rPr>
          <w:rFonts w:eastAsia="Times New Roman"/>
        </w:rPr>
        <w:t>Hazard</w:t>
      </w:r>
      <w:r w:rsidR="00F61D6B">
        <w:rPr>
          <w:rFonts w:eastAsia="Times New Roman"/>
        </w:rPr>
        <w:t xml:space="preserve"> an</w:t>
      </w:r>
      <w:r w:rsidR="00163AA1">
        <w:rPr>
          <w:rFonts w:eastAsia="Times New Roman"/>
        </w:rPr>
        <w:t>d r</w:t>
      </w:r>
      <w:r w:rsidR="00F61D6B">
        <w:rPr>
          <w:rFonts w:eastAsia="Times New Roman"/>
        </w:rPr>
        <w:t>isk</w:t>
      </w:r>
      <w:r w:rsidRPr="007206C5">
        <w:rPr>
          <w:rFonts w:eastAsia="Times New Roman"/>
        </w:rPr>
        <w:t xml:space="preserve"> </w:t>
      </w:r>
      <w:r w:rsidR="00163AA1">
        <w:rPr>
          <w:rFonts w:eastAsia="Times New Roman"/>
        </w:rPr>
        <w:t>management p</w:t>
      </w:r>
      <w:r w:rsidRPr="007206C5">
        <w:rPr>
          <w:rFonts w:eastAsia="Times New Roman"/>
        </w:rPr>
        <w:t xml:space="preserve">rocess </w:t>
      </w:r>
      <w:r w:rsidR="00163AA1">
        <w:rPr>
          <w:rFonts w:eastAsia="Times New Roman"/>
        </w:rPr>
        <w:t>f</w:t>
      </w:r>
      <w:r w:rsidRPr="007206C5">
        <w:rPr>
          <w:rFonts w:eastAsia="Times New Roman"/>
        </w:rPr>
        <w:t>lowchart</w:t>
      </w:r>
      <w:bookmarkEnd w:id="98"/>
      <w:bookmarkEnd w:id="99"/>
    </w:p>
    <w:p w14:paraId="4E240A23" w14:textId="1E809D99" w:rsidR="0071544B" w:rsidRPr="0071544B" w:rsidRDefault="00842CF6" w:rsidP="0071544B">
      <w:r>
        <w:rPr>
          <w:noProof/>
          <w:lang w:val="en-US" w:eastAsia="en-US"/>
        </w:rPr>
        <mc:AlternateContent>
          <mc:Choice Requires="wpg">
            <w:drawing>
              <wp:anchor distT="0" distB="0" distL="114300" distR="114300" simplePos="0" relativeHeight="251699712" behindDoc="0" locked="0" layoutInCell="1" allowOverlap="1" wp14:anchorId="22E8401A" wp14:editId="43DC5D14">
                <wp:simplePos x="0" y="0"/>
                <wp:positionH relativeFrom="margin">
                  <wp:posOffset>-15240</wp:posOffset>
                </wp:positionH>
                <wp:positionV relativeFrom="paragraph">
                  <wp:posOffset>59055</wp:posOffset>
                </wp:positionV>
                <wp:extent cx="5907405" cy="5227321"/>
                <wp:effectExtent l="0" t="0" r="55245" b="49530"/>
                <wp:wrapNone/>
                <wp:docPr id="8" name="Group 8"/>
                <wp:cNvGraphicFramePr/>
                <a:graphic xmlns:a="http://schemas.openxmlformats.org/drawingml/2006/main">
                  <a:graphicData uri="http://schemas.microsoft.com/office/word/2010/wordprocessingGroup">
                    <wpg:wgp>
                      <wpg:cNvGrpSpPr/>
                      <wpg:grpSpPr>
                        <a:xfrm>
                          <a:off x="0" y="0"/>
                          <a:ext cx="5907405" cy="5227321"/>
                          <a:chOff x="0" y="17406"/>
                          <a:chExt cx="5915025" cy="3980373"/>
                        </a:xfrm>
                      </wpg:grpSpPr>
                      <wps:wsp>
                        <wps:cNvPr id="11" name="Flowchart: Process 11"/>
                        <wps:cNvSpPr/>
                        <wps:spPr>
                          <a:xfrm>
                            <a:off x="1457325" y="17406"/>
                            <a:ext cx="2686050" cy="542925"/>
                          </a:xfrm>
                          <a:prstGeom prst="flowChartProcess">
                            <a:avLst/>
                          </a:prstGeom>
                          <a:gradFill flip="none" rotWithShape="1">
                            <a:gsLst>
                              <a:gs pos="36000">
                                <a:schemeClr val="bg1"/>
                              </a:gs>
                              <a:gs pos="100000">
                                <a:schemeClr val="accent3">
                                  <a:lumMod val="60000"/>
                                  <a:lumOff val="40000"/>
                                </a:schemeClr>
                              </a:gs>
                            </a:gsLst>
                            <a:lin ang="5400000" scaled="1"/>
                            <a:tileRect/>
                          </a:gradFill>
                          <a:ln w="3175">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A7A7F54" w14:textId="11D22977" w:rsidR="0073069A" w:rsidRPr="009144D2" w:rsidRDefault="0073069A" w:rsidP="0071544B">
                              <w:pPr>
                                <w:jc w:val="center"/>
                                <w:rPr>
                                  <w:b/>
                                  <w:color w:val="000000" w:themeColor="text1"/>
                                </w:rPr>
                              </w:pPr>
                              <w:r w:rsidRPr="009144D2">
                                <w:rPr>
                                  <w:b/>
                                  <w:color w:val="000000" w:themeColor="text1"/>
                                </w:rPr>
                                <w:t xml:space="preserve">IDENTIFY </w:t>
                              </w:r>
                              <w:r>
                                <w:rPr>
                                  <w:b/>
                                  <w:color w:val="000000" w:themeColor="text1"/>
                                </w:rPr>
                                <w:t xml:space="preserve">A </w:t>
                              </w:r>
                              <w:r w:rsidRPr="009144D2">
                                <w:rPr>
                                  <w:b/>
                                  <w:color w:val="000000" w:themeColor="text1"/>
                                </w:rPr>
                                <w:t>HAZARD</w:t>
                              </w:r>
                              <w:r>
                                <w:rPr>
                                  <w:b/>
                                  <w:color w:val="000000" w:themeColor="text1"/>
                                </w:rPr>
                                <w:t xml:space="preserve"> &amp; THE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lowchart: Decision 13"/>
                        <wps:cNvSpPr/>
                        <wps:spPr>
                          <a:xfrm>
                            <a:off x="1790700" y="742693"/>
                            <a:ext cx="1990725" cy="1371856"/>
                          </a:xfrm>
                          <a:prstGeom prst="flowChartDecision">
                            <a:avLst/>
                          </a:prstGeom>
                          <a:gradFill>
                            <a:gsLst>
                              <a:gs pos="36000">
                                <a:schemeClr val="bg1"/>
                              </a:gs>
                              <a:gs pos="100000">
                                <a:schemeClr val="accent3">
                                  <a:lumMod val="60000"/>
                                  <a:lumOff val="40000"/>
                                </a:schemeClr>
                              </a:gs>
                            </a:gsLst>
                            <a:lin ang="5400000" scaled="1"/>
                          </a:gradFill>
                          <a:ln w="3175">
                            <a:solidFill>
                              <a:srgbClr val="99CC00"/>
                            </a:solidFill>
                          </a:ln>
                          <a:effectLst>
                            <a:outerShdw dist="38100" dir="2700000" sx="99000" sy="99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24EC4A4" w14:textId="22C4C5D0" w:rsidR="0073069A" w:rsidRPr="00861A0B" w:rsidRDefault="0073069A" w:rsidP="00163AA1">
                              <w:pPr>
                                <w:spacing w:after="0"/>
                                <w:jc w:val="center"/>
                                <w:rPr>
                                  <w:color w:val="000000" w:themeColor="text1"/>
                                </w:rPr>
                              </w:pPr>
                              <w:r w:rsidRPr="009144D2">
                                <w:rPr>
                                  <w:b/>
                                  <w:color w:val="000000" w:themeColor="text1"/>
                                </w:rPr>
                                <w:t xml:space="preserve">ASSESS </w:t>
                              </w:r>
                              <w:r>
                                <w:rPr>
                                  <w:b/>
                                  <w:color w:val="000000" w:themeColor="text1"/>
                                </w:rPr>
                                <w:br/>
                              </w:r>
                              <w:r w:rsidRPr="009144D2">
                                <w:rPr>
                                  <w:b/>
                                  <w:color w:val="000000" w:themeColor="text1"/>
                                </w:rPr>
                                <w:t>IF</w:t>
                              </w:r>
                              <w:r>
                                <w:rPr>
                                  <w:b/>
                                  <w:color w:val="000000" w:themeColor="text1"/>
                                </w:rPr>
                                <w:t xml:space="preserve"> IT’S A SERIOUS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owchart: Process 14"/>
                        <wps:cNvSpPr/>
                        <wps:spPr>
                          <a:xfrm>
                            <a:off x="0" y="2065616"/>
                            <a:ext cx="2667000" cy="1932163"/>
                          </a:xfrm>
                          <a:prstGeom prst="flowChartProcess">
                            <a:avLst/>
                          </a:prstGeom>
                          <a:gradFill>
                            <a:gsLst>
                              <a:gs pos="36000">
                                <a:schemeClr val="bg1"/>
                              </a:gs>
                              <a:gs pos="100000">
                                <a:schemeClr val="accent3">
                                  <a:lumMod val="60000"/>
                                  <a:lumOff val="40000"/>
                                </a:schemeClr>
                              </a:gs>
                            </a:gsLst>
                            <a:lin ang="5400000" scaled="1"/>
                          </a:gradFill>
                          <a:ln w="3175">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28A3B70" w14:textId="34FBD6F7" w:rsidR="0073069A" w:rsidRDefault="0073069A" w:rsidP="0071544B">
                              <w:pPr>
                                <w:rPr>
                                  <w:color w:val="000000" w:themeColor="text1"/>
                                </w:rPr>
                              </w:pPr>
                              <w:r w:rsidRPr="009144D2">
                                <w:rPr>
                                  <w:b/>
                                  <w:color w:val="000000" w:themeColor="text1"/>
                                </w:rPr>
                                <w:t>ELIMINATE</w:t>
                              </w:r>
                              <w:r>
                                <w:rPr>
                                  <w:color w:val="000000" w:themeColor="text1"/>
                                </w:rPr>
                                <w:t xml:space="preserve"> if reasonably practicable</w:t>
                              </w:r>
                            </w:p>
                            <w:p w14:paraId="3850C32F" w14:textId="52F36187" w:rsidR="0073069A" w:rsidRDefault="0073069A" w:rsidP="00842CF6">
                              <w:pPr>
                                <w:spacing w:after="40"/>
                                <w:rPr>
                                  <w:color w:val="000000" w:themeColor="text1"/>
                                </w:rPr>
                              </w:pPr>
                              <w:r w:rsidRPr="009144D2">
                                <w:rPr>
                                  <w:b/>
                                  <w:color w:val="000000" w:themeColor="text1"/>
                                </w:rPr>
                                <w:t xml:space="preserve">MINIMISE </w:t>
                              </w:r>
                              <w:r>
                                <w:rPr>
                                  <w:color w:val="000000" w:themeColor="text1"/>
                                </w:rPr>
                                <w:t>if the hazard &amp; risk can’t be eliminated:</w:t>
                              </w:r>
                            </w:p>
                            <w:p w14:paraId="078EDCF7" w14:textId="577E4300" w:rsidR="0073069A" w:rsidRDefault="0073069A" w:rsidP="008F45FD">
                              <w:pPr>
                                <w:pStyle w:val="ListParagraph"/>
                                <w:numPr>
                                  <w:ilvl w:val="0"/>
                                  <w:numId w:val="3"/>
                                </w:numPr>
                                <w:spacing w:before="40" w:after="40" w:line="240" w:lineRule="auto"/>
                                <w:ind w:left="357" w:hanging="357"/>
                                <w:rPr>
                                  <w:color w:val="000000" w:themeColor="text1"/>
                                </w:rPr>
                              </w:pPr>
                              <w:r>
                                <w:rPr>
                                  <w:color w:val="000000" w:themeColor="text1"/>
                                </w:rPr>
                                <w:t>Engage with staff to:</w:t>
                              </w:r>
                            </w:p>
                            <w:p w14:paraId="4607DBBC" w14:textId="3327DA52" w:rsidR="0073069A" w:rsidRPr="005F2797" w:rsidRDefault="0073069A" w:rsidP="00842CF6">
                              <w:pPr>
                                <w:pStyle w:val="Listbulletindent"/>
                                <w:spacing w:before="40" w:after="40" w:line="240" w:lineRule="auto"/>
                              </w:pPr>
                              <w:r>
                                <w:t>S</w:t>
                              </w:r>
                              <w:r w:rsidRPr="005F2797">
                                <w:t>ubstitut</w:t>
                              </w:r>
                              <w:r>
                                <w:t>e</w:t>
                              </w:r>
                              <w:r w:rsidRPr="005F2797">
                                <w:t xml:space="preserve"> with something that gives rise to a lesser risk</w:t>
                              </w:r>
                              <w:r>
                                <w:t>, and/or</w:t>
                              </w:r>
                            </w:p>
                            <w:p w14:paraId="3685894D" w14:textId="1BBA21FA" w:rsidR="0073069A" w:rsidRPr="005F2797" w:rsidRDefault="0073069A" w:rsidP="00842CF6">
                              <w:pPr>
                                <w:pStyle w:val="Listbulletindent"/>
                                <w:spacing w:before="40" w:after="40" w:line="240" w:lineRule="auto"/>
                              </w:pPr>
                              <w:r>
                                <w:t>I</w:t>
                              </w:r>
                              <w:r w:rsidRPr="005F2797">
                                <w:t>solat</w:t>
                              </w:r>
                              <w:r>
                                <w:t>e</w:t>
                              </w:r>
                              <w:r w:rsidRPr="005F2797">
                                <w:t xml:space="preserve"> to prevent anyone encountering it</w:t>
                              </w:r>
                              <w:r>
                                <w:t>, and/or</w:t>
                              </w:r>
                            </w:p>
                            <w:p w14:paraId="00F9D9D1" w14:textId="2114E713" w:rsidR="0073069A" w:rsidRDefault="0073069A" w:rsidP="00842CF6">
                              <w:pPr>
                                <w:pStyle w:val="Listbulletindent"/>
                                <w:spacing w:before="40" w:after="40" w:line="240" w:lineRule="auto"/>
                              </w:pPr>
                              <w:r>
                                <w:t>I</w:t>
                              </w:r>
                              <w:r w:rsidRPr="005F2797">
                                <w:t>mplement</w:t>
                              </w:r>
                              <w:r>
                                <w:t xml:space="preserve"> engineering controls</w:t>
                              </w:r>
                            </w:p>
                            <w:p w14:paraId="74E3DCA3" w14:textId="7671260B" w:rsidR="0073069A" w:rsidRDefault="0073069A" w:rsidP="00842CF6">
                              <w:pPr>
                                <w:pStyle w:val="Listbulletindent"/>
                                <w:spacing w:before="40" w:after="40" w:line="240" w:lineRule="auto"/>
                              </w:pPr>
                              <w:r>
                                <w:t>Manage the remaining risk</w:t>
                              </w:r>
                            </w:p>
                            <w:p w14:paraId="7CB2B6BF" w14:textId="6AB3201D" w:rsidR="0073069A" w:rsidRPr="0071544B" w:rsidRDefault="0073069A" w:rsidP="008F45FD">
                              <w:pPr>
                                <w:pStyle w:val="ListParagraph"/>
                                <w:numPr>
                                  <w:ilvl w:val="0"/>
                                  <w:numId w:val="3"/>
                                </w:numPr>
                                <w:spacing w:after="120" w:line="276" w:lineRule="auto"/>
                                <w:ind w:left="357" w:hanging="357"/>
                                <w:contextualSpacing w:val="0"/>
                                <w:rPr>
                                  <w:color w:val="000000" w:themeColor="text1"/>
                                </w:rPr>
                              </w:pPr>
                              <w:r>
                                <w:rPr>
                                  <w:color w:val="000000" w:themeColor="text1"/>
                                </w:rPr>
                                <w:t>Monitor to ensure the controls are effective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lowchart: Process 17"/>
                        <wps:cNvSpPr/>
                        <wps:spPr>
                          <a:xfrm>
                            <a:off x="2929854" y="2071417"/>
                            <a:ext cx="2985171" cy="481282"/>
                          </a:xfrm>
                          <a:prstGeom prst="flowChartProcess">
                            <a:avLst/>
                          </a:prstGeom>
                          <a:gradFill>
                            <a:gsLst>
                              <a:gs pos="36000">
                                <a:schemeClr val="bg1"/>
                              </a:gs>
                              <a:gs pos="100000">
                                <a:schemeClr val="accent3">
                                  <a:lumMod val="60000"/>
                                  <a:lumOff val="40000"/>
                                </a:schemeClr>
                              </a:gs>
                            </a:gsLst>
                            <a:lin ang="5400000" scaled="1"/>
                          </a:gradFill>
                          <a:ln w="3175">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6636005" w14:textId="77777777" w:rsidR="0073069A" w:rsidRPr="009144D2" w:rsidRDefault="0073069A" w:rsidP="0071544B">
                              <w:pPr>
                                <w:jc w:val="center"/>
                                <w:rPr>
                                  <w:b/>
                                  <w:color w:val="000000" w:themeColor="text1"/>
                                </w:rPr>
                              </w:pPr>
                              <w:r w:rsidRPr="009144D2">
                                <w:rPr>
                                  <w:b/>
                                  <w:color w:val="000000" w:themeColor="text1"/>
                                </w:rPr>
                                <w:t>INTRODUCE APPROPRIATE CONTROLS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Elbow Connector 19"/>
                        <wps:cNvCnPr/>
                        <wps:spPr>
                          <a:xfrm rot="10800000" flipV="1">
                            <a:off x="648535" y="1447800"/>
                            <a:ext cx="1141531" cy="623617"/>
                          </a:xfrm>
                          <a:prstGeom prst="bentConnector3">
                            <a:avLst>
                              <a:gd name="adj1" fmla="val 50000"/>
                            </a:avLst>
                          </a:prstGeom>
                          <a:ln>
                            <a:solidFill>
                              <a:srgbClr val="99CC00"/>
                            </a:solidFill>
                          </a:ln>
                        </wps:spPr>
                        <wps:style>
                          <a:lnRef idx="1">
                            <a:schemeClr val="accent1"/>
                          </a:lnRef>
                          <a:fillRef idx="0">
                            <a:schemeClr val="accent1"/>
                          </a:fillRef>
                          <a:effectRef idx="0">
                            <a:schemeClr val="accent1"/>
                          </a:effectRef>
                          <a:fontRef idx="minor">
                            <a:schemeClr val="tx1"/>
                          </a:fontRef>
                        </wps:style>
                        <wps:bodyPr/>
                      </wps:wsp>
                      <wps:wsp>
                        <wps:cNvPr id="21" name="Elbow Connector 21"/>
                        <wps:cNvCnPr/>
                        <wps:spPr>
                          <a:xfrm>
                            <a:off x="3789055" y="1434115"/>
                            <a:ext cx="849881" cy="637302"/>
                          </a:xfrm>
                          <a:prstGeom prst="bentConnector3">
                            <a:avLst/>
                          </a:prstGeom>
                          <a:ln>
                            <a:solidFill>
                              <a:srgbClr val="99CC00"/>
                            </a:solidFill>
                          </a:ln>
                        </wps:spPr>
                        <wps:style>
                          <a:lnRef idx="1">
                            <a:schemeClr val="accent1"/>
                          </a:lnRef>
                          <a:fillRef idx="0">
                            <a:schemeClr val="accent1"/>
                          </a:fillRef>
                          <a:effectRef idx="0">
                            <a:schemeClr val="accent1"/>
                          </a:effectRef>
                          <a:fontRef idx="minor">
                            <a:schemeClr val="tx1"/>
                          </a:fontRef>
                        </wps:style>
                        <wps:bodyPr/>
                      </wps:wsp>
                      <wps:wsp>
                        <wps:cNvPr id="26" name="Text Box 26"/>
                        <wps:cNvSpPr txBox="1"/>
                        <wps:spPr>
                          <a:xfrm>
                            <a:off x="771525" y="1219200"/>
                            <a:ext cx="4286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0C923A" w14:textId="77777777" w:rsidR="0073069A" w:rsidRPr="009144D2" w:rsidRDefault="0073069A" w:rsidP="009144D2">
                              <w:pPr>
                                <w:jc w:val="center"/>
                                <w:rPr>
                                  <w:b/>
                                  <w:color w:val="000000" w:themeColor="text1"/>
                                </w:rPr>
                              </w:pPr>
                              <w:r w:rsidRPr="009144D2">
                                <w:rPr>
                                  <w:b/>
                                  <w:color w:val="000000" w:themeColor="text1"/>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4219575" y="1219200"/>
                            <a:ext cx="4762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61ABC4" w14:textId="77777777" w:rsidR="0073069A" w:rsidRPr="009144D2" w:rsidRDefault="0073069A" w:rsidP="009144D2">
                              <w:pPr>
                                <w:jc w:val="center"/>
                                <w:rPr>
                                  <w:b/>
                                  <w:color w:val="000000" w:themeColor="text1"/>
                                </w:rPr>
                              </w:pPr>
                              <w:r w:rsidRPr="009144D2">
                                <w:rPr>
                                  <w:b/>
                                  <w:color w:val="000000" w:themeColor="text1"/>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E8401A" id="Group 8" o:spid="_x0000_s1037" style="position:absolute;margin-left:-1.2pt;margin-top:4.65pt;width:465.15pt;height:411.6pt;z-index:251699712;mso-position-horizontal-relative:margin;mso-width-relative:margin;mso-height-relative:margin" coordorigin=",174" coordsize="59150,39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">
                <v:shape id="Flowchart: Process 11" o:spid="_x0000_s1038" type="#_x0000_t109" style="position:absolute;left:14573;top:174;width:26860;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" fillcolor="white [3212]" strokecolor="#9c0" strokeweight=".25pt">
                  <v:fill color2="#c2d69b [1942]" rotate="t" colors="0 white;23593f white" focus="100%" type="gradient"/>
                  <v:shadow on="t" color="black" opacity="26214f" origin="-.5,-.5" offset=".74836mm,.74836mm"/>
                  <v:textbox>
                    <w:txbxContent>
                      <w:p w14:paraId="5A7A7F54" w14:textId="11D22977" w:rsidR="0073069A" w:rsidRPr="009144D2" w:rsidRDefault="0073069A" w:rsidP="0071544B">
                        <w:pPr>
                          <w:jc w:val="center"/>
                          <w:rPr>
                            <w:b/>
                            <w:color w:val="000000" w:themeColor="text1"/>
                          </w:rPr>
                        </w:pPr>
                        <w:r w:rsidRPr="009144D2">
                          <w:rPr>
                            <w:b/>
                            <w:color w:val="000000" w:themeColor="text1"/>
                          </w:rPr>
                          <w:t xml:space="preserve">IDENTIFY </w:t>
                        </w:r>
                        <w:r>
                          <w:rPr>
                            <w:b/>
                            <w:color w:val="000000" w:themeColor="text1"/>
                          </w:rPr>
                          <w:t xml:space="preserve">A </w:t>
                        </w:r>
                        <w:r w:rsidRPr="009144D2">
                          <w:rPr>
                            <w:b/>
                            <w:color w:val="000000" w:themeColor="text1"/>
                          </w:rPr>
                          <w:t>HAZARD</w:t>
                        </w:r>
                        <w:r>
                          <w:rPr>
                            <w:b/>
                            <w:color w:val="000000" w:themeColor="text1"/>
                          </w:rPr>
                          <w:t xml:space="preserve"> &amp; THE RISK</w:t>
                        </w:r>
                      </w:p>
                    </w:txbxContent>
                  </v:textbox>
                </v:shape>
                <v:shapetype id="_x0000_t110" coordsize="21600,21600" o:spt="110" path="m10800,l,10800,10800,21600,21600,10800xe">
                  <v:stroke joinstyle="miter"/>
                  <v:path gradientshapeok="t" o:connecttype="rect" textboxrect="5400,5400,16200,16200"/>
                </v:shapetype>
                <v:shape id="Flowchart: Decision 13" o:spid="_x0000_s1039" type="#_x0000_t110" style="position:absolute;left:17907;top:7426;width:19907;height:13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" fillcolor="white [3212]" strokecolor="#9c0" strokeweight=".25pt">
                  <v:fill color2="#c2d69b [1942]" colors="0 white;23593f white" focus="100%" type="gradient"/>
                  <v:shadow on="t" type="perspective" color="black" opacity="26214f" origin="-.5,-.5" offset=".74836mm,.74836mm" matrix="64881f,,,64881f"/>
                  <v:textbox>
                    <w:txbxContent>
                      <w:p w14:paraId="224EC4A4" w14:textId="22C4C5D0" w:rsidR="0073069A" w:rsidRPr="00861A0B" w:rsidRDefault="0073069A" w:rsidP="00163AA1">
                        <w:pPr>
                          <w:spacing w:after="0"/>
                          <w:jc w:val="center"/>
                          <w:rPr>
                            <w:color w:val="000000" w:themeColor="text1"/>
                          </w:rPr>
                        </w:pPr>
                        <w:r w:rsidRPr="009144D2">
                          <w:rPr>
                            <w:b/>
                            <w:color w:val="000000" w:themeColor="text1"/>
                          </w:rPr>
                          <w:t xml:space="preserve">ASSESS </w:t>
                        </w:r>
                        <w:r>
                          <w:rPr>
                            <w:b/>
                            <w:color w:val="000000" w:themeColor="text1"/>
                          </w:rPr>
                          <w:br/>
                        </w:r>
                        <w:r w:rsidRPr="009144D2">
                          <w:rPr>
                            <w:b/>
                            <w:color w:val="000000" w:themeColor="text1"/>
                          </w:rPr>
                          <w:t>IF</w:t>
                        </w:r>
                        <w:r>
                          <w:rPr>
                            <w:b/>
                            <w:color w:val="000000" w:themeColor="text1"/>
                          </w:rPr>
                          <w:t xml:space="preserve"> IT’S A SERIOUS RISK</w:t>
                        </w:r>
                      </w:p>
                    </w:txbxContent>
                  </v:textbox>
                </v:shape>
                <v:shape id="Flowchart: Process 14" o:spid="_x0000_s1040" type="#_x0000_t109" style="position:absolute;top:20656;width:26670;height:19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" fillcolor="white [3212]" strokecolor="#9c0" strokeweight=".25pt">
                  <v:fill color2="#c2d69b [1942]" colors="0 white;23593f white" focus="100%" type="gradient"/>
                  <v:shadow on="t" color="black" opacity="26214f" origin="-.5,-.5" offset=".74836mm,.74836mm"/>
                  <v:textbox>
                    <w:txbxContent>
                      <w:p w14:paraId="528A3B70" w14:textId="34FBD6F7" w:rsidR="0073069A" w:rsidRDefault="0073069A" w:rsidP="0071544B">
                        <w:pPr>
                          <w:rPr>
                            <w:color w:val="000000" w:themeColor="text1"/>
                          </w:rPr>
                        </w:pPr>
                        <w:r w:rsidRPr="009144D2">
                          <w:rPr>
                            <w:b/>
                            <w:color w:val="000000" w:themeColor="text1"/>
                          </w:rPr>
                          <w:t>ELIMINATE</w:t>
                        </w:r>
                        <w:r>
                          <w:rPr>
                            <w:color w:val="000000" w:themeColor="text1"/>
                          </w:rPr>
                          <w:t xml:space="preserve"> if reasonably practicable</w:t>
                        </w:r>
                      </w:p>
                      <w:p w14:paraId="3850C32F" w14:textId="52F36187" w:rsidR="0073069A" w:rsidRDefault="0073069A" w:rsidP="00842CF6">
                        <w:pPr>
                          <w:spacing w:after="40"/>
                          <w:rPr>
                            <w:color w:val="000000" w:themeColor="text1"/>
                          </w:rPr>
                        </w:pPr>
                        <w:r w:rsidRPr="009144D2">
                          <w:rPr>
                            <w:b/>
                            <w:color w:val="000000" w:themeColor="text1"/>
                          </w:rPr>
                          <w:t xml:space="preserve">MINIMISE </w:t>
                        </w:r>
                        <w:r>
                          <w:rPr>
                            <w:color w:val="000000" w:themeColor="text1"/>
                          </w:rPr>
                          <w:t>if the hazard &amp; risk can’t be eliminated:</w:t>
                        </w:r>
                      </w:p>
                      <w:p w14:paraId="078EDCF7" w14:textId="577E4300" w:rsidR="0073069A" w:rsidRDefault="0073069A" w:rsidP="008F45FD">
                        <w:pPr>
                          <w:pStyle w:val="ListParagraph"/>
                          <w:numPr>
                            <w:ilvl w:val="0"/>
                            <w:numId w:val="3"/>
                          </w:numPr>
                          <w:spacing w:before="40" w:after="40" w:line="240" w:lineRule="auto"/>
                          <w:ind w:left="357" w:hanging="357"/>
                          <w:rPr>
                            <w:color w:val="000000" w:themeColor="text1"/>
                          </w:rPr>
                        </w:pPr>
                        <w:r>
                          <w:rPr>
                            <w:color w:val="000000" w:themeColor="text1"/>
                          </w:rPr>
                          <w:t>Engage with staff to:</w:t>
                        </w:r>
                      </w:p>
                      <w:p w14:paraId="4607DBBC" w14:textId="3327DA52" w:rsidR="0073069A" w:rsidRPr="005F2797" w:rsidRDefault="0073069A" w:rsidP="00842CF6">
                        <w:pPr>
                          <w:pStyle w:val="Listbulletindent"/>
                          <w:spacing w:before="40" w:after="40" w:line="240" w:lineRule="auto"/>
                        </w:pPr>
                        <w:r>
                          <w:t>S</w:t>
                        </w:r>
                        <w:r w:rsidRPr="005F2797">
                          <w:t>ubstitut</w:t>
                        </w:r>
                        <w:r>
                          <w:t>e</w:t>
                        </w:r>
                        <w:r w:rsidRPr="005F2797">
                          <w:t xml:space="preserve"> with something that gives rise to a lesser risk</w:t>
                        </w:r>
                        <w:r>
                          <w:t>, and/or</w:t>
                        </w:r>
                      </w:p>
                      <w:p w14:paraId="3685894D" w14:textId="1BBA21FA" w:rsidR="0073069A" w:rsidRPr="005F2797" w:rsidRDefault="0073069A" w:rsidP="00842CF6">
                        <w:pPr>
                          <w:pStyle w:val="Listbulletindent"/>
                          <w:spacing w:before="40" w:after="40" w:line="240" w:lineRule="auto"/>
                        </w:pPr>
                        <w:r>
                          <w:t>I</w:t>
                        </w:r>
                        <w:r w:rsidRPr="005F2797">
                          <w:t>solat</w:t>
                        </w:r>
                        <w:r>
                          <w:t>e</w:t>
                        </w:r>
                        <w:r w:rsidRPr="005F2797">
                          <w:t xml:space="preserve"> to prevent anyone encountering it</w:t>
                        </w:r>
                        <w:r>
                          <w:t>, and/or</w:t>
                        </w:r>
                      </w:p>
                      <w:p w14:paraId="00F9D9D1" w14:textId="2114E713" w:rsidR="0073069A" w:rsidRDefault="0073069A" w:rsidP="00842CF6">
                        <w:pPr>
                          <w:pStyle w:val="Listbulletindent"/>
                          <w:spacing w:before="40" w:after="40" w:line="240" w:lineRule="auto"/>
                        </w:pPr>
                        <w:r>
                          <w:t>I</w:t>
                        </w:r>
                        <w:r w:rsidRPr="005F2797">
                          <w:t>mplement</w:t>
                        </w:r>
                        <w:r>
                          <w:t xml:space="preserve"> engineering controls</w:t>
                        </w:r>
                      </w:p>
                      <w:p w14:paraId="74E3DCA3" w14:textId="7671260B" w:rsidR="0073069A" w:rsidRDefault="0073069A" w:rsidP="00842CF6">
                        <w:pPr>
                          <w:pStyle w:val="Listbulletindent"/>
                          <w:spacing w:before="40" w:after="40" w:line="240" w:lineRule="auto"/>
                        </w:pPr>
                        <w:r>
                          <w:t>Manage the remaining risk</w:t>
                        </w:r>
                      </w:p>
                      <w:p w14:paraId="7CB2B6BF" w14:textId="6AB3201D" w:rsidR="0073069A" w:rsidRPr="0071544B" w:rsidRDefault="0073069A" w:rsidP="008F45FD">
                        <w:pPr>
                          <w:pStyle w:val="ListParagraph"/>
                          <w:numPr>
                            <w:ilvl w:val="0"/>
                            <w:numId w:val="3"/>
                          </w:numPr>
                          <w:spacing w:after="120" w:line="276" w:lineRule="auto"/>
                          <w:ind w:left="357" w:hanging="357"/>
                          <w:contextualSpacing w:val="0"/>
                          <w:rPr>
                            <w:color w:val="000000" w:themeColor="text1"/>
                          </w:rPr>
                        </w:pPr>
                        <w:r>
                          <w:rPr>
                            <w:color w:val="000000" w:themeColor="text1"/>
                          </w:rPr>
                          <w:t>Monitor to ensure the controls are effective</w:t>
                        </w:r>
                      </w:p>
                    </w:txbxContent>
                  </v:textbox>
                </v:shape>
                <v:shape id="Flowchart: Process 17" o:spid="_x0000_s1041" type="#_x0000_t109" style="position:absolute;left:29298;top:20714;width:29852;height:4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" fillcolor="white [3212]" strokecolor="#9c0" strokeweight=".25pt">
                  <v:fill color2="#c2d69b [1942]" colors="0 white;23593f white" focus="100%" type="gradient"/>
                  <v:shadow on="t" color="black" opacity="26214f" origin="-.5,-.5" offset=".74836mm,.74836mm"/>
                  <v:textbox>
                    <w:txbxContent>
                      <w:p w14:paraId="46636005" w14:textId="77777777" w:rsidR="0073069A" w:rsidRPr="009144D2" w:rsidRDefault="0073069A" w:rsidP="0071544B">
                        <w:pPr>
                          <w:jc w:val="center"/>
                          <w:rPr>
                            <w:b/>
                            <w:color w:val="000000" w:themeColor="text1"/>
                          </w:rPr>
                        </w:pPr>
                        <w:r w:rsidRPr="009144D2">
                          <w:rPr>
                            <w:b/>
                            <w:color w:val="000000" w:themeColor="text1"/>
                          </w:rPr>
                          <w:t>INTRODUCE APPROPRIATE CONTROLS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 o:spid="_x0000_s1042" type="#_x0000_t34" style="position:absolute;left:6485;top:14478;width:11415;height:623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" strokecolor="#9c0"/>
                <v:shape id="Elbow Connector 21" o:spid="_x0000_s1043" type="#_x0000_t34" style="position:absolute;left:37890;top:14341;width:8499;height:637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" strokecolor="#9c0"/>
                <v:shape id="Text Box 26" o:spid="_x0000_s1044" type="#_x0000_t202" style="position:absolute;left:7715;top:12192;width:428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" fillcolor="white [3201]" stroked="f" strokeweight=".5pt">
                  <v:textbox>
                    <w:txbxContent>
                      <w:p w14:paraId="330C923A" w14:textId="77777777" w:rsidR="0073069A" w:rsidRPr="009144D2" w:rsidRDefault="0073069A" w:rsidP="009144D2">
                        <w:pPr>
                          <w:jc w:val="center"/>
                          <w:rPr>
                            <w:b/>
                            <w:color w:val="000000" w:themeColor="text1"/>
                          </w:rPr>
                        </w:pPr>
                        <w:r w:rsidRPr="009144D2">
                          <w:rPr>
                            <w:b/>
                            <w:color w:val="000000" w:themeColor="text1"/>
                          </w:rPr>
                          <w:t>YES</w:t>
                        </w:r>
                      </w:p>
                    </w:txbxContent>
                  </v:textbox>
                </v:shape>
                <v:shape id="Text Box 27" o:spid="_x0000_s1045" type="#_x0000_t202" style="position:absolute;left:42195;top:12192;width:47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6B61ABC4" w14:textId="77777777" w:rsidR="0073069A" w:rsidRPr="009144D2" w:rsidRDefault="0073069A" w:rsidP="009144D2">
                        <w:pPr>
                          <w:jc w:val="center"/>
                          <w:rPr>
                            <w:b/>
                            <w:color w:val="000000" w:themeColor="text1"/>
                          </w:rPr>
                        </w:pPr>
                        <w:r w:rsidRPr="009144D2">
                          <w:rPr>
                            <w:b/>
                            <w:color w:val="000000" w:themeColor="text1"/>
                          </w:rPr>
                          <w:t>NO</w:t>
                        </w:r>
                      </w:p>
                    </w:txbxContent>
                  </v:textbox>
                </v:shape>
                <w10:wrap anchorx="margin"/>
              </v:group>
            </w:pict>
          </mc:Fallback>
        </mc:AlternateContent>
      </w:r>
    </w:p>
    <w:p w14:paraId="57A5C199" w14:textId="77777777" w:rsidR="0071544B" w:rsidRDefault="0071544B" w:rsidP="0071544B"/>
    <w:p w14:paraId="0D00DF1B" w14:textId="6BA3382A" w:rsidR="0071544B" w:rsidRDefault="00D153A1" w:rsidP="0071544B">
      <w:r>
        <w:rPr>
          <w:rFonts w:ascii="Verdana" w:eastAsia="Times New Roman" w:hAnsi="Verdana" w:cs="Times New Roman"/>
          <w:noProof/>
          <w:sz w:val="20"/>
          <w:szCs w:val="20"/>
          <w:lang w:val="en-US" w:eastAsia="en-US"/>
        </w:rPr>
        <mc:AlternateContent>
          <mc:Choice Requires="wps">
            <w:drawing>
              <wp:anchor distT="0" distB="0" distL="114300" distR="114300" simplePos="0" relativeHeight="251688448" behindDoc="0" locked="0" layoutInCell="1" allowOverlap="1" wp14:anchorId="0BA8AAA0" wp14:editId="013A11ED">
                <wp:simplePos x="0" y="0"/>
                <wp:positionH relativeFrom="column">
                  <wp:posOffset>2760980</wp:posOffset>
                </wp:positionH>
                <wp:positionV relativeFrom="paragraph">
                  <wp:posOffset>246380</wp:posOffset>
                </wp:positionV>
                <wp:extent cx="5080" cy="254000"/>
                <wp:effectExtent l="0" t="0" r="33020" b="31750"/>
                <wp:wrapNone/>
                <wp:docPr id="22" name="Straight Connector 22"/>
                <wp:cNvGraphicFramePr/>
                <a:graphic xmlns:a="http://schemas.openxmlformats.org/drawingml/2006/main">
                  <a:graphicData uri="http://schemas.microsoft.com/office/word/2010/wordprocessingShape">
                    <wps:wsp>
                      <wps:cNvCnPr/>
                      <wps:spPr>
                        <a:xfrm>
                          <a:off x="0" y="0"/>
                          <a:ext cx="5080" cy="254000"/>
                        </a:xfrm>
                        <a:prstGeom prst="line">
                          <a:avLst/>
                        </a:prstGeom>
                        <a:ln>
                          <a:solidFill>
                            <a:srgbClr val="99C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80522" id="Straight Connector 22"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4pt,19.4pt" to="217.8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" strokecolor="#9c0"/>
            </w:pict>
          </mc:Fallback>
        </mc:AlternateContent>
      </w:r>
    </w:p>
    <w:p w14:paraId="757BBE16" w14:textId="48C5E9B2" w:rsidR="0071544B" w:rsidRDefault="0071544B" w:rsidP="0071544B">
      <w:pPr>
        <w:rPr>
          <w:rFonts w:ascii="Verdana" w:eastAsia="Times New Roman" w:hAnsi="Verdana" w:cs="Times New Roman"/>
          <w:noProof/>
          <w:sz w:val="20"/>
          <w:szCs w:val="20"/>
        </w:rPr>
      </w:pPr>
    </w:p>
    <w:p w14:paraId="2738436F" w14:textId="77777777" w:rsidR="0071544B" w:rsidRDefault="0071544B" w:rsidP="0071544B">
      <w:pPr>
        <w:rPr>
          <w:rFonts w:ascii="Verdana" w:eastAsia="Times New Roman" w:hAnsi="Verdana" w:cs="Times New Roman"/>
          <w:noProof/>
          <w:sz w:val="20"/>
          <w:szCs w:val="20"/>
        </w:rPr>
      </w:pPr>
    </w:p>
    <w:p w14:paraId="347FD377" w14:textId="62F70F41" w:rsidR="001239A6" w:rsidRDefault="001239A6">
      <w:pPr>
        <w:tabs>
          <w:tab w:val="clear" w:pos="357"/>
        </w:tabs>
        <w:spacing w:after="200"/>
        <w:rPr>
          <w:rFonts w:ascii="Verdana" w:eastAsia="Times New Roman" w:hAnsi="Verdana" w:cs="Times New Roman"/>
          <w:noProof/>
          <w:sz w:val="20"/>
          <w:szCs w:val="20"/>
        </w:rPr>
      </w:pPr>
      <w:r>
        <w:rPr>
          <w:rFonts w:ascii="Verdana" w:eastAsia="Times New Roman" w:hAnsi="Verdana" w:cs="Times New Roman"/>
          <w:noProof/>
          <w:sz w:val="20"/>
          <w:szCs w:val="20"/>
        </w:rPr>
        <w:br w:type="page"/>
      </w:r>
    </w:p>
    <w:p w14:paraId="7FA7795C" w14:textId="39F17881" w:rsidR="00595224" w:rsidRPr="00EF3A93" w:rsidRDefault="004B0B85" w:rsidP="00FF6B06">
      <w:pPr>
        <w:pStyle w:val="Heading4"/>
        <w:rPr>
          <w:rFonts w:eastAsia="Times New Roman"/>
        </w:rPr>
      </w:pPr>
      <w:r>
        <w:rPr>
          <w:rFonts w:eastAsia="Times New Roman"/>
        </w:rPr>
        <w:lastRenderedPageBreak/>
        <w:t xml:space="preserve">Hazard </w:t>
      </w:r>
      <w:r w:rsidR="00840C10">
        <w:rPr>
          <w:rFonts w:eastAsia="Times New Roman"/>
        </w:rPr>
        <w:t xml:space="preserve">and </w:t>
      </w:r>
      <w:r w:rsidR="00FF6B06">
        <w:rPr>
          <w:rFonts w:eastAsia="Times New Roman"/>
        </w:rPr>
        <w:t xml:space="preserve">risk </w:t>
      </w:r>
      <w:r>
        <w:rPr>
          <w:rFonts w:eastAsia="Times New Roman"/>
        </w:rPr>
        <w:t xml:space="preserve">identification process </w:t>
      </w:r>
    </w:p>
    <w:p w14:paraId="56E7B2DC" w14:textId="6F463C33" w:rsidR="00595224" w:rsidRPr="00D97FAF" w:rsidRDefault="004726FC" w:rsidP="003A7416">
      <w:pPr>
        <w:rPr>
          <w:rFonts w:eastAsia="Times New Roman"/>
          <w:b/>
        </w:rPr>
      </w:pPr>
      <w:r w:rsidRPr="00D97FAF">
        <w:rPr>
          <w:rFonts w:eastAsia="Times New Roman"/>
          <w:b/>
        </w:rPr>
        <w:t>[R</w:t>
      </w:r>
      <w:r w:rsidR="00595224" w:rsidRPr="00D97FAF">
        <w:rPr>
          <w:rFonts w:eastAsia="Times New Roman"/>
          <w:b/>
        </w:rPr>
        <w:t>ef</w:t>
      </w:r>
      <w:r w:rsidR="00595224" w:rsidRPr="00D97FAF">
        <w:rPr>
          <w:b/>
        </w:rPr>
        <w:t>er</w:t>
      </w:r>
      <w:r w:rsidR="00595224" w:rsidRPr="00D97FAF">
        <w:rPr>
          <w:rFonts w:eastAsia="Times New Roman"/>
          <w:b/>
        </w:rPr>
        <w:t xml:space="preserve"> to </w:t>
      </w:r>
      <w:r w:rsidR="00A13FAE" w:rsidRPr="00D97FAF">
        <w:rPr>
          <w:rFonts w:eastAsia="Times New Roman"/>
          <w:b/>
        </w:rPr>
        <w:t>page 1</w:t>
      </w:r>
      <w:r w:rsidR="00840C10">
        <w:rPr>
          <w:rFonts w:eastAsia="Times New Roman"/>
          <w:b/>
        </w:rPr>
        <w:t>9</w:t>
      </w:r>
      <w:r w:rsidR="00A13FAE" w:rsidRPr="00D97FAF">
        <w:rPr>
          <w:rFonts w:eastAsia="Times New Roman"/>
          <w:b/>
        </w:rPr>
        <w:t xml:space="preserve"> </w:t>
      </w:r>
      <w:r w:rsidR="0024005C" w:rsidRPr="00D97FAF">
        <w:rPr>
          <w:rFonts w:eastAsia="Times New Roman"/>
          <w:b/>
        </w:rPr>
        <w:t xml:space="preserve">of the </w:t>
      </w:r>
      <w:r w:rsidR="00155F75" w:rsidRPr="00D97FAF">
        <w:rPr>
          <w:rFonts w:eastAsia="Times New Roman"/>
          <w:b/>
        </w:rPr>
        <w:t>SMP Template Guide</w:t>
      </w:r>
      <w:r w:rsidR="00595224" w:rsidRPr="00D97FAF">
        <w:rPr>
          <w:rFonts w:eastAsia="Times New Roman"/>
          <w:b/>
        </w:rPr>
        <w:t>]</w:t>
      </w:r>
    </w:p>
    <w:p w14:paraId="61BC2768" w14:textId="73598504" w:rsidR="00595224" w:rsidRPr="00EF3A93" w:rsidRDefault="00FF6B06" w:rsidP="00743DCD">
      <w:pPr>
        <w:pStyle w:val="Heading4"/>
        <w:rPr>
          <w:rFonts w:eastAsia="Times New Roman"/>
        </w:rPr>
      </w:pPr>
      <w:r>
        <w:rPr>
          <w:rFonts w:eastAsia="Times New Roman"/>
        </w:rPr>
        <w:t xml:space="preserve">Risk </w:t>
      </w:r>
      <w:r w:rsidR="004B0B85">
        <w:rPr>
          <w:rFonts w:eastAsia="Times New Roman"/>
        </w:rPr>
        <w:t>a</w:t>
      </w:r>
      <w:r w:rsidR="00595224" w:rsidRPr="00EF3A93">
        <w:rPr>
          <w:rFonts w:eastAsia="Times New Roman"/>
        </w:rPr>
        <w:t>ssess</w:t>
      </w:r>
      <w:r w:rsidR="004B0B85">
        <w:rPr>
          <w:rFonts w:eastAsia="Times New Roman"/>
        </w:rPr>
        <w:t>ment process</w:t>
      </w:r>
    </w:p>
    <w:p w14:paraId="1843E750" w14:textId="79A8FEC5" w:rsidR="00A13FAE" w:rsidRPr="00D97FAF" w:rsidRDefault="004726FC" w:rsidP="00A13FAE">
      <w:pPr>
        <w:rPr>
          <w:rFonts w:eastAsia="Times New Roman"/>
          <w:b/>
        </w:rPr>
      </w:pPr>
      <w:r w:rsidRPr="00D97FAF">
        <w:rPr>
          <w:rFonts w:eastAsia="Times New Roman"/>
          <w:b/>
        </w:rPr>
        <w:t>[R</w:t>
      </w:r>
      <w:r w:rsidR="00A13FAE" w:rsidRPr="00D97FAF">
        <w:rPr>
          <w:rFonts w:eastAsia="Times New Roman"/>
          <w:b/>
        </w:rPr>
        <w:t>ef</w:t>
      </w:r>
      <w:r w:rsidR="00A13FAE" w:rsidRPr="00D97FAF">
        <w:rPr>
          <w:b/>
        </w:rPr>
        <w:t>er</w:t>
      </w:r>
      <w:r w:rsidR="00A13FAE" w:rsidRPr="00D97FAF">
        <w:rPr>
          <w:rFonts w:eastAsia="Times New Roman"/>
          <w:b/>
        </w:rPr>
        <w:t xml:space="preserve"> to page 1</w:t>
      </w:r>
      <w:r w:rsidR="00840C10">
        <w:rPr>
          <w:rFonts w:eastAsia="Times New Roman"/>
          <w:b/>
        </w:rPr>
        <w:t>9</w:t>
      </w:r>
      <w:r w:rsidR="00A13FAE" w:rsidRPr="00D97FAF">
        <w:rPr>
          <w:rFonts w:eastAsia="Times New Roman"/>
          <w:b/>
        </w:rPr>
        <w:t xml:space="preserve"> </w:t>
      </w:r>
      <w:r w:rsidR="0024005C" w:rsidRPr="00D97FAF">
        <w:rPr>
          <w:rFonts w:eastAsia="Times New Roman"/>
          <w:b/>
        </w:rPr>
        <w:t xml:space="preserve">of the </w:t>
      </w:r>
      <w:r w:rsidR="00A13FAE" w:rsidRPr="00D97FAF">
        <w:rPr>
          <w:rFonts w:eastAsia="Times New Roman"/>
          <w:b/>
        </w:rPr>
        <w:t>SMP Template Guide]</w:t>
      </w:r>
    </w:p>
    <w:p w14:paraId="592F958E" w14:textId="50B1A18B" w:rsidR="00595224" w:rsidRPr="00EF3A93" w:rsidRDefault="00FF6B06" w:rsidP="00743DCD">
      <w:pPr>
        <w:pStyle w:val="Heading4"/>
        <w:rPr>
          <w:rFonts w:eastAsia="Times New Roman"/>
        </w:rPr>
      </w:pPr>
      <w:r>
        <w:rPr>
          <w:rFonts w:eastAsia="Times New Roman"/>
        </w:rPr>
        <w:t>Risk</w:t>
      </w:r>
      <w:r w:rsidR="004B0B85">
        <w:rPr>
          <w:rFonts w:eastAsia="Times New Roman"/>
        </w:rPr>
        <w:t xml:space="preserve"> c</w:t>
      </w:r>
      <w:r w:rsidR="00595224" w:rsidRPr="00EF3A93">
        <w:rPr>
          <w:rFonts w:eastAsia="Times New Roman"/>
        </w:rPr>
        <w:t>ontrol</w:t>
      </w:r>
      <w:r w:rsidR="004B0B85">
        <w:rPr>
          <w:rFonts w:eastAsia="Times New Roman"/>
        </w:rPr>
        <w:t xml:space="preserve"> process</w:t>
      </w:r>
    </w:p>
    <w:p w14:paraId="270058B1" w14:textId="1967D9B5" w:rsidR="00A13FAE" w:rsidRPr="00D97FAF" w:rsidRDefault="004726FC" w:rsidP="00A13FAE">
      <w:pPr>
        <w:rPr>
          <w:rFonts w:eastAsia="Times New Roman"/>
          <w:b/>
        </w:rPr>
      </w:pPr>
      <w:r w:rsidRPr="00D97FAF">
        <w:rPr>
          <w:rFonts w:eastAsia="Times New Roman"/>
          <w:b/>
        </w:rPr>
        <w:t>[R</w:t>
      </w:r>
      <w:r w:rsidR="00A13FAE" w:rsidRPr="00D97FAF">
        <w:rPr>
          <w:rFonts w:eastAsia="Times New Roman"/>
          <w:b/>
        </w:rPr>
        <w:t>ef</w:t>
      </w:r>
      <w:r w:rsidR="00A13FAE" w:rsidRPr="00D97FAF">
        <w:rPr>
          <w:b/>
        </w:rPr>
        <w:t>er</w:t>
      </w:r>
      <w:r w:rsidR="00A13FAE" w:rsidRPr="00D97FAF">
        <w:rPr>
          <w:rFonts w:eastAsia="Times New Roman"/>
          <w:b/>
        </w:rPr>
        <w:t xml:space="preserve"> to page 1</w:t>
      </w:r>
      <w:r w:rsidR="00840C10">
        <w:rPr>
          <w:rFonts w:eastAsia="Times New Roman"/>
          <w:b/>
        </w:rPr>
        <w:t>9</w:t>
      </w:r>
      <w:r w:rsidR="00A13FAE" w:rsidRPr="00D97FAF">
        <w:rPr>
          <w:rFonts w:eastAsia="Times New Roman"/>
          <w:b/>
        </w:rPr>
        <w:t xml:space="preserve"> </w:t>
      </w:r>
      <w:r w:rsidR="0024005C" w:rsidRPr="00D97FAF">
        <w:rPr>
          <w:rFonts w:eastAsia="Times New Roman"/>
          <w:b/>
        </w:rPr>
        <w:t xml:space="preserve">of the </w:t>
      </w:r>
      <w:r w:rsidR="00A13FAE" w:rsidRPr="00D97FAF">
        <w:rPr>
          <w:rFonts w:eastAsia="Times New Roman"/>
          <w:b/>
        </w:rPr>
        <w:t>SMP Template Guide]</w:t>
      </w:r>
    </w:p>
    <w:p w14:paraId="57AD7C87" w14:textId="6943A7A2" w:rsidR="00595224" w:rsidRPr="00EF3A93" w:rsidRDefault="00FF6B06" w:rsidP="00743DCD">
      <w:pPr>
        <w:pStyle w:val="Heading4"/>
        <w:rPr>
          <w:rFonts w:eastAsia="Times New Roman"/>
        </w:rPr>
      </w:pPr>
      <w:r>
        <w:rPr>
          <w:rFonts w:eastAsia="Times New Roman"/>
        </w:rPr>
        <w:t>Risk</w:t>
      </w:r>
      <w:r w:rsidR="004B0B85">
        <w:rPr>
          <w:rFonts w:eastAsia="Times New Roman"/>
        </w:rPr>
        <w:t xml:space="preserve"> m</w:t>
      </w:r>
      <w:r w:rsidR="00AE011B">
        <w:rPr>
          <w:rFonts w:eastAsia="Times New Roman"/>
        </w:rPr>
        <w:t>onitor</w:t>
      </w:r>
      <w:r w:rsidR="004B0B85">
        <w:rPr>
          <w:rFonts w:eastAsia="Times New Roman"/>
        </w:rPr>
        <w:t>ing process</w:t>
      </w:r>
    </w:p>
    <w:p w14:paraId="1156B80A" w14:textId="487B13EC" w:rsidR="00A13FAE" w:rsidRPr="00D97FAF" w:rsidRDefault="004726FC" w:rsidP="00A13FAE">
      <w:pPr>
        <w:rPr>
          <w:rFonts w:eastAsia="Times New Roman"/>
          <w:b/>
        </w:rPr>
      </w:pPr>
      <w:r w:rsidRPr="00D97FAF">
        <w:rPr>
          <w:rFonts w:eastAsia="Times New Roman"/>
          <w:b/>
        </w:rPr>
        <w:t>[R</w:t>
      </w:r>
      <w:r w:rsidR="00A13FAE" w:rsidRPr="00D97FAF">
        <w:rPr>
          <w:rFonts w:eastAsia="Times New Roman"/>
          <w:b/>
        </w:rPr>
        <w:t xml:space="preserve">efer to </w:t>
      </w:r>
      <w:r w:rsidR="00A61ECA" w:rsidRPr="00D97FAF">
        <w:rPr>
          <w:rFonts w:eastAsia="Times New Roman"/>
          <w:b/>
          <w:lang w:val="en-GB"/>
        </w:rPr>
        <w:t>p</w:t>
      </w:r>
      <w:r w:rsidR="006563FA" w:rsidRPr="00D97FAF">
        <w:rPr>
          <w:rFonts w:eastAsia="Times New Roman"/>
          <w:b/>
          <w:lang w:val="en-GB"/>
        </w:rPr>
        <w:t>a</w:t>
      </w:r>
      <w:r w:rsidR="00A61ECA" w:rsidRPr="00D97FAF">
        <w:rPr>
          <w:rFonts w:eastAsia="Times New Roman"/>
          <w:b/>
          <w:lang w:val="en-GB"/>
        </w:rPr>
        <w:t>ge</w:t>
      </w:r>
      <w:r w:rsidR="00A61ECA" w:rsidRPr="00D97FAF">
        <w:rPr>
          <w:rFonts w:eastAsia="Times New Roman"/>
          <w:b/>
        </w:rPr>
        <w:t xml:space="preserve"> 1</w:t>
      </w:r>
      <w:r w:rsidR="00840C10">
        <w:rPr>
          <w:rFonts w:eastAsia="Times New Roman"/>
          <w:b/>
        </w:rPr>
        <w:t>9</w:t>
      </w:r>
      <w:r w:rsidR="00A61ECA" w:rsidRPr="00D97FAF">
        <w:rPr>
          <w:rFonts w:eastAsia="Times New Roman"/>
          <w:b/>
        </w:rPr>
        <w:t xml:space="preserve"> </w:t>
      </w:r>
      <w:r w:rsidR="0024005C" w:rsidRPr="00D97FAF">
        <w:rPr>
          <w:rFonts w:eastAsia="Times New Roman"/>
          <w:b/>
        </w:rPr>
        <w:t xml:space="preserve">of the </w:t>
      </w:r>
      <w:r w:rsidR="00A13FAE" w:rsidRPr="00D97FAF">
        <w:rPr>
          <w:rFonts w:eastAsia="Times New Roman"/>
          <w:b/>
        </w:rPr>
        <w:t>SMP Template Guide]</w:t>
      </w:r>
    </w:p>
    <w:p w14:paraId="34601696" w14:textId="50F2401D" w:rsidR="00595224" w:rsidRPr="007206C5" w:rsidRDefault="008F0440" w:rsidP="007762D9">
      <w:pPr>
        <w:pStyle w:val="Heading2"/>
        <w:rPr>
          <w:rFonts w:eastAsia="Times New Roman"/>
        </w:rPr>
      </w:pPr>
      <w:bookmarkStart w:id="100" w:name="_Toc386712361"/>
      <w:bookmarkStart w:id="101" w:name="_Toc496259237"/>
      <w:bookmarkEnd w:id="94"/>
      <w:r>
        <w:rPr>
          <w:rFonts w:eastAsia="Times New Roman"/>
        </w:rPr>
        <w:t>Assets, facilities, c</w:t>
      </w:r>
      <w:r w:rsidR="00121C97">
        <w:rPr>
          <w:rFonts w:eastAsia="Times New Roman"/>
        </w:rPr>
        <w:t>lothing</w:t>
      </w:r>
      <w:r w:rsidR="00FF6B06">
        <w:rPr>
          <w:rFonts w:eastAsia="Times New Roman"/>
        </w:rPr>
        <w:t>,</w:t>
      </w:r>
      <w:r w:rsidR="00121C97">
        <w:rPr>
          <w:rFonts w:eastAsia="Times New Roman"/>
        </w:rPr>
        <w:t xml:space="preserve"> </w:t>
      </w:r>
      <w:r w:rsidR="00FF6B06">
        <w:rPr>
          <w:rFonts w:eastAsia="Times New Roman"/>
        </w:rPr>
        <w:t>and</w:t>
      </w:r>
      <w:r w:rsidR="00121C97">
        <w:rPr>
          <w:rFonts w:eastAsia="Times New Roman"/>
        </w:rPr>
        <w:t xml:space="preserve"> e</w:t>
      </w:r>
      <w:r w:rsidR="00595224" w:rsidRPr="007206C5">
        <w:rPr>
          <w:rFonts w:eastAsia="Times New Roman"/>
        </w:rPr>
        <w:t>quipment</w:t>
      </w:r>
      <w:bookmarkEnd w:id="100"/>
      <w:bookmarkEnd w:id="101"/>
    </w:p>
    <w:p w14:paraId="654F381B" w14:textId="78927D3C" w:rsidR="00595224" w:rsidRPr="007206C5" w:rsidRDefault="00595224" w:rsidP="007762D9">
      <w:pPr>
        <w:pStyle w:val="lastNormalbeforebullet"/>
        <w:rPr>
          <w:rFonts w:eastAsia="Times New Roman"/>
        </w:rPr>
      </w:pPr>
      <w:r w:rsidRPr="007206C5">
        <w:rPr>
          <w:rFonts w:eastAsia="Times New Roman"/>
        </w:rPr>
        <w:t>We</w:t>
      </w:r>
      <w:r w:rsidR="008F0440">
        <w:rPr>
          <w:rFonts w:eastAsia="Times New Roman"/>
        </w:rPr>
        <w:t xml:space="preserve"> make sure assets, facilities, clothing</w:t>
      </w:r>
      <w:r w:rsidR="00FF6B06">
        <w:rPr>
          <w:rFonts w:eastAsia="Times New Roman"/>
        </w:rPr>
        <w:t>,</w:t>
      </w:r>
      <w:r w:rsidR="008F0440">
        <w:rPr>
          <w:rFonts w:eastAsia="Times New Roman"/>
        </w:rPr>
        <w:t xml:space="preserve"> and activity equipment are</w:t>
      </w:r>
      <w:r w:rsidRPr="007206C5">
        <w:rPr>
          <w:rFonts w:eastAsia="Times New Roman"/>
        </w:rPr>
        <w:t xml:space="preserve"> fit for purpose by:</w:t>
      </w:r>
    </w:p>
    <w:p w14:paraId="2B2845D1" w14:textId="2F60AD05" w:rsidR="004B0B85" w:rsidRDefault="00F91EFE" w:rsidP="007762D9">
      <w:pPr>
        <w:pStyle w:val="bulletitems"/>
      </w:pPr>
      <w:r>
        <w:t>C</w:t>
      </w:r>
      <w:r w:rsidR="00FF6B06">
        <w:t>hoosing fit-for-</w:t>
      </w:r>
      <w:r w:rsidR="004B0B85">
        <w:t>purpose equipment</w:t>
      </w:r>
      <w:r>
        <w:t>.</w:t>
      </w:r>
    </w:p>
    <w:p w14:paraId="430B2CE1" w14:textId="07DC26E4" w:rsidR="00595224" w:rsidRPr="007206C5" w:rsidRDefault="00F91EFE" w:rsidP="007762D9">
      <w:pPr>
        <w:pStyle w:val="bulletitems"/>
      </w:pPr>
      <w:r>
        <w:t>R</w:t>
      </w:r>
      <w:r w:rsidR="00595224" w:rsidRPr="007206C5">
        <w:t>egular and thorough inspections</w:t>
      </w:r>
      <w:r w:rsidR="003125DC">
        <w:t xml:space="preserve"> </w:t>
      </w:r>
      <w:r w:rsidRPr="00F91EFE">
        <w:rPr>
          <w:b/>
        </w:rPr>
        <w:t>[</w:t>
      </w:r>
      <w:r w:rsidR="001973A0" w:rsidRPr="00F91EFE">
        <w:rPr>
          <w:b/>
        </w:rPr>
        <w:t xml:space="preserve">How? </w:t>
      </w:r>
      <w:r w:rsidRPr="00F91EFE">
        <w:rPr>
          <w:b/>
        </w:rPr>
        <w:t>R</w:t>
      </w:r>
      <w:r w:rsidR="003125DC" w:rsidRPr="00F91EFE">
        <w:rPr>
          <w:b/>
        </w:rPr>
        <w:t xml:space="preserve">efer to </w:t>
      </w:r>
      <w:r w:rsidR="001973A0" w:rsidRPr="00F91EFE">
        <w:rPr>
          <w:b/>
        </w:rPr>
        <w:t xml:space="preserve">your </w:t>
      </w:r>
      <w:r w:rsidRPr="00F91EFE">
        <w:rPr>
          <w:b/>
        </w:rPr>
        <w:t>SOPs, forms or other processes]</w:t>
      </w:r>
      <w:r>
        <w:rPr>
          <w:b/>
        </w:rPr>
        <w:t>.</w:t>
      </w:r>
    </w:p>
    <w:p w14:paraId="1EC5984B" w14:textId="0BF31793" w:rsidR="00595224" w:rsidRDefault="00F91EFE" w:rsidP="007762D9">
      <w:pPr>
        <w:pStyle w:val="bulletitems"/>
      </w:pPr>
      <w:r>
        <w:t>H</w:t>
      </w:r>
      <w:r w:rsidR="00595224" w:rsidRPr="007206C5">
        <w:t xml:space="preserve">aving one senior staff person </w:t>
      </w:r>
      <w:r>
        <w:rPr>
          <w:b/>
        </w:rPr>
        <w:t>[N</w:t>
      </w:r>
      <w:r w:rsidR="00595224" w:rsidRPr="00F91EFE">
        <w:rPr>
          <w:b/>
        </w:rPr>
        <w:t>ame]</w:t>
      </w:r>
      <w:r w:rsidR="00595224" w:rsidRPr="007206C5">
        <w:t xml:space="preserve"> in charge of the inspection process</w:t>
      </w:r>
      <w:r w:rsidR="00FF6B06">
        <w:t>.</w:t>
      </w:r>
    </w:p>
    <w:p w14:paraId="77382070" w14:textId="77777777" w:rsidR="00595224" w:rsidRPr="007206C5" w:rsidRDefault="00595224" w:rsidP="007762D9">
      <w:pPr>
        <w:pStyle w:val="Heading2"/>
        <w:rPr>
          <w:rFonts w:eastAsia="Times New Roman"/>
        </w:rPr>
      </w:pPr>
      <w:bookmarkStart w:id="102" w:name="_Toc386712362"/>
      <w:bookmarkStart w:id="103" w:name="_Toc496259238"/>
      <w:r w:rsidRPr="007206C5">
        <w:rPr>
          <w:rFonts w:eastAsia="Times New Roman"/>
        </w:rPr>
        <w:t>Monitoring and review of hazard management</w:t>
      </w:r>
      <w:bookmarkEnd w:id="102"/>
      <w:bookmarkEnd w:id="103"/>
    </w:p>
    <w:p w14:paraId="3F416C7D" w14:textId="4E26D0DF" w:rsidR="00595224" w:rsidRPr="007206C5" w:rsidRDefault="00595224" w:rsidP="007762D9">
      <w:pPr>
        <w:pStyle w:val="lastNormalbeforebullet"/>
        <w:rPr>
          <w:rFonts w:eastAsia="Times New Roman"/>
        </w:rPr>
      </w:pPr>
      <w:r w:rsidRPr="007206C5">
        <w:rPr>
          <w:rFonts w:eastAsia="Times New Roman"/>
        </w:rPr>
        <w:t xml:space="preserve">We ensure </w:t>
      </w:r>
      <w:r w:rsidR="00FF6B06">
        <w:rPr>
          <w:rFonts w:eastAsia="Times New Roman"/>
        </w:rPr>
        <w:t>risk</w:t>
      </w:r>
      <w:r w:rsidRPr="007206C5">
        <w:rPr>
          <w:rFonts w:eastAsia="Times New Roman"/>
        </w:rPr>
        <w:t xml:space="preserve"> controls are effective and new hazards </w:t>
      </w:r>
      <w:r w:rsidR="00F91EFE">
        <w:rPr>
          <w:rFonts w:eastAsia="Times New Roman"/>
        </w:rPr>
        <w:t xml:space="preserve">and risks </w:t>
      </w:r>
      <w:r w:rsidRPr="007206C5">
        <w:rPr>
          <w:rFonts w:eastAsia="Times New Roman"/>
        </w:rPr>
        <w:t>are identified by:</w:t>
      </w:r>
    </w:p>
    <w:p w14:paraId="4BEBBE5E" w14:textId="102F4DB1" w:rsidR="00595224" w:rsidRPr="007206C5" w:rsidRDefault="00F91EFE" w:rsidP="007762D9">
      <w:pPr>
        <w:pStyle w:val="bulletitems"/>
      </w:pPr>
      <w:r>
        <w:t>R</w:t>
      </w:r>
      <w:r w:rsidR="00595224" w:rsidRPr="007206C5">
        <w:t>egularly checking activity areas</w:t>
      </w:r>
      <w:r>
        <w:t>.</w:t>
      </w:r>
    </w:p>
    <w:p w14:paraId="2DF2F683" w14:textId="2A72EDC3" w:rsidR="00595224" w:rsidRPr="007206C5" w:rsidRDefault="00F91EFE" w:rsidP="007762D9">
      <w:pPr>
        <w:pStyle w:val="bulletitems"/>
      </w:pPr>
      <w:r>
        <w:t>R</w:t>
      </w:r>
      <w:r w:rsidR="00595224" w:rsidRPr="007206C5">
        <w:t>egularly inspecting equipment</w:t>
      </w:r>
      <w:r>
        <w:t>.</w:t>
      </w:r>
    </w:p>
    <w:p w14:paraId="5CE7DBAD" w14:textId="5FAD9703" w:rsidR="00595224" w:rsidRPr="007206C5" w:rsidRDefault="00F91EFE" w:rsidP="007762D9">
      <w:pPr>
        <w:pStyle w:val="bulletitems"/>
      </w:pPr>
      <w:r>
        <w:t>S</w:t>
      </w:r>
      <w:r w:rsidR="00595224" w:rsidRPr="007206C5">
        <w:t>eeking information from participants and interested parties</w:t>
      </w:r>
      <w:r>
        <w:t>.</w:t>
      </w:r>
    </w:p>
    <w:p w14:paraId="45E35EC1" w14:textId="387A6D03" w:rsidR="00595224" w:rsidRPr="007206C5" w:rsidRDefault="00F91EFE" w:rsidP="007762D9">
      <w:pPr>
        <w:pStyle w:val="bulletitems"/>
      </w:pPr>
      <w:r>
        <w:t>R</w:t>
      </w:r>
      <w:r w:rsidR="00595224" w:rsidRPr="007206C5">
        <w:t>eviewing incidents</w:t>
      </w:r>
      <w:r>
        <w:t>.</w:t>
      </w:r>
    </w:p>
    <w:p w14:paraId="3EB6E2F6" w14:textId="661FF703" w:rsidR="00595224" w:rsidRPr="007206C5" w:rsidRDefault="00F91EFE" w:rsidP="007762D9">
      <w:pPr>
        <w:pStyle w:val="bulletitems"/>
      </w:pPr>
      <w:r>
        <w:t>K</w:t>
      </w:r>
      <w:r w:rsidR="00595224" w:rsidRPr="007206C5">
        <w:t>eeping up to date with good practice</w:t>
      </w:r>
      <w:r>
        <w:t>.</w:t>
      </w:r>
    </w:p>
    <w:p w14:paraId="092DD0D6" w14:textId="280BFF27" w:rsidR="00595224" w:rsidRPr="007206C5" w:rsidRDefault="00F91EFE" w:rsidP="007762D9">
      <w:pPr>
        <w:pStyle w:val="bulletitems"/>
      </w:pPr>
      <w:r>
        <w:t>I</w:t>
      </w:r>
      <w:r w:rsidR="00595224" w:rsidRPr="007206C5">
        <w:t>nternal field reviews of activities.</w:t>
      </w:r>
    </w:p>
    <w:p w14:paraId="3DB15093" w14:textId="7574EFD3" w:rsidR="007762D9" w:rsidRDefault="004B0B85" w:rsidP="007762D9">
      <w:pPr>
        <w:rPr>
          <w:rFonts w:eastAsia="Times New Roman"/>
        </w:rPr>
      </w:pPr>
      <w:r>
        <w:rPr>
          <w:rFonts w:eastAsia="Times New Roman"/>
        </w:rPr>
        <w:t>We</w:t>
      </w:r>
      <w:r w:rsidR="00595224" w:rsidRPr="007206C5">
        <w:rPr>
          <w:rFonts w:eastAsia="Times New Roman"/>
        </w:rPr>
        <w:t xml:space="preserve"> will meet</w:t>
      </w:r>
      <w:r>
        <w:rPr>
          <w:rFonts w:eastAsia="Times New Roman"/>
        </w:rPr>
        <w:t xml:space="preserve"> to discuss </w:t>
      </w:r>
      <w:r w:rsidR="00595224" w:rsidRPr="007206C5">
        <w:rPr>
          <w:rFonts w:eastAsia="Times New Roman"/>
        </w:rPr>
        <w:t xml:space="preserve">and review </w:t>
      </w:r>
      <w:r w:rsidR="00FF6B06">
        <w:rPr>
          <w:rFonts w:eastAsia="Times New Roman"/>
        </w:rPr>
        <w:t>risk</w:t>
      </w:r>
      <w:r w:rsidR="00595224" w:rsidRPr="007206C5">
        <w:rPr>
          <w:rFonts w:eastAsia="Times New Roman"/>
        </w:rPr>
        <w:t xml:space="preserve"> management and safety issues </w:t>
      </w:r>
      <w:r w:rsidR="00237F3A">
        <w:rPr>
          <w:rFonts w:eastAsia="Times New Roman"/>
          <w:b/>
        </w:rPr>
        <w:t>[W</w:t>
      </w:r>
      <w:r w:rsidR="00595224" w:rsidRPr="00C345D6">
        <w:rPr>
          <w:rFonts w:eastAsia="Times New Roman"/>
          <w:b/>
        </w:rPr>
        <w:t>hen].</w:t>
      </w:r>
      <w:bookmarkStart w:id="104" w:name="_Toc341100546"/>
    </w:p>
    <w:p w14:paraId="5E735123" w14:textId="468D763F" w:rsidR="002D5955" w:rsidRDefault="002D5955" w:rsidP="007762D9">
      <w:pPr>
        <w:rPr>
          <w:rFonts w:eastAsia="Times New Roman"/>
        </w:rPr>
      </w:pPr>
    </w:p>
    <w:p w14:paraId="3BFE3BAF" w14:textId="1DAE9A89" w:rsidR="006018AE" w:rsidRDefault="006018AE">
      <w:pPr>
        <w:spacing w:after="200"/>
        <w:rPr>
          <w:rFonts w:eastAsia="Times New Roman"/>
        </w:rPr>
      </w:pPr>
      <w:r>
        <w:rPr>
          <w:rFonts w:eastAsia="Times New Roman"/>
        </w:rPr>
        <w:br w:type="page"/>
      </w:r>
    </w:p>
    <w:p w14:paraId="08FC91C5" w14:textId="77777777" w:rsidR="007F75A3" w:rsidRPr="00007DB6" w:rsidRDefault="007F75A3" w:rsidP="007F75A3">
      <w:pPr>
        <w:pStyle w:val="Heading1"/>
      </w:pPr>
      <w:bookmarkStart w:id="105" w:name="_Toc113330863"/>
      <w:bookmarkStart w:id="106" w:name="_Toc113330373"/>
      <w:bookmarkStart w:id="107" w:name="_Toc385924631"/>
      <w:r w:rsidRPr="00007DB6">
        <w:lastRenderedPageBreak/>
        <w:t xml:space="preserve"> </w:t>
      </w:r>
      <w:bookmarkStart w:id="108" w:name="_Toc386712363"/>
      <w:bookmarkStart w:id="109" w:name="_Toc496259239"/>
      <w:r w:rsidRPr="00007DB6">
        <w:t>Staff</w:t>
      </w:r>
      <w:bookmarkEnd w:id="108"/>
      <w:bookmarkEnd w:id="109"/>
      <w:r w:rsidRPr="00007DB6">
        <w:t xml:space="preserve"> </w:t>
      </w:r>
      <w:bookmarkEnd w:id="105"/>
      <w:bookmarkEnd w:id="106"/>
      <w:bookmarkEnd w:id="107"/>
    </w:p>
    <w:p w14:paraId="5C70F52D" w14:textId="77777777" w:rsidR="007F75A3" w:rsidRPr="00007DB6" w:rsidRDefault="007F75A3" w:rsidP="007F75A3">
      <w:pPr>
        <w:pStyle w:val="Heading2"/>
      </w:pPr>
      <w:bookmarkStart w:id="110" w:name="_Toc386712364"/>
      <w:bookmarkStart w:id="111" w:name="_Toc496259240"/>
      <w:r w:rsidRPr="00007DB6">
        <w:t>Introduction</w:t>
      </w:r>
      <w:bookmarkEnd w:id="110"/>
      <w:bookmarkEnd w:id="111"/>
    </w:p>
    <w:p w14:paraId="747AAB8B" w14:textId="0A951F9F" w:rsidR="007F75A3" w:rsidRPr="00007DB6" w:rsidRDefault="007F75A3" w:rsidP="007F75A3">
      <w:r w:rsidRPr="00007DB6">
        <w:t xml:space="preserve">This section identifies the policies and procedures </w:t>
      </w:r>
      <w:r>
        <w:t>we use</w:t>
      </w:r>
      <w:r w:rsidRPr="00007DB6">
        <w:t xml:space="preserve"> in relation to staff recruitment, competency, induction, tr</w:t>
      </w:r>
      <w:r w:rsidR="00FF6B06">
        <w:t xml:space="preserve">aining, supervision, monitoring, </w:t>
      </w:r>
      <w:r w:rsidRPr="00007DB6">
        <w:t>and records</w:t>
      </w:r>
      <w:r>
        <w:t>.</w:t>
      </w:r>
    </w:p>
    <w:p w14:paraId="2113D86D" w14:textId="505A1AB1" w:rsidR="007F75A3" w:rsidRDefault="007F75A3" w:rsidP="007F75A3">
      <w:pPr>
        <w:pStyle w:val="Heading2"/>
      </w:pPr>
      <w:bookmarkStart w:id="112" w:name="_Toc386712365"/>
      <w:bookmarkStart w:id="113" w:name="_Toc496259241"/>
      <w:r w:rsidRPr="00007DB6">
        <w:t xml:space="preserve">Staff </w:t>
      </w:r>
      <w:r>
        <w:t>p</w:t>
      </w:r>
      <w:r w:rsidRPr="00007DB6">
        <w:t>olicies</w:t>
      </w:r>
      <w:bookmarkEnd w:id="112"/>
      <w:bookmarkEnd w:id="113"/>
    </w:p>
    <w:p w14:paraId="2BBED91C" w14:textId="7DC18E5A" w:rsidR="00D1590B" w:rsidRPr="0007325F" w:rsidRDefault="00D1590B" w:rsidP="00D1590B">
      <w:r w:rsidRPr="0007325F">
        <w:rPr>
          <w:i/>
        </w:rPr>
        <w:t>Note:</w:t>
      </w:r>
      <w:r>
        <w:t xml:space="preserve"> As </w:t>
      </w:r>
      <w:r w:rsidR="0007325F">
        <w:t xml:space="preserve">in the Safety Audit Standard for Adventure Activities 2017, </w:t>
      </w:r>
      <w:r w:rsidR="0007325F">
        <w:rPr>
          <w:i/>
        </w:rPr>
        <w:t>staff</w:t>
      </w:r>
      <w:r w:rsidR="0007325F">
        <w:t xml:space="preserve"> may be employees, contractors, or volunteer workers.</w:t>
      </w:r>
    </w:p>
    <w:p w14:paraId="11629ADA" w14:textId="77777777" w:rsidR="007F75A3" w:rsidRPr="00007DB6" w:rsidRDefault="007F75A3" w:rsidP="0058733C">
      <w:pPr>
        <w:pStyle w:val="bulletitems"/>
      </w:pPr>
      <w:r>
        <w:t>S</w:t>
      </w:r>
      <w:r w:rsidRPr="00007DB6">
        <w:t>taff will be competent to do their job or be supervised by a competent person</w:t>
      </w:r>
      <w:r>
        <w:t>.</w:t>
      </w:r>
    </w:p>
    <w:p w14:paraId="0EDB5B17" w14:textId="77777777" w:rsidR="007F75A3" w:rsidRPr="00007DB6" w:rsidRDefault="007F75A3" w:rsidP="0058733C">
      <w:pPr>
        <w:pStyle w:val="bulletitems"/>
      </w:pPr>
      <w:r>
        <w:t>S</w:t>
      </w:r>
      <w:r w:rsidRPr="00007DB6">
        <w:t>taff will be inducted before they take responsibilities for others</w:t>
      </w:r>
      <w:r>
        <w:t>.</w:t>
      </w:r>
    </w:p>
    <w:p w14:paraId="1042362F" w14:textId="77777777" w:rsidR="007F75A3" w:rsidRPr="00007DB6" w:rsidRDefault="007F75A3" w:rsidP="0058733C">
      <w:pPr>
        <w:pStyle w:val="bulletitems"/>
      </w:pPr>
      <w:r>
        <w:t>S</w:t>
      </w:r>
      <w:r w:rsidRPr="00007DB6">
        <w:t>taff and participants will have ready access to someone with suitable and current first aid competence</w:t>
      </w:r>
      <w:r>
        <w:t>.</w:t>
      </w:r>
    </w:p>
    <w:p w14:paraId="57255EB9" w14:textId="77777777" w:rsidR="007F75A3" w:rsidRDefault="007F75A3" w:rsidP="0058733C">
      <w:pPr>
        <w:pStyle w:val="bulletitems"/>
      </w:pPr>
      <w:r>
        <w:t>E</w:t>
      </w:r>
      <w:r w:rsidRPr="00007DB6">
        <w:t xml:space="preserve">xpectations of professional standards and personal presentation will be set </w:t>
      </w:r>
      <w:r>
        <w:t xml:space="preserve">by management </w:t>
      </w:r>
      <w:r w:rsidRPr="00007DB6">
        <w:t xml:space="preserve">and </w:t>
      </w:r>
      <w:r>
        <w:t>reinforced.</w:t>
      </w:r>
    </w:p>
    <w:p w14:paraId="4FAFBB25" w14:textId="10B92A57" w:rsidR="007F75A3" w:rsidRDefault="007F75A3" w:rsidP="0058733C">
      <w:pPr>
        <w:pStyle w:val="bulletitems"/>
      </w:pPr>
      <w:r>
        <w:t>Staff have the authority to halt an activity if a hazard threatens the safety of any person associated with the activity.</w:t>
      </w:r>
    </w:p>
    <w:p w14:paraId="7DCA82B6" w14:textId="77777777" w:rsidR="00A34BA7" w:rsidRPr="00007DB6" w:rsidRDefault="00A34BA7" w:rsidP="00A34BA7">
      <w:pPr>
        <w:pStyle w:val="bulletitems"/>
      </w:pPr>
      <w:r>
        <w:t>Staff</w:t>
      </w:r>
      <w:r w:rsidRPr="00007DB6">
        <w:t xml:space="preserve"> can raise operational safety concerns with management at any time</w:t>
      </w:r>
      <w:r>
        <w:t>.</w:t>
      </w:r>
    </w:p>
    <w:p w14:paraId="38632CBD" w14:textId="31D64640" w:rsidR="00A34BA7" w:rsidRDefault="00A34BA7" w:rsidP="00A34BA7">
      <w:pPr>
        <w:pStyle w:val="bulletitems"/>
      </w:pPr>
      <w:r>
        <w:t xml:space="preserve">Staff have the </w:t>
      </w:r>
      <w:r w:rsidRPr="00007DB6">
        <w:t xml:space="preserve">right to refuse to work if they believe </w:t>
      </w:r>
      <w:r>
        <w:t xml:space="preserve">there is an uncontrolled serious </w:t>
      </w:r>
      <w:r w:rsidRPr="00237F3A">
        <w:t>risk. The</w:t>
      </w:r>
      <w:r>
        <w:t xml:space="preserve">y </w:t>
      </w:r>
      <w:r w:rsidRPr="00007DB6">
        <w:t>must inform management of</w:t>
      </w:r>
      <w:r>
        <w:t xml:space="preserve"> their reasons for refusal and, in good faith, work with management </w:t>
      </w:r>
      <w:r w:rsidRPr="00007DB6">
        <w:t xml:space="preserve">to resolve </w:t>
      </w:r>
      <w:r>
        <w:t xml:space="preserve">any </w:t>
      </w:r>
      <w:r w:rsidRPr="00007DB6">
        <w:t>differences.</w:t>
      </w:r>
    </w:p>
    <w:p w14:paraId="23AB4F6A" w14:textId="473CB936" w:rsidR="007F75A3" w:rsidRPr="00D97FAF" w:rsidRDefault="00EF3A93" w:rsidP="00EF3A93">
      <w:pPr>
        <w:pStyle w:val="bulletitems"/>
        <w:rPr>
          <w:b/>
        </w:rPr>
      </w:pPr>
      <w:r>
        <w:t>Employing contractors</w:t>
      </w:r>
      <w:r w:rsidR="007F75A3">
        <w:t xml:space="preserve"> </w:t>
      </w:r>
      <w:r w:rsidR="00D97FAF">
        <w:rPr>
          <w:b/>
        </w:rPr>
        <w:t>[R</w:t>
      </w:r>
      <w:r w:rsidRPr="00D97FAF">
        <w:rPr>
          <w:b/>
        </w:rPr>
        <w:t>efer to</w:t>
      </w:r>
      <w:r w:rsidR="00ED6661" w:rsidRPr="00D97FAF">
        <w:rPr>
          <w:b/>
        </w:rPr>
        <w:t xml:space="preserve"> page 18 </w:t>
      </w:r>
      <w:r w:rsidR="00E85A0E" w:rsidRPr="00D97FAF">
        <w:rPr>
          <w:b/>
        </w:rPr>
        <w:t xml:space="preserve">of the </w:t>
      </w:r>
      <w:r w:rsidR="00155F75" w:rsidRPr="00D97FAF">
        <w:rPr>
          <w:b/>
        </w:rPr>
        <w:t>SMP Template Guide</w:t>
      </w:r>
      <w:r w:rsidRPr="00D97FAF">
        <w:rPr>
          <w:b/>
        </w:rPr>
        <w:t>]</w:t>
      </w:r>
    </w:p>
    <w:p w14:paraId="7E12483B" w14:textId="77777777" w:rsidR="007F75A3" w:rsidRDefault="007F75A3" w:rsidP="007F75A3">
      <w:pPr>
        <w:pStyle w:val="Heading2"/>
      </w:pPr>
      <w:bookmarkStart w:id="114" w:name="_Toc386712366"/>
      <w:bookmarkStart w:id="115" w:name="_Toc496259242"/>
      <w:r w:rsidRPr="00007DB6">
        <w:t xml:space="preserve">Roles and </w:t>
      </w:r>
      <w:r>
        <w:t>r</w:t>
      </w:r>
      <w:r w:rsidRPr="00007DB6">
        <w:t>ecruitment</w:t>
      </w:r>
      <w:bookmarkEnd w:id="114"/>
      <w:bookmarkEnd w:id="115"/>
    </w:p>
    <w:p w14:paraId="1E69FE84" w14:textId="77777777" w:rsidR="007F75A3" w:rsidRPr="00EF3A93" w:rsidRDefault="007F75A3" w:rsidP="00E52709">
      <w:pPr>
        <w:pStyle w:val="Heading4"/>
      </w:pPr>
      <w:r w:rsidRPr="00EF3A93">
        <w:t>Role / Job descriptions</w:t>
      </w:r>
    </w:p>
    <w:p w14:paraId="6355C3D3" w14:textId="1186F11A" w:rsidR="007F75A3" w:rsidRPr="00EF3A93" w:rsidRDefault="007F75A3" w:rsidP="00E52709">
      <w:bookmarkStart w:id="116" w:name="_Toc113330864"/>
      <w:r w:rsidRPr="00EF3A93">
        <w:t xml:space="preserve">A </w:t>
      </w:r>
      <w:r w:rsidRPr="00D97FAF">
        <w:rPr>
          <w:b/>
        </w:rPr>
        <w:sym w:font="Symbol" w:char="F05B"/>
      </w:r>
      <w:r w:rsidRPr="00D97FAF">
        <w:rPr>
          <w:b/>
        </w:rPr>
        <w:t>Role /Job Description</w:t>
      </w:r>
      <w:r w:rsidRPr="00D97FAF">
        <w:rPr>
          <w:b/>
        </w:rPr>
        <w:sym w:font="Symbol" w:char="F05D"/>
      </w:r>
      <w:r w:rsidRPr="00EF3A93">
        <w:t xml:space="preserve"> will be developed for each role. This describes the purpose, safety responsibilities, required knowledge, skills</w:t>
      </w:r>
      <w:r w:rsidR="0076220E">
        <w:t xml:space="preserve">, competencies, </w:t>
      </w:r>
      <w:r w:rsidRPr="00EF3A93">
        <w:t>and experience required.</w:t>
      </w:r>
    </w:p>
    <w:p w14:paraId="6C46667E" w14:textId="77777777" w:rsidR="007F75A3" w:rsidRPr="00EF3A93" w:rsidRDefault="007F75A3" w:rsidP="00E52709">
      <w:r w:rsidRPr="00EF3A93">
        <w:t>Safety roles and responsibilities are communicated to ensure clear understanding of who is responsible at any given time for each aspect of ensuring the safety of every person associated with the activity.</w:t>
      </w:r>
    </w:p>
    <w:p w14:paraId="63D6DEBE" w14:textId="77777777" w:rsidR="007F75A3" w:rsidRPr="00EF3A93" w:rsidRDefault="007F75A3" w:rsidP="00E52709">
      <w:pPr>
        <w:pStyle w:val="Heading4"/>
      </w:pPr>
      <w:r w:rsidRPr="00EF3A93">
        <w:t>Recruitment</w:t>
      </w:r>
    </w:p>
    <w:p w14:paraId="452BF950" w14:textId="2A8B7736" w:rsidR="007F75A3" w:rsidRPr="00EF3A93" w:rsidRDefault="007F75A3" w:rsidP="00E52709">
      <w:r w:rsidRPr="00EF3A93">
        <w:t>New staff will be recruited using this process:</w:t>
      </w:r>
      <w:r w:rsidR="00E52709">
        <w:t xml:space="preserve"> </w:t>
      </w:r>
      <w:r w:rsidRPr="006533F7">
        <w:rPr>
          <w:b/>
        </w:rPr>
        <w:sym w:font="Symbol" w:char="F05B"/>
      </w:r>
      <w:r w:rsidR="003E361C">
        <w:rPr>
          <w:b/>
        </w:rPr>
        <w:t>D</w:t>
      </w:r>
      <w:r w:rsidRPr="006533F7">
        <w:rPr>
          <w:b/>
        </w:rPr>
        <w:t>etail your recruitment process</w:t>
      </w:r>
      <w:r w:rsidRPr="006533F7">
        <w:rPr>
          <w:b/>
        </w:rPr>
        <w:sym w:font="Symbol" w:char="F05D"/>
      </w:r>
    </w:p>
    <w:p w14:paraId="4308472E" w14:textId="77777777" w:rsidR="007F75A3" w:rsidRPr="00EF3A93" w:rsidRDefault="007F75A3" w:rsidP="00E52709">
      <w:r w:rsidRPr="00EF3A93">
        <w:t xml:space="preserve">All staff will have a written contract </w:t>
      </w:r>
      <w:r w:rsidRPr="006533F7">
        <w:rPr>
          <w:b/>
        </w:rPr>
        <w:sym w:font="Symbol" w:char="F05B"/>
      </w:r>
      <w:r w:rsidRPr="006533F7">
        <w:rPr>
          <w:b/>
        </w:rPr>
        <w:t>Employment Contract</w:t>
      </w:r>
      <w:r w:rsidRPr="006533F7">
        <w:rPr>
          <w:b/>
        </w:rPr>
        <w:sym w:font="Symbol" w:char="F05D"/>
      </w:r>
      <w:r w:rsidRPr="00EF3A93">
        <w:t xml:space="preserve"> for employees, </w:t>
      </w:r>
      <w:r w:rsidRPr="006533F7">
        <w:rPr>
          <w:b/>
        </w:rPr>
        <w:sym w:font="Symbol" w:char="F05B"/>
      </w:r>
      <w:r w:rsidRPr="006533F7">
        <w:rPr>
          <w:b/>
        </w:rPr>
        <w:t>Contract for Service</w:t>
      </w:r>
      <w:r w:rsidRPr="006533F7">
        <w:rPr>
          <w:b/>
        </w:rPr>
        <w:sym w:font="Symbol" w:char="F05D"/>
      </w:r>
      <w:r w:rsidRPr="00EF3A93">
        <w:t xml:space="preserve"> for contractors.</w:t>
      </w:r>
    </w:p>
    <w:p w14:paraId="2F9F96BD" w14:textId="77777777" w:rsidR="007F75A3" w:rsidRPr="00EF3A93" w:rsidRDefault="007F75A3" w:rsidP="00E52709">
      <w:pPr>
        <w:pStyle w:val="Heading4"/>
        <w:rPr>
          <w:rFonts w:eastAsia="Times"/>
          <w:lang w:eastAsia="en-GB"/>
        </w:rPr>
      </w:pPr>
      <w:r w:rsidRPr="00EF3A93">
        <w:rPr>
          <w:rFonts w:eastAsia="Times"/>
          <w:lang w:eastAsia="en-GB"/>
        </w:rPr>
        <w:t xml:space="preserve">Competency </w:t>
      </w:r>
    </w:p>
    <w:p w14:paraId="1866A123" w14:textId="77777777" w:rsidR="007F75A3" w:rsidRPr="00EF3A93" w:rsidRDefault="007F75A3" w:rsidP="00E52709">
      <w:r w:rsidRPr="00EF3A93">
        <w:t>The competencies required for each role are identified before staff are employed.</w:t>
      </w:r>
    </w:p>
    <w:p w14:paraId="34407257" w14:textId="77777777" w:rsidR="007F75A3" w:rsidRPr="00EF3A93" w:rsidRDefault="007F75A3" w:rsidP="00F91EFE">
      <w:pPr>
        <w:widowControl w:val="0"/>
      </w:pPr>
      <w:r w:rsidRPr="00EF3A93">
        <w:t xml:space="preserve">For activity-based roles, such as </w:t>
      </w:r>
      <w:r w:rsidRPr="006533F7">
        <w:rPr>
          <w:b/>
        </w:rPr>
        <w:sym w:font="Symbol" w:char="F05B"/>
      </w:r>
      <w:r w:rsidRPr="006533F7">
        <w:rPr>
          <w:b/>
        </w:rPr>
        <w:t>Instructor</w:t>
      </w:r>
      <w:r w:rsidRPr="006533F7">
        <w:rPr>
          <w:b/>
        </w:rPr>
        <w:sym w:font="Symbol" w:char="F05D"/>
      </w:r>
      <w:r w:rsidRPr="006533F7">
        <w:rPr>
          <w:b/>
        </w:rPr>
        <w:t>:</w:t>
      </w:r>
    </w:p>
    <w:p w14:paraId="276F370B" w14:textId="3D1ABAA7" w:rsidR="007F75A3" w:rsidRPr="00EF3A93" w:rsidRDefault="00F91EFE" w:rsidP="00F91EFE">
      <w:pPr>
        <w:pStyle w:val="bulletitems"/>
        <w:keepNext w:val="0"/>
        <w:widowControl w:val="0"/>
        <w:ind w:left="357" w:hanging="357"/>
      </w:pPr>
      <w:r>
        <w:t>E</w:t>
      </w:r>
      <w:r w:rsidR="007F75A3" w:rsidRPr="00EF3A93">
        <w:t>ach activity is assessed to determine the required staff competence.</w:t>
      </w:r>
    </w:p>
    <w:p w14:paraId="709F66C0" w14:textId="30858066" w:rsidR="007F75A3" w:rsidRPr="00EF3A93" w:rsidRDefault="00F91EFE" w:rsidP="00F91EFE">
      <w:pPr>
        <w:pStyle w:val="bulletitems"/>
        <w:keepNext w:val="0"/>
        <w:widowControl w:val="0"/>
        <w:ind w:left="357" w:hanging="357"/>
      </w:pPr>
      <w:r>
        <w:lastRenderedPageBreak/>
        <w:t>T</w:t>
      </w:r>
      <w:r w:rsidR="007F75A3" w:rsidRPr="00EF3A93">
        <w:t>hese competency requirements focus on establishing whether staff have sufficient competence to independently manage, and instruct/facilitate to the required level, a group of clients in each activity and environment.</w:t>
      </w:r>
      <w:r w:rsidR="006533F7">
        <w:t xml:space="preserve"> </w:t>
      </w:r>
      <w:r w:rsidR="007F75A3" w:rsidRPr="006533F7">
        <w:rPr>
          <w:b/>
        </w:rPr>
        <w:sym w:font="Symbol" w:char="F05B"/>
      </w:r>
      <w:r w:rsidR="00D97FAF">
        <w:rPr>
          <w:b/>
        </w:rPr>
        <w:t xml:space="preserve">Change or </w:t>
      </w:r>
      <w:r w:rsidR="007F75A3" w:rsidRPr="006533F7">
        <w:rPr>
          <w:b/>
        </w:rPr>
        <w:t>delete as relevant</w:t>
      </w:r>
      <w:r w:rsidR="007F75A3" w:rsidRPr="006533F7">
        <w:rPr>
          <w:b/>
        </w:rPr>
        <w:sym w:font="Symbol" w:char="F05D"/>
      </w:r>
    </w:p>
    <w:p w14:paraId="2E35D813" w14:textId="2563BDE4" w:rsidR="007F75A3" w:rsidRPr="00EF3A93" w:rsidRDefault="00F91EFE" w:rsidP="00F91EFE">
      <w:pPr>
        <w:pStyle w:val="bulletitems"/>
        <w:keepNext w:val="0"/>
        <w:widowControl w:val="0"/>
        <w:ind w:left="357" w:hanging="357"/>
      </w:pPr>
      <w:r>
        <w:t>T</w:t>
      </w:r>
      <w:r w:rsidR="007F75A3" w:rsidRPr="00EF3A93">
        <w:t xml:space="preserve">hese requirements are benchmarked against industry qualifications and the competencies used by other operators. In the absence of relevant established industry qualifications, </w:t>
      </w:r>
      <w:r w:rsidR="00276A55">
        <w:t>we’ve</w:t>
      </w:r>
      <w:r w:rsidR="007F75A3" w:rsidRPr="00EF3A93">
        <w:t xml:space="preserve"> developed in-house competencies with the assistance of Technical </w:t>
      </w:r>
      <w:r w:rsidR="0007325F">
        <w:t>Advisor</w:t>
      </w:r>
      <w:r w:rsidR="007F75A3" w:rsidRPr="00EF3A93">
        <w:t xml:space="preserve">s. </w:t>
      </w:r>
      <w:r w:rsidR="007F75A3" w:rsidRPr="006533F7">
        <w:rPr>
          <w:b/>
        </w:rPr>
        <w:sym w:font="Symbol" w:char="F05B"/>
      </w:r>
      <w:r w:rsidR="00D97FAF">
        <w:rPr>
          <w:b/>
        </w:rPr>
        <w:t xml:space="preserve">Change or </w:t>
      </w:r>
      <w:r w:rsidR="007F75A3" w:rsidRPr="006533F7">
        <w:rPr>
          <w:b/>
        </w:rPr>
        <w:t>delete as relevant</w:t>
      </w:r>
      <w:r w:rsidR="007F75A3" w:rsidRPr="006533F7">
        <w:rPr>
          <w:b/>
        </w:rPr>
        <w:sym w:font="Symbol" w:char="F05D"/>
      </w:r>
    </w:p>
    <w:p w14:paraId="62AF2259" w14:textId="77777777" w:rsidR="007F75A3" w:rsidRPr="0058733C" w:rsidRDefault="007F75A3" w:rsidP="00E52709">
      <w:r w:rsidRPr="0058733C">
        <w:t>All staff must be able to show that they have the minimum competency requirements.</w:t>
      </w:r>
    </w:p>
    <w:p w14:paraId="73C59B2D" w14:textId="77777777" w:rsidR="007F75A3" w:rsidRPr="0058733C" w:rsidRDefault="007F75A3" w:rsidP="00E52709">
      <w:pPr>
        <w:pStyle w:val="lastNormalbeforebullet"/>
      </w:pPr>
      <w:r w:rsidRPr="0058733C">
        <w:t>Staff competency is established through:</w:t>
      </w:r>
    </w:p>
    <w:p w14:paraId="7EDF0E4C" w14:textId="39892F7F" w:rsidR="007F75A3" w:rsidRPr="00007DB6" w:rsidRDefault="0007325F" w:rsidP="00E52709">
      <w:pPr>
        <w:pStyle w:val="bulletitems"/>
      </w:pPr>
      <w:r>
        <w:t>V</w:t>
      </w:r>
      <w:r w:rsidR="007F75A3">
        <w:t>alid</w:t>
      </w:r>
      <w:r w:rsidR="007F75A3" w:rsidRPr="00007DB6">
        <w:t xml:space="preserve"> qualifications</w:t>
      </w:r>
      <w:r>
        <w:t>, or</w:t>
      </w:r>
    </w:p>
    <w:p w14:paraId="4E346AAD" w14:textId="2E0B2B23" w:rsidR="007F75A3" w:rsidRPr="00007DB6" w:rsidRDefault="0007325F" w:rsidP="00E52709">
      <w:pPr>
        <w:pStyle w:val="bulletitems"/>
      </w:pPr>
      <w:r>
        <w:t>A</w:t>
      </w:r>
      <w:r w:rsidR="007F75A3" w:rsidRPr="00007DB6">
        <w:t>ttestation of competency and sufficient experience</w:t>
      </w:r>
      <w:r>
        <w:t>, or</w:t>
      </w:r>
    </w:p>
    <w:p w14:paraId="4BED4C6F" w14:textId="7D6556BB" w:rsidR="00E52709" w:rsidRDefault="0007325F" w:rsidP="00E52709">
      <w:pPr>
        <w:pStyle w:val="bulletitems"/>
      </w:pPr>
      <w:r>
        <w:t>O</w:t>
      </w:r>
      <w:r w:rsidR="007F75A3" w:rsidRPr="00007DB6">
        <w:t>bservation and skills assessment.</w:t>
      </w:r>
    </w:p>
    <w:p w14:paraId="699A1324" w14:textId="77777777" w:rsidR="007F75A3" w:rsidRPr="00007DB6" w:rsidRDefault="007F75A3" w:rsidP="00E52709">
      <w:pPr>
        <w:pStyle w:val="lastNormalbeforebullet"/>
      </w:pPr>
      <w:r w:rsidRPr="00007DB6">
        <w:t>All staff are expected to have:</w:t>
      </w:r>
    </w:p>
    <w:p w14:paraId="56DD3D98" w14:textId="390D56E1" w:rsidR="007F75A3" w:rsidRPr="006533F7" w:rsidRDefault="007F75A3" w:rsidP="00E52709">
      <w:pPr>
        <w:pStyle w:val="bulletitems"/>
        <w:rPr>
          <w:b/>
        </w:rPr>
      </w:pPr>
      <w:r w:rsidRPr="006533F7">
        <w:rPr>
          <w:b/>
        </w:rPr>
        <w:sym w:font="Symbol" w:char="F05B"/>
      </w:r>
      <w:r w:rsidRPr="006533F7">
        <w:rPr>
          <w:b/>
        </w:rPr>
        <w:t xml:space="preserve">List </w:t>
      </w:r>
      <w:r w:rsidR="00D97FAF">
        <w:rPr>
          <w:b/>
        </w:rPr>
        <w:t xml:space="preserve">the </w:t>
      </w:r>
      <w:r w:rsidRPr="006533F7">
        <w:rPr>
          <w:b/>
        </w:rPr>
        <w:t xml:space="preserve">qualifications required, such as </w:t>
      </w:r>
      <w:r w:rsidR="00D97FAF">
        <w:rPr>
          <w:b/>
        </w:rPr>
        <w:t xml:space="preserve">a nationally-recognised outdoor activity qualification, a </w:t>
      </w:r>
      <w:r w:rsidRPr="006533F7">
        <w:rPr>
          <w:b/>
        </w:rPr>
        <w:t xml:space="preserve">first aid certificate, </w:t>
      </w:r>
      <w:r w:rsidR="00D97FAF">
        <w:rPr>
          <w:b/>
        </w:rPr>
        <w:t xml:space="preserve">a </w:t>
      </w:r>
      <w:r w:rsidRPr="006533F7">
        <w:rPr>
          <w:b/>
        </w:rPr>
        <w:t>risk management certificat</w:t>
      </w:r>
      <w:r w:rsidR="0007325F">
        <w:rPr>
          <w:b/>
        </w:rPr>
        <w:t>e,</w:t>
      </w:r>
      <w:r w:rsidRPr="006533F7">
        <w:rPr>
          <w:b/>
        </w:rPr>
        <w:t xml:space="preserve"> </w:t>
      </w:r>
      <w:r w:rsidR="00D97FAF">
        <w:rPr>
          <w:b/>
        </w:rPr>
        <w:t xml:space="preserve">an </w:t>
      </w:r>
      <w:r w:rsidRPr="006533F7">
        <w:rPr>
          <w:b/>
        </w:rPr>
        <w:t>appropriate driver licence</w:t>
      </w:r>
      <w:r w:rsidRPr="006533F7">
        <w:rPr>
          <w:b/>
        </w:rPr>
        <w:sym w:font="Symbol" w:char="F05D"/>
      </w:r>
    </w:p>
    <w:p w14:paraId="0090D12E" w14:textId="77777777" w:rsidR="007F75A3" w:rsidRPr="00007DB6" w:rsidRDefault="007F75A3" w:rsidP="007F75A3">
      <w:pPr>
        <w:pStyle w:val="Heading2"/>
      </w:pPr>
      <w:bookmarkStart w:id="117" w:name="_Toc386712367"/>
      <w:bookmarkStart w:id="118" w:name="_Toc496259243"/>
      <w:r w:rsidRPr="00007DB6">
        <w:t>Induction</w:t>
      </w:r>
      <w:bookmarkEnd w:id="117"/>
      <w:bookmarkEnd w:id="118"/>
    </w:p>
    <w:p w14:paraId="4EB586D6" w14:textId="77777777" w:rsidR="007F75A3" w:rsidRPr="00007DB6" w:rsidRDefault="007F75A3" w:rsidP="00E52709">
      <w:pPr>
        <w:pStyle w:val="lastNormalbeforebullet"/>
      </w:pPr>
      <w:r>
        <w:t>S</w:t>
      </w:r>
      <w:r w:rsidRPr="00007DB6">
        <w:t>taff will take part in an induction process, which includes an introduction to:</w:t>
      </w:r>
    </w:p>
    <w:p w14:paraId="25029144" w14:textId="7AEE19E3" w:rsidR="007F75A3" w:rsidRPr="0076150D" w:rsidRDefault="007F75A3" w:rsidP="00E52709">
      <w:pPr>
        <w:pStyle w:val="bulletitems"/>
        <w:rPr>
          <w:b/>
        </w:rPr>
      </w:pPr>
      <w:r w:rsidRPr="0076150D">
        <w:rPr>
          <w:b/>
        </w:rPr>
        <w:sym w:font="Symbol" w:char="F05B"/>
      </w:r>
      <w:r w:rsidRPr="0076150D">
        <w:rPr>
          <w:b/>
        </w:rPr>
        <w:t xml:space="preserve">List the content of your induction training. This must include </w:t>
      </w:r>
      <w:r w:rsidR="00E52709" w:rsidRPr="0076150D">
        <w:rPr>
          <w:b/>
        </w:rPr>
        <w:t xml:space="preserve">the components of </w:t>
      </w:r>
      <w:r w:rsidRPr="0076150D">
        <w:rPr>
          <w:b/>
        </w:rPr>
        <w:t xml:space="preserve">your </w:t>
      </w:r>
      <w:r w:rsidR="00D97FAF">
        <w:rPr>
          <w:b/>
        </w:rPr>
        <w:t>SMS</w:t>
      </w:r>
      <w:r w:rsidR="00E52709" w:rsidRPr="0076150D">
        <w:rPr>
          <w:b/>
        </w:rPr>
        <w:t>, including the SMP</w:t>
      </w:r>
      <w:r w:rsidRPr="0076150D">
        <w:rPr>
          <w:b/>
        </w:rPr>
        <w:t xml:space="preserve"> and all Standard Operating Pr</w:t>
      </w:r>
      <w:r w:rsidR="0007325F">
        <w:rPr>
          <w:b/>
        </w:rPr>
        <w:t>ocedures</w:t>
      </w:r>
      <w:r w:rsidR="00D97FAF">
        <w:rPr>
          <w:b/>
        </w:rPr>
        <w:t xml:space="preserve"> (SOPs)</w:t>
      </w:r>
      <w:r w:rsidR="0007325F">
        <w:rPr>
          <w:b/>
        </w:rPr>
        <w:t xml:space="preserve"> relevant to their role]</w:t>
      </w:r>
      <w:r w:rsidRPr="0076150D">
        <w:rPr>
          <w:b/>
        </w:rPr>
        <w:t>.</w:t>
      </w:r>
    </w:p>
    <w:p w14:paraId="6E8BB49E" w14:textId="77777777" w:rsidR="007F75A3" w:rsidRPr="007C6AA9" w:rsidRDefault="007F75A3" w:rsidP="007F75A3">
      <w:pPr>
        <w:pStyle w:val="Heading2"/>
      </w:pPr>
      <w:bookmarkStart w:id="119" w:name="_Toc386712368"/>
      <w:bookmarkStart w:id="120" w:name="_Toc496259244"/>
      <w:r w:rsidRPr="007C6AA9">
        <w:t xml:space="preserve">Staff </w:t>
      </w:r>
      <w:r>
        <w:t>t</w:t>
      </w:r>
      <w:r w:rsidRPr="007C6AA9">
        <w:t xml:space="preserve">raining and </w:t>
      </w:r>
      <w:r>
        <w:t>s</w:t>
      </w:r>
      <w:r w:rsidRPr="007C6AA9">
        <w:t>upervision</w:t>
      </w:r>
      <w:bookmarkEnd w:id="119"/>
      <w:bookmarkEnd w:id="120"/>
    </w:p>
    <w:p w14:paraId="009D0637" w14:textId="3E0EC962" w:rsidR="007F75A3" w:rsidRPr="00323E01" w:rsidRDefault="007F75A3" w:rsidP="00E52709">
      <w:r w:rsidRPr="00323E01">
        <w:t>Regular and</w:t>
      </w:r>
      <w:r>
        <w:t xml:space="preserve"> </w:t>
      </w:r>
      <w:r w:rsidRPr="00323E01">
        <w:t>/</w:t>
      </w:r>
      <w:r>
        <w:t xml:space="preserve"> </w:t>
      </w:r>
      <w:r w:rsidRPr="00323E01">
        <w:t>or pre-season staff training includes practical skill development, and training in risk management, safety management systems</w:t>
      </w:r>
      <w:r w:rsidR="0007325F">
        <w:t xml:space="preserve"> (including </w:t>
      </w:r>
      <w:r w:rsidRPr="00323E01">
        <w:t>emergency responses</w:t>
      </w:r>
      <w:r w:rsidR="0007325F">
        <w:t>)</w:t>
      </w:r>
      <w:r w:rsidRPr="00323E01">
        <w:t>.</w:t>
      </w:r>
    </w:p>
    <w:p w14:paraId="2304265A" w14:textId="77777777" w:rsidR="007F75A3" w:rsidRPr="00007DB6" w:rsidRDefault="007F75A3" w:rsidP="00E52709">
      <w:r w:rsidRPr="00007DB6">
        <w:t xml:space="preserve">Records are kept of all training (including </w:t>
      </w:r>
      <w:r>
        <w:t>i</w:t>
      </w:r>
      <w:r w:rsidRPr="00007DB6">
        <w:t>nduction).</w:t>
      </w:r>
    </w:p>
    <w:p w14:paraId="71401147" w14:textId="77777777" w:rsidR="007F75A3" w:rsidRPr="00007DB6" w:rsidRDefault="007F75A3" w:rsidP="00E52709">
      <w:r w:rsidRPr="00007DB6">
        <w:t>Training is reviewed and evaluated for effectiveness.</w:t>
      </w:r>
    </w:p>
    <w:p w14:paraId="41E3BA2E" w14:textId="73B6E0B2" w:rsidR="007F75A3" w:rsidRPr="007F75A3" w:rsidRDefault="00CA559D" w:rsidP="00E52709">
      <w:r>
        <w:t>New or inexperienced staff will be supervised by</w:t>
      </w:r>
      <w:r w:rsidR="007F75A3" w:rsidRPr="00007DB6">
        <w:t xml:space="preserve"> an experienced staff person until they have been assessed as competent</w:t>
      </w:r>
      <w:r w:rsidR="0007325F">
        <w:t xml:space="preserve"> to work independently</w:t>
      </w:r>
      <w:r w:rsidR="007F75A3" w:rsidRPr="00007DB6">
        <w:t xml:space="preserve">. </w:t>
      </w:r>
    </w:p>
    <w:p w14:paraId="586A4FCD" w14:textId="77777777" w:rsidR="007F75A3" w:rsidRPr="00007DB6" w:rsidRDefault="00EF3A93" w:rsidP="007F75A3">
      <w:pPr>
        <w:pStyle w:val="Heading2"/>
      </w:pPr>
      <w:bookmarkStart w:id="121" w:name="_Toc386712369"/>
      <w:bookmarkStart w:id="122" w:name="_Toc496259245"/>
      <w:r>
        <w:t>Staff r</w:t>
      </w:r>
      <w:r w:rsidR="007F75A3" w:rsidRPr="00007DB6">
        <w:t>ecords</w:t>
      </w:r>
      <w:bookmarkEnd w:id="121"/>
      <w:bookmarkEnd w:id="122"/>
    </w:p>
    <w:p w14:paraId="01844431" w14:textId="77777777" w:rsidR="007F75A3" w:rsidRPr="00007DB6" w:rsidRDefault="007F75A3" w:rsidP="00E52709">
      <w:r w:rsidRPr="00007DB6">
        <w:t xml:space="preserve">Staff competency </w:t>
      </w:r>
      <w:r>
        <w:t>is</w:t>
      </w:r>
      <w:r w:rsidRPr="00007DB6">
        <w:t xml:space="preserve"> recorded.</w:t>
      </w:r>
    </w:p>
    <w:p w14:paraId="4A38C1AD" w14:textId="219C9F24" w:rsidR="007F75A3" w:rsidRPr="00007DB6" w:rsidRDefault="007F75A3" w:rsidP="00CA559D">
      <w:r w:rsidRPr="00007DB6">
        <w:t>Individual staff records will include copies of</w:t>
      </w:r>
      <w:r w:rsidR="003D3D3F">
        <w:t xml:space="preserve"> their</w:t>
      </w:r>
      <w:r w:rsidRPr="00007DB6">
        <w:t>:</w:t>
      </w:r>
    </w:p>
    <w:p w14:paraId="7E6AD453" w14:textId="7E7897B6" w:rsidR="00EF3A93" w:rsidRPr="00E52709" w:rsidRDefault="0007325F" w:rsidP="00E52709">
      <w:pPr>
        <w:pStyle w:val="bulletitems"/>
      </w:pPr>
      <w:r>
        <w:lastRenderedPageBreak/>
        <w:t>C</w:t>
      </w:r>
      <w:r w:rsidR="007F75A3" w:rsidRPr="00E52709">
        <w:t xml:space="preserve">ontract </w:t>
      </w:r>
      <w:r w:rsidR="007F75A3" w:rsidRPr="004752C9">
        <w:rPr>
          <w:b/>
        </w:rPr>
        <w:sym w:font="Symbol" w:char="F05B"/>
      </w:r>
      <w:r w:rsidR="007F75A3" w:rsidRPr="004752C9">
        <w:rPr>
          <w:b/>
        </w:rPr>
        <w:t>job / role description</w:t>
      </w:r>
      <w:r w:rsidR="007F75A3" w:rsidRPr="004752C9">
        <w:rPr>
          <w:b/>
        </w:rPr>
        <w:sym w:font="Symbol" w:char="F05D"/>
      </w:r>
      <w:r w:rsidR="003D3D3F">
        <w:t>, contact i</w:t>
      </w:r>
      <w:r w:rsidR="007F75A3" w:rsidRPr="00E52709">
        <w:t>nformation (including next of kin)</w:t>
      </w:r>
      <w:r w:rsidR="003D3D3F">
        <w:t>,</w:t>
      </w:r>
      <w:r w:rsidR="007F75A3" w:rsidRPr="00E52709">
        <w:t xml:space="preserve"> and medical information</w:t>
      </w:r>
      <w:r w:rsidR="00F91EFE">
        <w:t>.</w:t>
      </w:r>
    </w:p>
    <w:p w14:paraId="63606E95" w14:textId="736110AF" w:rsidR="00EF3A93" w:rsidRPr="00E52709" w:rsidRDefault="007F75A3" w:rsidP="00E52709">
      <w:pPr>
        <w:pStyle w:val="bulletitems"/>
      </w:pPr>
      <w:r w:rsidRPr="00E52709">
        <w:t>CV and</w:t>
      </w:r>
      <w:r w:rsidR="0007325F">
        <w:t xml:space="preserve"> qualifications (including 1st aid and driver</w:t>
      </w:r>
      <w:r w:rsidR="003D3D3F">
        <w:t>s</w:t>
      </w:r>
      <w:r w:rsidR="0007325F">
        <w:t xml:space="preserve"> licenc</w:t>
      </w:r>
      <w:r w:rsidRPr="00E52709">
        <w:t>es)</w:t>
      </w:r>
      <w:r w:rsidR="00F91EFE">
        <w:t>.</w:t>
      </w:r>
    </w:p>
    <w:p w14:paraId="057F42D8" w14:textId="4B006CD6" w:rsidR="00EF3A93" w:rsidRPr="00E52709" w:rsidRDefault="0007325F" w:rsidP="00E52709">
      <w:pPr>
        <w:pStyle w:val="bulletitems"/>
      </w:pPr>
      <w:r>
        <w:t>C</w:t>
      </w:r>
      <w:r w:rsidR="007F75A3" w:rsidRPr="00E52709">
        <w:t>ompetency information (including attestations and competency checklists) that clearly indicates which roles they have been a</w:t>
      </w:r>
      <w:r w:rsidR="00F91EFE">
        <w:t>ssessed as competent to perform.</w:t>
      </w:r>
    </w:p>
    <w:p w14:paraId="7E33FD7B" w14:textId="6DC9F53E" w:rsidR="001A4EC7" w:rsidRPr="00E52709" w:rsidRDefault="0007325F" w:rsidP="00E52709">
      <w:pPr>
        <w:pStyle w:val="bulletitems"/>
      </w:pPr>
      <w:r>
        <w:t>I</w:t>
      </w:r>
      <w:r w:rsidR="007F75A3" w:rsidRPr="00E52709">
        <w:t xml:space="preserve">nduction checklist, including </w:t>
      </w:r>
      <w:r w:rsidR="003D3D3F">
        <w:t xml:space="preserve">a record of a </w:t>
      </w:r>
      <w:r w:rsidR="007F75A3" w:rsidRPr="00E52709">
        <w:t xml:space="preserve">Safety Management System </w:t>
      </w:r>
      <w:r w:rsidR="003D3D3F">
        <w:t>review</w:t>
      </w:r>
      <w:r w:rsidR="00F91EFE">
        <w:t>.</w:t>
      </w:r>
    </w:p>
    <w:p w14:paraId="2B904D8C" w14:textId="4D828DD7" w:rsidR="003F21A1" w:rsidRPr="00E52709" w:rsidRDefault="0007325F" w:rsidP="00E52709">
      <w:pPr>
        <w:pStyle w:val="bulletitems"/>
      </w:pPr>
      <w:r>
        <w:t>R</w:t>
      </w:r>
      <w:r w:rsidR="003F21A1" w:rsidRPr="00E52709">
        <w:t>ecords of staff training – needs assessment, plan</w:t>
      </w:r>
      <w:r>
        <w:t>,</w:t>
      </w:r>
      <w:r w:rsidR="003F21A1" w:rsidRPr="00E52709">
        <w:t xml:space="preserve"> and achievements</w:t>
      </w:r>
      <w:r w:rsidR="00E52709">
        <w:t>.</w:t>
      </w:r>
    </w:p>
    <w:p w14:paraId="59FBC30F" w14:textId="77777777" w:rsidR="007F75A3" w:rsidRPr="00007DB6" w:rsidRDefault="001A4EC7" w:rsidP="001A4EC7">
      <w:pPr>
        <w:pStyle w:val="Heading2"/>
        <w:rPr>
          <w:rFonts w:eastAsia="Times"/>
          <w:lang w:eastAsia="en-GB"/>
        </w:rPr>
      </w:pPr>
      <w:bookmarkStart w:id="123" w:name="_Toc386712370"/>
      <w:bookmarkStart w:id="124" w:name="_Toc496259246"/>
      <w:r>
        <w:rPr>
          <w:rFonts w:eastAsia="Times"/>
          <w:lang w:eastAsia="en-GB"/>
        </w:rPr>
        <w:t>Fit for w</w:t>
      </w:r>
      <w:r w:rsidR="007F75A3" w:rsidRPr="00007DB6">
        <w:rPr>
          <w:rFonts w:eastAsia="Times"/>
          <w:lang w:eastAsia="en-GB"/>
        </w:rPr>
        <w:t>ork</w:t>
      </w:r>
      <w:bookmarkEnd w:id="123"/>
      <w:bookmarkEnd w:id="124"/>
    </w:p>
    <w:p w14:paraId="2A76F011" w14:textId="77777777" w:rsidR="007F75A3" w:rsidRPr="00007DB6" w:rsidRDefault="007F75A3" w:rsidP="0058733C">
      <w:r w:rsidRPr="00007DB6">
        <w:t xml:space="preserve">Fit for work means that a staff person is physically and mentally able to perform their tasks competently and in a manner </w:t>
      </w:r>
      <w:r w:rsidR="001A4EC7">
        <w:t>that</w:t>
      </w:r>
      <w:r w:rsidRPr="00007DB6">
        <w:t xml:space="preserve"> does not compromise the safety or health of themselves or others. Fitness for work can be impaired by fatigue, illness, psychological and emotional issues, and alcohol and drugs.</w:t>
      </w:r>
    </w:p>
    <w:p w14:paraId="2FE478F2" w14:textId="77777777" w:rsidR="007F75A3" w:rsidRDefault="00E52709" w:rsidP="00E52709">
      <w:r>
        <w:t>We will ensure that staff are</w:t>
      </w:r>
      <w:r w:rsidR="007F75A3" w:rsidRPr="00007DB6">
        <w:t xml:space="preserve"> aware of these hazards, and when issues are developing</w:t>
      </w:r>
      <w:r w:rsidR="00BE5D4C">
        <w:t>,</w:t>
      </w:r>
      <w:r w:rsidR="007F75A3" w:rsidRPr="00007DB6">
        <w:t xml:space="preserve"> </w:t>
      </w:r>
      <w:r>
        <w:t xml:space="preserve">know how to </w:t>
      </w:r>
      <w:r w:rsidR="007F75A3" w:rsidRPr="00007DB6">
        <w:t>recognise the relevant symptoms in themselves and in others.</w:t>
      </w:r>
    </w:p>
    <w:p w14:paraId="6B009B4D" w14:textId="5072F455" w:rsidR="00431B0E" w:rsidRDefault="00E52709" w:rsidP="00E52709">
      <w:r>
        <w:t>We will ensure that staff are</w:t>
      </w:r>
      <w:r w:rsidR="00D45FD4" w:rsidRPr="00007DB6">
        <w:t xml:space="preserve"> aware of the responses expected of them, and </w:t>
      </w:r>
      <w:r>
        <w:t>understand that they</w:t>
      </w:r>
      <w:r w:rsidR="00F91EFE">
        <w:t>’</w:t>
      </w:r>
      <w:r>
        <w:t>re</w:t>
      </w:r>
      <w:r w:rsidR="00D45FD4" w:rsidRPr="00007DB6">
        <w:t xml:space="preserve"> expected to intervene if something is compromising any staff </w:t>
      </w:r>
      <w:r w:rsidR="00BE5D4C">
        <w:t>member’s</w:t>
      </w:r>
      <w:r w:rsidR="00D45FD4" w:rsidRPr="00007DB6">
        <w:t xml:space="preserve"> abilit</w:t>
      </w:r>
      <w:bookmarkStart w:id="125" w:name="_Toc377943166"/>
      <w:bookmarkStart w:id="126" w:name="_Toc377978174"/>
      <w:r w:rsidR="00431B0E">
        <w:t>y to perform their role safely.</w:t>
      </w:r>
    </w:p>
    <w:p w14:paraId="5DB8833E" w14:textId="77777777" w:rsidR="006018AE" w:rsidRDefault="006018AE" w:rsidP="00E52709"/>
    <w:p w14:paraId="7E4D26F7" w14:textId="109A8057" w:rsidR="003D3D3F" w:rsidRDefault="003D3D3F">
      <w:pPr>
        <w:spacing w:after="200"/>
      </w:pPr>
      <w:r>
        <w:br w:type="page"/>
      </w:r>
    </w:p>
    <w:p w14:paraId="3079BB15" w14:textId="77777777" w:rsidR="007F75A3" w:rsidRDefault="007F75A3" w:rsidP="007F75A3">
      <w:pPr>
        <w:pStyle w:val="Heading1"/>
      </w:pPr>
      <w:bookmarkStart w:id="127" w:name="_Toc386712371"/>
      <w:bookmarkStart w:id="128" w:name="_Toc496259247"/>
      <w:r w:rsidRPr="001718BE">
        <w:lastRenderedPageBreak/>
        <w:t>Drugs and Alcohol</w:t>
      </w:r>
      <w:bookmarkEnd w:id="127"/>
      <w:bookmarkEnd w:id="128"/>
      <w:r w:rsidRPr="001718BE">
        <w:t xml:space="preserve"> </w:t>
      </w:r>
      <w:bookmarkEnd w:id="125"/>
      <w:bookmarkEnd w:id="126"/>
    </w:p>
    <w:p w14:paraId="4B94C430" w14:textId="748E8B69" w:rsidR="00CC1D45" w:rsidRPr="003E361C" w:rsidRDefault="00CC1D45" w:rsidP="00CC1D45">
      <w:pPr>
        <w:rPr>
          <w:b/>
        </w:rPr>
      </w:pPr>
      <w:r w:rsidRPr="003E361C">
        <w:rPr>
          <w:b/>
        </w:rPr>
        <w:t xml:space="preserve">[Refer </w:t>
      </w:r>
      <w:r w:rsidR="006018AE">
        <w:rPr>
          <w:b/>
        </w:rPr>
        <w:t xml:space="preserve">to: </w:t>
      </w:r>
      <w:hyperlink r:id="rId13" w:history="1">
        <w:r w:rsidRPr="003E361C">
          <w:rPr>
            <w:rStyle w:val="Hyperlink"/>
            <w:rFonts w:cstheme="minorBidi"/>
            <w:b/>
          </w:rPr>
          <w:t>Guidance for Managing Drug and Alcohol-Related Risks in Adventure Activities – August 2013</w:t>
        </w:r>
      </w:hyperlink>
      <w:r w:rsidR="006018AE">
        <w:rPr>
          <w:b/>
        </w:rPr>
        <w:t xml:space="preserve"> on the WorkSafe website</w:t>
      </w:r>
      <w:r w:rsidRPr="003E361C">
        <w:rPr>
          <w:b/>
        </w:rPr>
        <w:t>]</w:t>
      </w:r>
    </w:p>
    <w:p w14:paraId="490AD8AA" w14:textId="77777777" w:rsidR="007F75A3" w:rsidRDefault="007F75A3" w:rsidP="007F75A3">
      <w:pPr>
        <w:pStyle w:val="Heading2"/>
      </w:pPr>
      <w:bookmarkStart w:id="129" w:name="_Toc386712372"/>
      <w:bookmarkStart w:id="130" w:name="_Toc496259248"/>
      <w:r>
        <w:t>Introduction</w:t>
      </w:r>
      <w:bookmarkEnd w:id="129"/>
      <w:bookmarkEnd w:id="130"/>
    </w:p>
    <w:p w14:paraId="4026C8E6" w14:textId="77777777" w:rsidR="007F75A3" w:rsidRDefault="007F75A3" w:rsidP="007F75A3">
      <w:r>
        <w:t>This section outlines our management of drug and alcohol-related risks in our adventure activities.</w:t>
      </w:r>
    </w:p>
    <w:p w14:paraId="2AF602E9" w14:textId="77777777" w:rsidR="007F75A3" w:rsidRDefault="007F75A3" w:rsidP="007F75A3">
      <w:pPr>
        <w:pStyle w:val="Heading2"/>
      </w:pPr>
      <w:bookmarkStart w:id="131" w:name="_Toc386712373"/>
      <w:bookmarkStart w:id="132" w:name="_Toc496259249"/>
      <w:r>
        <w:t>Policy</w:t>
      </w:r>
      <w:bookmarkEnd w:id="131"/>
      <w:bookmarkEnd w:id="132"/>
    </w:p>
    <w:p w14:paraId="3ADA78F1" w14:textId="77777777" w:rsidR="007F75A3" w:rsidRPr="00007DB6" w:rsidRDefault="007F75A3" w:rsidP="007F75A3">
      <w:r>
        <w:t xml:space="preserve">We will </w:t>
      </w:r>
      <w:r w:rsidRPr="00007DB6">
        <w:t>operate a workplace free of impairment from drugs and alcohol.</w:t>
      </w:r>
    </w:p>
    <w:p w14:paraId="6A5E7649" w14:textId="77777777" w:rsidR="007F75A3" w:rsidRPr="00007DB6" w:rsidRDefault="007F75A3" w:rsidP="007F75A3">
      <w:pPr>
        <w:pStyle w:val="Heading2"/>
      </w:pPr>
      <w:bookmarkStart w:id="133" w:name="_Toc386712374"/>
      <w:bookmarkStart w:id="134" w:name="_Toc496259250"/>
      <w:r>
        <w:t>Assessment</w:t>
      </w:r>
      <w:bookmarkEnd w:id="133"/>
      <w:bookmarkEnd w:id="134"/>
    </w:p>
    <w:p w14:paraId="44ECCC53" w14:textId="77777777" w:rsidR="007F75A3" w:rsidRPr="00BE5D4C" w:rsidRDefault="007F75A3" w:rsidP="00261596">
      <w:pPr>
        <w:pStyle w:val="Heading4"/>
      </w:pPr>
      <w:r w:rsidRPr="00BE5D4C">
        <w:t>Assessment of activity risk</w:t>
      </w:r>
    </w:p>
    <w:p w14:paraId="4B676504" w14:textId="0B80BE7A" w:rsidR="007F75A3" w:rsidRPr="003E361C" w:rsidRDefault="007F75A3" w:rsidP="007F75A3">
      <w:pPr>
        <w:rPr>
          <w:b/>
          <w:color w:val="000000" w:themeColor="text1"/>
        </w:rPr>
      </w:pPr>
      <w:r w:rsidRPr="003E361C">
        <w:rPr>
          <w:b/>
          <w:color w:val="000000" w:themeColor="text1"/>
        </w:rPr>
        <w:sym w:font="Symbol" w:char="F05B"/>
      </w:r>
      <w:r w:rsidR="003D3D3F" w:rsidRPr="003E361C">
        <w:rPr>
          <w:b/>
          <w:color w:val="000000" w:themeColor="text1"/>
        </w:rPr>
        <w:t>Y</w:t>
      </w:r>
      <w:r w:rsidR="00690C7F" w:rsidRPr="003E361C">
        <w:rPr>
          <w:b/>
          <w:color w:val="000000" w:themeColor="text1"/>
        </w:rPr>
        <w:t xml:space="preserve">ou </w:t>
      </w:r>
      <w:r w:rsidR="003D3D3F" w:rsidRPr="003E361C">
        <w:rPr>
          <w:b/>
          <w:color w:val="000000" w:themeColor="text1"/>
        </w:rPr>
        <w:t>should</w:t>
      </w:r>
      <w:r w:rsidR="00690C7F" w:rsidRPr="003E361C">
        <w:rPr>
          <w:b/>
          <w:color w:val="000000" w:themeColor="text1"/>
        </w:rPr>
        <w:t xml:space="preserve"> </w:t>
      </w:r>
      <w:r w:rsidRPr="003E361C">
        <w:rPr>
          <w:b/>
          <w:color w:val="000000" w:themeColor="text1"/>
        </w:rPr>
        <w:t xml:space="preserve">describe </w:t>
      </w:r>
      <w:r w:rsidR="001D488B" w:rsidRPr="003E361C">
        <w:rPr>
          <w:b/>
          <w:color w:val="000000" w:themeColor="text1"/>
        </w:rPr>
        <w:t xml:space="preserve">your </w:t>
      </w:r>
      <w:r w:rsidRPr="003E361C">
        <w:rPr>
          <w:b/>
          <w:color w:val="000000" w:themeColor="text1"/>
        </w:rPr>
        <w:t>activity risk</w:t>
      </w:r>
      <w:r w:rsidR="005D5E46">
        <w:rPr>
          <w:b/>
          <w:color w:val="000000" w:themeColor="text1"/>
        </w:rPr>
        <w:t>, and</w:t>
      </w:r>
      <w:r w:rsidRPr="003E361C">
        <w:rPr>
          <w:b/>
          <w:color w:val="000000" w:themeColor="text1"/>
        </w:rPr>
        <w:t xml:space="preserve"> number and type of safety sensitive roles</w:t>
      </w:r>
      <w:r w:rsidRPr="003E361C">
        <w:rPr>
          <w:b/>
          <w:color w:val="000000" w:themeColor="text1"/>
        </w:rPr>
        <w:sym w:font="Symbol" w:char="F05D"/>
      </w:r>
    </w:p>
    <w:p w14:paraId="589B34A0" w14:textId="77777777" w:rsidR="00261596" w:rsidRPr="00BE5D4C" w:rsidRDefault="00261596" w:rsidP="007F75A3">
      <w:pPr>
        <w:rPr>
          <w:color w:val="000000" w:themeColor="text1"/>
        </w:rPr>
      </w:pPr>
    </w:p>
    <w:p w14:paraId="553EC6B9" w14:textId="77777777" w:rsidR="007F75A3" w:rsidRPr="00BE5D4C" w:rsidRDefault="007F75A3" w:rsidP="00261596">
      <w:pPr>
        <w:pStyle w:val="Heading4"/>
      </w:pPr>
      <w:r w:rsidRPr="00BE5D4C">
        <w:t>Assessment of workforce risk</w:t>
      </w:r>
    </w:p>
    <w:p w14:paraId="645A96EC" w14:textId="1B640A3C" w:rsidR="007F75A3" w:rsidRPr="003E361C" w:rsidRDefault="007F75A3" w:rsidP="007F75A3">
      <w:pPr>
        <w:rPr>
          <w:b/>
          <w:color w:val="000000" w:themeColor="text1"/>
        </w:rPr>
      </w:pPr>
      <w:r w:rsidRPr="003E361C">
        <w:rPr>
          <w:b/>
          <w:color w:val="000000" w:themeColor="text1"/>
        </w:rPr>
        <w:sym w:font="Symbol" w:char="F05B"/>
      </w:r>
      <w:r w:rsidR="003D3D3F" w:rsidRPr="003E361C">
        <w:rPr>
          <w:b/>
          <w:color w:val="000000" w:themeColor="text1"/>
        </w:rPr>
        <w:t>Y</w:t>
      </w:r>
      <w:r w:rsidR="00690C7F" w:rsidRPr="003E361C">
        <w:rPr>
          <w:b/>
          <w:color w:val="000000" w:themeColor="text1"/>
        </w:rPr>
        <w:t xml:space="preserve">ou </w:t>
      </w:r>
      <w:r w:rsidR="003D3D3F" w:rsidRPr="003E361C">
        <w:rPr>
          <w:b/>
          <w:color w:val="000000" w:themeColor="text1"/>
        </w:rPr>
        <w:t>should</w:t>
      </w:r>
      <w:r w:rsidR="00690C7F" w:rsidRPr="003E361C">
        <w:rPr>
          <w:b/>
          <w:color w:val="000000" w:themeColor="text1"/>
        </w:rPr>
        <w:t xml:space="preserve"> </w:t>
      </w:r>
      <w:r w:rsidRPr="003E361C">
        <w:rPr>
          <w:b/>
          <w:color w:val="000000" w:themeColor="text1"/>
        </w:rPr>
        <w:t>describe your workforce risk</w:t>
      </w:r>
      <w:r w:rsidRPr="003E361C">
        <w:rPr>
          <w:b/>
          <w:color w:val="000000" w:themeColor="text1"/>
        </w:rPr>
        <w:sym w:font="Symbol" w:char="F05D"/>
      </w:r>
    </w:p>
    <w:p w14:paraId="025CD546" w14:textId="77777777" w:rsidR="00261596" w:rsidRPr="00BE5D4C" w:rsidRDefault="00261596" w:rsidP="007F75A3">
      <w:pPr>
        <w:rPr>
          <w:color w:val="000000" w:themeColor="text1"/>
        </w:rPr>
      </w:pPr>
    </w:p>
    <w:p w14:paraId="3E6E835F" w14:textId="5151113C" w:rsidR="007F75A3" w:rsidRPr="00BE5D4C" w:rsidRDefault="007F75A3" w:rsidP="00261596">
      <w:pPr>
        <w:pStyle w:val="Heading4"/>
      </w:pPr>
      <w:r w:rsidRPr="00BE5D4C">
        <w:t xml:space="preserve">Personnel: </w:t>
      </w:r>
      <w:r w:rsidRPr="00BE5D4C">
        <w:sym w:font="Symbol" w:char="F05B"/>
      </w:r>
      <w:r w:rsidRPr="00BE5D4C">
        <w:t>number of</w:t>
      </w:r>
      <w:r w:rsidRPr="00BE5D4C">
        <w:sym w:font="Symbol" w:char="F05D"/>
      </w:r>
      <w:r w:rsidR="007774A0">
        <w:t xml:space="preserve"> employees</w:t>
      </w:r>
    </w:p>
    <w:p w14:paraId="30B29C0C" w14:textId="67259739" w:rsidR="007F75A3" w:rsidRPr="003E361C" w:rsidRDefault="007F75A3" w:rsidP="00BE5D4C">
      <w:pPr>
        <w:pStyle w:val="bulletitems"/>
        <w:numPr>
          <w:ilvl w:val="0"/>
          <w:numId w:val="0"/>
        </w:numPr>
        <w:rPr>
          <w:b/>
        </w:rPr>
      </w:pPr>
      <w:r w:rsidRPr="003E361C">
        <w:rPr>
          <w:b/>
        </w:rPr>
        <w:sym w:font="Symbol" w:char="F05B"/>
      </w:r>
      <w:r w:rsidR="003D3D3F" w:rsidRPr="003E361C">
        <w:rPr>
          <w:b/>
        </w:rPr>
        <w:t>Y</w:t>
      </w:r>
      <w:r w:rsidR="00690C7F" w:rsidRPr="003E361C">
        <w:rPr>
          <w:b/>
        </w:rPr>
        <w:t xml:space="preserve">ou </w:t>
      </w:r>
      <w:r w:rsidR="003D3D3F" w:rsidRPr="003E361C">
        <w:rPr>
          <w:b/>
        </w:rPr>
        <w:t>should</w:t>
      </w:r>
      <w:r w:rsidR="00690C7F" w:rsidRPr="003E361C">
        <w:rPr>
          <w:b/>
        </w:rPr>
        <w:t xml:space="preserve"> </w:t>
      </w:r>
      <w:r w:rsidRPr="003E361C">
        <w:rPr>
          <w:b/>
        </w:rPr>
        <w:t xml:space="preserve">detail </w:t>
      </w:r>
      <w:r w:rsidR="00C76E63" w:rsidRPr="003E361C">
        <w:rPr>
          <w:b/>
        </w:rPr>
        <w:t xml:space="preserve">a </w:t>
      </w:r>
      <w:r w:rsidRPr="003E361C">
        <w:rPr>
          <w:b/>
        </w:rPr>
        <w:t xml:space="preserve">staff </w:t>
      </w:r>
      <w:r w:rsidR="005D5E46">
        <w:rPr>
          <w:b/>
        </w:rPr>
        <w:t>list</w:t>
      </w:r>
      <w:r w:rsidRPr="003E361C">
        <w:rPr>
          <w:b/>
        </w:rPr>
        <w:sym w:font="Symbol" w:char="F05D"/>
      </w:r>
    </w:p>
    <w:p w14:paraId="4F193C3E" w14:textId="77777777" w:rsidR="007F75A3" w:rsidRPr="00BE5D4C" w:rsidRDefault="007F75A3" w:rsidP="00BE5D4C">
      <w:pPr>
        <w:pStyle w:val="Heading2"/>
      </w:pPr>
      <w:bookmarkStart w:id="135" w:name="_Toc386712375"/>
      <w:bookmarkStart w:id="136" w:name="_Toc496259251"/>
      <w:r w:rsidRPr="00BE5D4C">
        <w:t>Conclusion</w:t>
      </w:r>
      <w:bookmarkEnd w:id="135"/>
      <w:bookmarkEnd w:id="136"/>
    </w:p>
    <w:p w14:paraId="16290618" w14:textId="32A68943" w:rsidR="007F75A3" w:rsidRPr="00BE5D4C" w:rsidRDefault="007F75A3" w:rsidP="007F75A3">
      <w:pPr>
        <w:rPr>
          <w:color w:val="000000" w:themeColor="text1"/>
        </w:rPr>
      </w:pPr>
      <w:r w:rsidRPr="00BE5D4C">
        <w:rPr>
          <w:color w:val="000000" w:themeColor="text1"/>
        </w:rPr>
        <w:t>Impairment due to drugs and alcohol is</w:t>
      </w:r>
      <w:r w:rsidR="000B1C24">
        <w:rPr>
          <w:color w:val="000000" w:themeColor="text1"/>
        </w:rPr>
        <w:t xml:space="preserve"> a</w:t>
      </w:r>
      <w:r w:rsidRPr="00BE5D4C">
        <w:rPr>
          <w:color w:val="000000" w:themeColor="text1"/>
        </w:rPr>
        <w:t xml:space="preserve"> </w:t>
      </w:r>
      <w:r w:rsidRPr="009156EC">
        <w:rPr>
          <w:b/>
          <w:color w:val="000000" w:themeColor="text1"/>
        </w:rPr>
        <w:sym w:font="Symbol" w:char="F05B"/>
      </w:r>
      <w:r w:rsidR="00D97FAF">
        <w:rPr>
          <w:b/>
          <w:color w:val="000000" w:themeColor="text1"/>
        </w:rPr>
        <w:t>low / medium/ high</w:t>
      </w:r>
      <w:r w:rsidR="007774A0">
        <w:rPr>
          <w:b/>
          <w:color w:val="000000" w:themeColor="text1"/>
        </w:rPr>
        <w:t xml:space="preserve"> hazard</w:t>
      </w:r>
      <w:r w:rsidRPr="009156EC">
        <w:rPr>
          <w:b/>
          <w:color w:val="000000" w:themeColor="text1"/>
        </w:rPr>
        <w:sym w:font="Symbol" w:char="F05D"/>
      </w:r>
      <w:r w:rsidRPr="00BE5D4C">
        <w:rPr>
          <w:color w:val="000000" w:themeColor="text1"/>
        </w:rPr>
        <w:t xml:space="preserve"> to </w:t>
      </w:r>
      <w:r w:rsidRPr="002201BB">
        <w:rPr>
          <w:b/>
          <w:color w:val="000000" w:themeColor="text1"/>
        </w:rPr>
        <w:t>[organisation]</w:t>
      </w:r>
      <w:r w:rsidRPr="00BE5D4C">
        <w:rPr>
          <w:color w:val="000000" w:themeColor="text1"/>
        </w:rPr>
        <w:t xml:space="preserve"> and its operation.</w:t>
      </w:r>
    </w:p>
    <w:p w14:paraId="3EDB8BF4" w14:textId="6146C3C8" w:rsidR="007F75A3" w:rsidRPr="00007DB6" w:rsidRDefault="008243CA" w:rsidP="007F75A3">
      <w:pPr>
        <w:pStyle w:val="Heading2"/>
      </w:pPr>
      <w:bookmarkStart w:id="137" w:name="_Toc496259252"/>
      <w:r>
        <w:t>Monitoring</w:t>
      </w:r>
      <w:bookmarkEnd w:id="137"/>
    </w:p>
    <w:p w14:paraId="0794E330" w14:textId="7953750B" w:rsidR="007F75A3" w:rsidRPr="00BE5D4C" w:rsidRDefault="007774A0" w:rsidP="00261596">
      <w:pPr>
        <w:pStyle w:val="Heading4"/>
      </w:pPr>
      <w:r>
        <w:t>Staff r</w:t>
      </w:r>
      <w:r w:rsidR="007F75A3" w:rsidRPr="00BE5D4C">
        <w:t>esponsibilities</w:t>
      </w:r>
    </w:p>
    <w:p w14:paraId="75DC7037" w14:textId="05FE3411" w:rsidR="007F75A3" w:rsidRPr="003E361C" w:rsidRDefault="007F75A3" w:rsidP="007F75A3">
      <w:pPr>
        <w:rPr>
          <w:b/>
          <w:color w:val="000000" w:themeColor="text1"/>
        </w:rPr>
      </w:pPr>
      <w:r w:rsidRPr="003E361C">
        <w:rPr>
          <w:b/>
          <w:color w:val="000000" w:themeColor="text1"/>
        </w:rPr>
        <w:sym w:font="Symbol" w:char="F05B"/>
      </w:r>
      <w:r w:rsidR="007774A0" w:rsidRPr="003E361C">
        <w:rPr>
          <w:b/>
          <w:color w:val="000000" w:themeColor="text1"/>
        </w:rPr>
        <w:t>Y</w:t>
      </w:r>
      <w:r w:rsidR="00D650AD" w:rsidRPr="003E361C">
        <w:rPr>
          <w:b/>
          <w:color w:val="000000" w:themeColor="text1"/>
        </w:rPr>
        <w:t xml:space="preserve">ou </w:t>
      </w:r>
      <w:r w:rsidR="007774A0" w:rsidRPr="003E361C">
        <w:rPr>
          <w:b/>
          <w:color w:val="000000" w:themeColor="text1"/>
        </w:rPr>
        <w:t>should</w:t>
      </w:r>
      <w:r w:rsidR="00D650AD" w:rsidRPr="003E361C">
        <w:rPr>
          <w:b/>
          <w:color w:val="000000" w:themeColor="text1"/>
        </w:rPr>
        <w:t xml:space="preserve"> </w:t>
      </w:r>
      <w:r w:rsidRPr="003E361C">
        <w:rPr>
          <w:b/>
          <w:color w:val="000000" w:themeColor="text1"/>
        </w:rPr>
        <w:t>describe your expectations of staff</w:t>
      </w:r>
      <w:r w:rsidRPr="003E361C">
        <w:rPr>
          <w:b/>
          <w:color w:val="000000" w:themeColor="text1"/>
        </w:rPr>
        <w:sym w:font="Symbol" w:char="F05D"/>
      </w:r>
      <w:r w:rsidRPr="003E361C">
        <w:rPr>
          <w:b/>
          <w:color w:val="000000" w:themeColor="text1"/>
        </w:rPr>
        <w:t xml:space="preserve"> </w:t>
      </w:r>
    </w:p>
    <w:p w14:paraId="24C9EEA2" w14:textId="77777777" w:rsidR="00261596" w:rsidRPr="00BE5D4C" w:rsidRDefault="00261596" w:rsidP="007F75A3">
      <w:pPr>
        <w:rPr>
          <w:color w:val="000000" w:themeColor="text1"/>
        </w:rPr>
      </w:pPr>
    </w:p>
    <w:p w14:paraId="71D4920B" w14:textId="6D1AAF5B" w:rsidR="007F75A3" w:rsidRPr="00BE5D4C" w:rsidRDefault="007774A0" w:rsidP="00261596">
      <w:pPr>
        <w:pStyle w:val="Heading4"/>
      </w:pPr>
      <w:r>
        <w:t>Drug and alcohol t</w:t>
      </w:r>
      <w:r w:rsidR="007F75A3" w:rsidRPr="00BE5D4C">
        <w:t>esting</w:t>
      </w:r>
    </w:p>
    <w:p w14:paraId="02F39DFF" w14:textId="04201292" w:rsidR="007F75A3" w:rsidRPr="003E361C" w:rsidRDefault="007F75A3" w:rsidP="007F75A3">
      <w:pPr>
        <w:rPr>
          <w:b/>
          <w:color w:val="000000" w:themeColor="text1"/>
        </w:rPr>
      </w:pPr>
      <w:r w:rsidRPr="003E361C">
        <w:rPr>
          <w:b/>
          <w:color w:val="000000" w:themeColor="text1"/>
        </w:rPr>
        <w:sym w:font="Symbol" w:char="F05B"/>
      </w:r>
      <w:r w:rsidR="007774A0" w:rsidRPr="003E361C">
        <w:rPr>
          <w:b/>
          <w:color w:val="000000" w:themeColor="text1"/>
        </w:rPr>
        <w:t>D</w:t>
      </w:r>
      <w:r w:rsidRPr="003E361C">
        <w:rPr>
          <w:b/>
          <w:color w:val="000000" w:themeColor="text1"/>
        </w:rPr>
        <w:t>escribe how you will implement drugs and alcohol testing procedures</w:t>
      </w:r>
      <w:r w:rsidRPr="003E361C">
        <w:rPr>
          <w:b/>
          <w:color w:val="000000" w:themeColor="text1"/>
        </w:rPr>
        <w:sym w:font="Symbol" w:char="F05D"/>
      </w:r>
    </w:p>
    <w:p w14:paraId="431975F1" w14:textId="77777777" w:rsidR="0002383F" w:rsidRDefault="0002383F" w:rsidP="0002383F"/>
    <w:bookmarkEnd w:id="116"/>
    <w:p w14:paraId="2D643E02" w14:textId="77777777" w:rsidR="006018AE" w:rsidRDefault="006018AE" w:rsidP="007F75A3"/>
    <w:p w14:paraId="06272850" w14:textId="77777777" w:rsidR="0002383F" w:rsidRDefault="0002383F">
      <w:pPr>
        <w:spacing w:after="200"/>
      </w:pPr>
      <w:r>
        <w:br w:type="page"/>
      </w:r>
    </w:p>
    <w:p w14:paraId="27424102" w14:textId="77777777" w:rsidR="007F75A3" w:rsidRDefault="007F75A3" w:rsidP="004726FC">
      <w:pPr>
        <w:pStyle w:val="Heading1"/>
      </w:pPr>
      <w:bookmarkStart w:id="138" w:name="_Toc91059875"/>
      <w:bookmarkStart w:id="139" w:name="_Toc113330867"/>
      <w:bookmarkStart w:id="140" w:name="_Toc113330374"/>
      <w:bookmarkStart w:id="141" w:name="_Toc385924632"/>
      <w:bookmarkStart w:id="142" w:name="_Toc386712378"/>
      <w:bookmarkStart w:id="143" w:name="_Toc496259253"/>
      <w:r w:rsidRPr="00007DB6">
        <w:lastRenderedPageBreak/>
        <w:t>Incidents</w:t>
      </w:r>
      <w:bookmarkEnd w:id="138"/>
      <w:bookmarkEnd w:id="139"/>
      <w:bookmarkEnd w:id="140"/>
      <w:bookmarkEnd w:id="141"/>
      <w:bookmarkEnd w:id="142"/>
      <w:bookmarkEnd w:id="143"/>
    </w:p>
    <w:p w14:paraId="3A457283" w14:textId="7B7498D4" w:rsidR="0039601B" w:rsidRPr="003E361C" w:rsidRDefault="007774A0" w:rsidP="0039601B">
      <w:pPr>
        <w:rPr>
          <w:rFonts w:eastAsia="Times New Roman"/>
          <w:b/>
        </w:rPr>
      </w:pPr>
      <w:r w:rsidRPr="003E361C">
        <w:rPr>
          <w:rFonts w:eastAsia="Times New Roman"/>
          <w:b/>
        </w:rPr>
        <w:t>[R</w:t>
      </w:r>
      <w:r w:rsidR="00840C10">
        <w:rPr>
          <w:rFonts w:eastAsia="Times New Roman"/>
          <w:b/>
        </w:rPr>
        <w:t>efer to page 23</w:t>
      </w:r>
      <w:r w:rsidR="0039601B" w:rsidRPr="003E361C">
        <w:rPr>
          <w:rFonts w:eastAsia="Times New Roman"/>
          <w:b/>
        </w:rPr>
        <w:t xml:space="preserve"> </w:t>
      </w:r>
      <w:r w:rsidR="006572B5" w:rsidRPr="003E361C">
        <w:rPr>
          <w:rFonts w:eastAsia="Times New Roman"/>
          <w:b/>
        </w:rPr>
        <w:t xml:space="preserve">of the </w:t>
      </w:r>
      <w:r w:rsidR="0039601B" w:rsidRPr="003E361C">
        <w:rPr>
          <w:rFonts w:eastAsia="Times New Roman"/>
          <w:b/>
        </w:rPr>
        <w:t>SMP Template Guide]</w:t>
      </w:r>
    </w:p>
    <w:p w14:paraId="33C4A931" w14:textId="77777777" w:rsidR="007F75A3" w:rsidRPr="00C24475" w:rsidRDefault="007F75A3" w:rsidP="00C24475">
      <w:pPr>
        <w:pStyle w:val="Heading2"/>
      </w:pPr>
      <w:bookmarkStart w:id="144" w:name="_Toc386712379"/>
      <w:bookmarkStart w:id="145" w:name="_Toc496259254"/>
      <w:r w:rsidRPr="00C24475">
        <w:t>Introduction</w:t>
      </w:r>
      <w:bookmarkEnd w:id="144"/>
      <w:bookmarkEnd w:id="145"/>
    </w:p>
    <w:p w14:paraId="1A9B90DF" w14:textId="70F13D83" w:rsidR="007F75A3" w:rsidRDefault="007F75A3" w:rsidP="007F75A3">
      <w:r w:rsidRPr="00007DB6">
        <w:t>This section is about reporting, recording</w:t>
      </w:r>
      <w:r w:rsidR="007774A0">
        <w:t>,</w:t>
      </w:r>
      <w:r w:rsidRPr="00007DB6">
        <w:t xml:space="preserve"> and investigating incidents.</w:t>
      </w:r>
    </w:p>
    <w:p w14:paraId="5D118D35" w14:textId="71D1CF49" w:rsidR="007F75A3" w:rsidRPr="00007DB6" w:rsidRDefault="007F75A3" w:rsidP="007F75A3">
      <w:r w:rsidRPr="00007DB6">
        <w:t xml:space="preserve">The intent of an incident process is to identify improvements that can be made to </w:t>
      </w:r>
      <w:r w:rsidR="00E204CF">
        <w:t>prevent a recurrence. There may</w:t>
      </w:r>
      <w:r w:rsidRPr="00007DB6">
        <w:t xml:space="preserve"> also be a legislative requirement</w:t>
      </w:r>
      <w:r w:rsidR="007774A0">
        <w:t>.</w:t>
      </w:r>
      <w:r w:rsidRPr="00007DB6">
        <w:t xml:space="preserve"> </w:t>
      </w:r>
    </w:p>
    <w:p w14:paraId="05630E10" w14:textId="77777777" w:rsidR="007F75A3" w:rsidRPr="00C24475" w:rsidRDefault="007F75A3" w:rsidP="00C24475">
      <w:pPr>
        <w:pStyle w:val="Heading2"/>
      </w:pPr>
      <w:bookmarkStart w:id="146" w:name="_Toc386712380"/>
      <w:bookmarkStart w:id="147" w:name="_Toc496259255"/>
      <w:r w:rsidRPr="00C24475">
        <w:t>Incident policies</w:t>
      </w:r>
      <w:bookmarkEnd w:id="146"/>
      <w:bookmarkEnd w:id="147"/>
    </w:p>
    <w:p w14:paraId="441F2D31" w14:textId="77777777" w:rsidR="007F75A3" w:rsidRPr="00007DB6" w:rsidRDefault="007F75A3" w:rsidP="00261596">
      <w:r w:rsidRPr="00007DB6">
        <w:t>Incidents will be reported and recorded.</w:t>
      </w:r>
    </w:p>
    <w:p w14:paraId="7B157F2C" w14:textId="77777777" w:rsidR="007F75A3" w:rsidRDefault="007F75A3" w:rsidP="00261596">
      <w:r w:rsidRPr="00007DB6">
        <w:t>Incidents will be investigated and the underlying causes identified.</w:t>
      </w:r>
    </w:p>
    <w:p w14:paraId="219F12AD" w14:textId="550028E3" w:rsidR="00D6394C" w:rsidRPr="00007DB6" w:rsidRDefault="007F75A3" w:rsidP="00261596">
      <w:r w:rsidRPr="00B34D4B">
        <w:t xml:space="preserve">Incidents resulting in </w:t>
      </w:r>
      <w:r w:rsidR="00A41E9F">
        <w:t>a notifiable event</w:t>
      </w:r>
      <w:r w:rsidRPr="00B34D4B">
        <w:t xml:space="preserve"> will be reported to WorkSafe NZ as soon as possible</w:t>
      </w:r>
      <w:r w:rsidR="00A41E9F">
        <w:t xml:space="preserve"> by </w:t>
      </w:r>
      <w:r w:rsidR="00A41E9F" w:rsidRPr="00237F3A">
        <w:rPr>
          <w:b/>
        </w:rPr>
        <w:t>[Name of person or position].</w:t>
      </w:r>
    </w:p>
    <w:p w14:paraId="1D603272" w14:textId="1C6E07CE" w:rsidR="007F75A3" w:rsidRPr="00007DB6" w:rsidRDefault="00A41E9F" w:rsidP="00261596">
      <w:r>
        <w:t xml:space="preserve">Notifiable </w:t>
      </w:r>
      <w:r w:rsidR="007F75A3" w:rsidRPr="00007DB6">
        <w:t>incidents</w:t>
      </w:r>
      <w:r>
        <w:t xml:space="preserve"> and notifiable events</w:t>
      </w:r>
      <w:r w:rsidR="007F75A3" w:rsidRPr="00007DB6">
        <w:t xml:space="preserve"> w</w:t>
      </w:r>
      <w:r w:rsidR="004726FC">
        <w:t>ill prompt a review of the SMS.</w:t>
      </w:r>
    </w:p>
    <w:p w14:paraId="0E7C01A8" w14:textId="6915CF40" w:rsidR="007F75A3" w:rsidRPr="001718BE" w:rsidRDefault="00000B5E" w:rsidP="00035D10">
      <w:r>
        <w:rPr>
          <w:noProof/>
          <w:lang w:val="en-US" w:eastAsia="en-US"/>
        </w:rPr>
        <mc:AlternateContent>
          <mc:Choice Requires="wps">
            <w:drawing>
              <wp:anchor distT="0" distB="0" distL="114300" distR="114300" simplePos="0" relativeHeight="251701760" behindDoc="0" locked="0" layoutInCell="1" allowOverlap="1" wp14:anchorId="6EF41782" wp14:editId="17B5FA56">
                <wp:simplePos x="0" y="0"/>
                <wp:positionH relativeFrom="column">
                  <wp:posOffset>-60960</wp:posOffset>
                </wp:positionH>
                <wp:positionV relativeFrom="paragraph">
                  <wp:posOffset>269875</wp:posOffset>
                </wp:positionV>
                <wp:extent cx="4600575" cy="1371600"/>
                <wp:effectExtent l="0" t="0" r="66675" b="57150"/>
                <wp:wrapNone/>
                <wp:docPr id="28" name="Flowchart: Process 28"/>
                <wp:cNvGraphicFramePr/>
                <a:graphic xmlns:a="http://schemas.openxmlformats.org/drawingml/2006/main">
                  <a:graphicData uri="http://schemas.microsoft.com/office/word/2010/wordprocessingShape">
                    <wps:wsp>
                      <wps:cNvSpPr/>
                      <wps:spPr>
                        <a:xfrm>
                          <a:off x="0" y="0"/>
                          <a:ext cx="4600575" cy="1371600"/>
                        </a:xfrm>
                        <a:prstGeom prst="flowChartProcess">
                          <a:avLst/>
                        </a:prstGeom>
                        <a:gradFill>
                          <a:gsLst>
                            <a:gs pos="36000">
                              <a:schemeClr val="bg1"/>
                            </a:gs>
                            <a:gs pos="100000">
                              <a:schemeClr val="accent3">
                                <a:lumMod val="60000"/>
                                <a:lumOff val="40000"/>
                              </a:schemeClr>
                            </a:gs>
                          </a:gsLst>
                          <a:lin ang="5400000" scaled="1"/>
                        </a:gradFill>
                        <a:ln w="3175">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01E819" w14:textId="77777777" w:rsidR="0073069A" w:rsidRPr="009144D2" w:rsidRDefault="0073069A" w:rsidP="009144D2">
                            <w:pPr>
                              <w:rPr>
                                <w:b/>
                                <w:color w:val="000000" w:themeColor="text1"/>
                              </w:rPr>
                            </w:pPr>
                            <w:r w:rsidRPr="009144D2">
                              <w:rPr>
                                <w:b/>
                                <w:color w:val="000000" w:themeColor="text1"/>
                              </w:rPr>
                              <w:t>REPORT</w:t>
                            </w:r>
                          </w:p>
                          <w:p w14:paraId="1831D3D0" w14:textId="21E3538E" w:rsidR="0073069A" w:rsidRPr="00035D10" w:rsidRDefault="0073069A" w:rsidP="00FD505D">
                            <w:pPr>
                              <w:rPr>
                                <w:color w:val="000000" w:themeColor="text1"/>
                              </w:rPr>
                            </w:pPr>
                            <w:r w:rsidRPr="00035D10">
                              <w:rPr>
                                <w:color w:val="000000" w:themeColor="text1"/>
                              </w:rPr>
                              <w:t xml:space="preserve">All incidents are reported and classified according to actual </w:t>
                            </w:r>
                            <w:r>
                              <w:rPr>
                                <w:color w:val="000000" w:themeColor="text1"/>
                              </w:rPr>
                              <w:t xml:space="preserve"> or potential </w:t>
                            </w:r>
                            <w:r w:rsidRPr="00035D10">
                              <w:rPr>
                                <w:color w:val="000000" w:themeColor="text1"/>
                              </w:rPr>
                              <w:t>severity</w:t>
                            </w:r>
                            <w:r>
                              <w:rPr>
                                <w:color w:val="000000" w:themeColor="text1"/>
                              </w:rPr>
                              <w:t xml:space="preserve">. </w:t>
                            </w:r>
                            <w:r w:rsidRPr="00035D10">
                              <w:rPr>
                                <w:color w:val="000000" w:themeColor="text1"/>
                              </w:rPr>
                              <w:t>The following incidents are documented</w:t>
                            </w:r>
                            <w:r>
                              <w:rPr>
                                <w:color w:val="000000" w:themeColor="text1"/>
                              </w:rPr>
                              <w:t>:</w:t>
                            </w:r>
                          </w:p>
                          <w:p w14:paraId="4A97860A" w14:textId="01FEFEB1" w:rsidR="0073069A" w:rsidRPr="00C02890" w:rsidRDefault="0073069A" w:rsidP="008F45FD">
                            <w:pPr>
                              <w:pStyle w:val="ListParagraph"/>
                              <w:numPr>
                                <w:ilvl w:val="0"/>
                                <w:numId w:val="10"/>
                              </w:numPr>
                              <w:rPr>
                                <w:color w:val="000000" w:themeColor="text1"/>
                              </w:rPr>
                            </w:pPr>
                            <w:r w:rsidRPr="00C02890">
                              <w:rPr>
                                <w:color w:val="000000" w:themeColor="text1"/>
                              </w:rPr>
                              <w:t>Actual severity rating 3+</w:t>
                            </w:r>
                            <w:r>
                              <w:rPr>
                                <w:color w:val="000000" w:themeColor="text1"/>
                              </w:rPr>
                              <w:t xml:space="preserve"> </w:t>
                            </w:r>
                            <w:r w:rsidRPr="00C02890">
                              <w:rPr>
                                <w:b/>
                                <w:color w:val="000000" w:themeColor="text1"/>
                              </w:rPr>
                              <w:t xml:space="preserve">[Refer </w:t>
                            </w:r>
                            <w:r>
                              <w:rPr>
                                <w:b/>
                                <w:color w:val="000000" w:themeColor="text1"/>
                              </w:rPr>
                              <w:t xml:space="preserve">the </w:t>
                            </w:r>
                            <w:r w:rsidRPr="00C02890">
                              <w:rPr>
                                <w:b/>
                                <w:color w:val="000000" w:themeColor="text1"/>
                              </w:rPr>
                              <w:t>SMP Template Guide, page 2</w:t>
                            </w:r>
                            <w:r>
                              <w:rPr>
                                <w:b/>
                                <w:color w:val="000000" w:themeColor="text1"/>
                              </w:rPr>
                              <w:t>3</w:t>
                            </w:r>
                            <w:r w:rsidRPr="00C02890">
                              <w:rPr>
                                <w:b/>
                                <w:color w:val="000000" w:themeColor="text1"/>
                              </w:rPr>
                              <w:t>]</w:t>
                            </w:r>
                          </w:p>
                          <w:p w14:paraId="31FDFF4E" w14:textId="77777777" w:rsidR="0073069A" w:rsidRPr="00035D10" w:rsidRDefault="0073069A" w:rsidP="008F45FD">
                            <w:pPr>
                              <w:pStyle w:val="ListParagraph"/>
                              <w:numPr>
                                <w:ilvl w:val="0"/>
                                <w:numId w:val="10"/>
                              </w:numPr>
                              <w:rPr>
                                <w:color w:val="000000" w:themeColor="text1"/>
                              </w:rPr>
                            </w:pPr>
                            <w:r w:rsidRPr="00035D10">
                              <w:rPr>
                                <w:color w:val="000000" w:themeColor="text1"/>
                              </w:rPr>
                              <w:t>Potential severity of 6+</w:t>
                            </w:r>
                          </w:p>
                          <w:p w14:paraId="78382CB9" w14:textId="77777777" w:rsidR="0073069A" w:rsidRPr="00035D10" w:rsidRDefault="0073069A" w:rsidP="008F45FD">
                            <w:pPr>
                              <w:pStyle w:val="ListParagraph"/>
                              <w:numPr>
                                <w:ilvl w:val="0"/>
                                <w:numId w:val="10"/>
                              </w:numPr>
                              <w:rPr>
                                <w:color w:val="000000" w:themeColor="text1"/>
                              </w:rPr>
                            </w:pPr>
                            <w:r w:rsidRPr="00035D10">
                              <w:rPr>
                                <w:color w:val="000000" w:themeColor="text1"/>
                              </w:rPr>
                              <w:t>And any others (including safety complaints) as required</w:t>
                            </w:r>
                            <w:r>
                              <w:rPr>
                                <w:color w:val="000000" w:themeColor="text1"/>
                              </w:rPr>
                              <w:t>.</w:t>
                            </w:r>
                          </w:p>
                          <w:p w14:paraId="1E18A9CC" w14:textId="77777777" w:rsidR="0073069A" w:rsidRPr="009015C1" w:rsidRDefault="0073069A" w:rsidP="0002383F">
                            <w:pPr>
                              <w:pStyle w:val="ListParagraph"/>
                              <w:ind w:left="1800" w:firstLine="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41782" id="Flowchart: Process 28" o:spid="_x0000_s1046" type="#_x0000_t109" style="position:absolute;margin-left:-4.8pt;margin-top:21.25pt;width:362.25pt;height:10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" fillcolor="white [3212]" strokecolor="#9c0" strokeweight=".25pt">
                <v:fill color2="#c2d69b [1942]" colors="0 white;23593f white" focus="100%" type="gradient"/>
                <v:shadow on="t" color="black" opacity="26214f" origin="-.5,-.5" offset=".74836mm,.74836mm"/>
                <v:textbox>
                  <w:txbxContent>
                    <w:p w14:paraId="4401E819" w14:textId="77777777" w:rsidR="0073069A" w:rsidRPr="009144D2" w:rsidRDefault="0073069A" w:rsidP="009144D2">
                      <w:pPr>
                        <w:rPr>
                          <w:b/>
                          <w:color w:val="000000" w:themeColor="text1"/>
                        </w:rPr>
                      </w:pPr>
                      <w:r w:rsidRPr="009144D2">
                        <w:rPr>
                          <w:b/>
                          <w:color w:val="000000" w:themeColor="text1"/>
                        </w:rPr>
                        <w:t>REPORT</w:t>
                      </w:r>
                    </w:p>
                    <w:p w14:paraId="1831D3D0" w14:textId="21E3538E" w:rsidR="0073069A" w:rsidRPr="00035D10" w:rsidRDefault="0073069A" w:rsidP="00FD505D">
                      <w:pPr>
                        <w:rPr>
                          <w:color w:val="000000" w:themeColor="text1"/>
                        </w:rPr>
                      </w:pPr>
                      <w:r w:rsidRPr="00035D10">
                        <w:rPr>
                          <w:color w:val="000000" w:themeColor="text1"/>
                        </w:rPr>
                        <w:t xml:space="preserve">All incidents are reported and classified according to actual </w:t>
                      </w:r>
                      <w:r>
                        <w:rPr>
                          <w:color w:val="000000" w:themeColor="text1"/>
                        </w:rPr>
                        <w:t xml:space="preserve"> or potential </w:t>
                      </w:r>
                      <w:r w:rsidRPr="00035D10">
                        <w:rPr>
                          <w:color w:val="000000" w:themeColor="text1"/>
                        </w:rPr>
                        <w:t>severity</w:t>
                      </w:r>
                      <w:r>
                        <w:rPr>
                          <w:color w:val="000000" w:themeColor="text1"/>
                        </w:rPr>
                        <w:t xml:space="preserve">. </w:t>
                      </w:r>
                      <w:r w:rsidRPr="00035D10">
                        <w:rPr>
                          <w:color w:val="000000" w:themeColor="text1"/>
                        </w:rPr>
                        <w:t>The following incidents are documented</w:t>
                      </w:r>
                      <w:r>
                        <w:rPr>
                          <w:color w:val="000000" w:themeColor="text1"/>
                        </w:rPr>
                        <w:t>:</w:t>
                      </w:r>
                    </w:p>
                    <w:p w14:paraId="4A97860A" w14:textId="01FEFEB1" w:rsidR="0073069A" w:rsidRPr="00C02890" w:rsidRDefault="0073069A" w:rsidP="008F45FD">
                      <w:pPr>
                        <w:pStyle w:val="ListParagraph"/>
                        <w:numPr>
                          <w:ilvl w:val="0"/>
                          <w:numId w:val="10"/>
                        </w:numPr>
                        <w:rPr>
                          <w:color w:val="000000" w:themeColor="text1"/>
                        </w:rPr>
                      </w:pPr>
                      <w:r w:rsidRPr="00C02890">
                        <w:rPr>
                          <w:color w:val="000000" w:themeColor="text1"/>
                        </w:rPr>
                        <w:t>Actual severity rating 3+</w:t>
                      </w:r>
                      <w:r>
                        <w:rPr>
                          <w:color w:val="000000" w:themeColor="text1"/>
                        </w:rPr>
                        <w:t xml:space="preserve"> </w:t>
                      </w:r>
                      <w:r w:rsidRPr="00C02890">
                        <w:rPr>
                          <w:b/>
                          <w:color w:val="000000" w:themeColor="text1"/>
                        </w:rPr>
                        <w:t xml:space="preserve">[Refer </w:t>
                      </w:r>
                      <w:r>
                        <w:rPr>
                          <w:b/>
                          <w:color w:val="000000" w:themeColor="text1"/>
                        </w:rPr>
                        <w:t xml:space="preserve">the </w:t>
                      </w:r>
                      <w:r w:rsidRPr="00C02890">
                        <w:rPr>
                          <w:b/>
                          <w:color w:val="000000" w:themeColor="text1"/>
                        </w:rPr>
                        <w:t>SMP Template Guide, page 2</w:t>
                      </w:r>
                      <w:r>
                        <w:rPr>
                          <w:b/>
                          <w:color w:val="000000" w:themeColor="text1"/>
                        </w:rPr>
                        <w:t>3</w:t>
                      </w:r>
                      <w:r w:rsidRPr="00C02890">
                        <w:rPr>
                          <w:b/>
                          <w:color w:val="000000" w:themeColor="text1"/>
                        </w:rPr>
                        <w:t>]</w:t>
                      </w:r>
                    </w:p>
                    <w:p w14:paraId="31FDFF4E" w14:textId="77777777" w:rsidR="0073069A" w:rsidRPr="00035D10" w:rsidRDefault="0073069A" w:rsidP="008F45FD">
                      <w:pPr>
                        <w:pStyle w:val="ListParagraph"/>
                        <w:numPr>
                          <w:ilvl w:val="0"/>
                          <w:numId w:val="10"/>
                        </w:numPr>
                        <w:rPr>
                          <w:color w:val="000000" w:themeColor="text1"/>
                        </w:rPr>
                      </w:pPr>
                      <w:r w:rsidRPr="00035D10">
                        <w:rPr>
                          <w:color w:val="000000" w:themeColor="text1"/>
                        </w:rPr>
                        <w:t>Potential severity of 6+</w:t>
                      </w:r>
                    </w:p>
                    <w:p w14:paraId="78382CB9" w14:textId="77777777" w:rsidR="0073069A" w:rsidRPr="00035D10" w:rsidRDefault="0073069A" w:rsidP="008F45FD">
                      <w:pPr>
                        <w:pStyle w:val="ListParagraph"/>
                        <w:numPr>
                          <w:ilvl w:val="0"/>
                          <w:numId w:val="10"/>
                        </w:numPr>
                        <w:rPr>
                          <w:color w:val="000000" w:themeColor="text1"/>
                        </w:rPr>
                      </w:pPr>
                      <w:r w:rsidRPr="00035D10">
                        <w:rPr>
                          <w:color w:val="000000" w:themeColor="text1"/>
                        </w:rPr>
                        <w:t>And any others (including safety complaints) as required</w:t>
                      </w:r>
                      <w:r>
                        <w:rPr>
                          <w:color w:val="000000" w:themeColor="text1"/>
                        </w:rPr>
                        <w:t>.</w:t>
                      </w:r>
                    </w:p>
                    <w:p w14:paraId="1E18A9CC" w14:textId="77777777" w:rsidR="0073069A" w:rsidRPr="009015C1" w:rsidRDefault="0073069A" w:rsidP="0002383F">
                      <w:pPr>
                        <w:pStyle w:val="ListParagraph"/>
                        <w:ind w:left="1800" w:firstLine="0"/>
                        <w:rPr>
                          <w:color w:val="000000" w:themeColor="text1"/>
                        </w:rPr>
                      </w:pPr>
                    </w:p>
                  </w:txbxContent>
                </v:textbox>
              </v:shape>
            </w:pict>
          </mc:Fallback>
        </mc:AlternateContent>
      </w:r>
      <w:r w:rsidR="007F75A3" w:rsidRPr="00007DB6">
        <w:t>A regular review of all incidents occurs to identify any trends.</w:t>
      </w:r>
    </w:p>
    <w:p w14:paraId="46584407" w14:textId="5BDDDA8A" w:rsidR="0002383F" w:rsidRDefault="0002383F" w:rsidP="0002383F"/>
    <w:p w14:paraId="43368AA6" w14:textId="77777777" w:rsidR="0002383F" w:rsidRDefault="0002383F" w:rsidP="0002383F"/>
    <w:p w14:paraId="1E71CE6F" w14:textId="77777777" w:rsidR="0002383F" w:rsidRDefault="0002383F" w:rsidP="0002383F"/>
    <w:p w14:paraId="0F0940C8" w14:textId="77777777" w:rsidR="0002383F" w:rsidRDefault="0002383F" w:rsidP="0002383F"/>
    <w:p w14:paraId="710704EE" w14:textId="77777777" w:rsidR="0002383F" w:rsidRDefault="0002383F" w:rsidP="0002383F"/>
    <w:p w14:paraId="35551B38" w14:textId="77777777" w:rsidR="0002383F" w:rsidRDefault="00035D10" w:rsidP="0002383F">
      <w:r>
        <w:rPr>
          <w:noProof/>
          <w:lang w:val="en-US" w:eastAsia="en-US"/>
        </w:rPr>
        <mc:AlternateContent>
          <mc:Choice Requires="wps">
            <w:drawing>
              <wp:anchor distT="0" distB="0" distL="114300" distR="114300" simplePos="0" relativeHeight="251702784" behindDoc="0" locked="0" layoutInCell="1" allowOverlap="1" wp14:anchorId="40DBED97" wp14:editId="06620AFE">
                <wp:simplePos x="0" y="0"/>
                <wp:positionH relativeFrom="column">
                  <wp:posOffset>259080</wp:posOffset>
                </wp:positionH>
                <wp:positionV relativeFrom="paragraph">
                  <wp:posOffset>236220</wp:posOffset>
                </wp:positionV>
                <wp:extent cx="4600575" cy="815340"/>
                <wp:effectExtent l="0" t="0" r="66675" b="60960"/>
                <wp:wrapNone/>
                <wp:docPr id="1" name="Flowchart: Process 1"/>
                <wp:cNvGraphicFramePr/>
                <a:graphic xmlns:a="http://schemas.openxmlformats.org/drawingml/2006/main">
                  <a:graphicData uri="http://schemas.microsoft.com/office/word/2010/wordprocessingShape">
                    <wps:wsp>
                      <wps:cNvSpPr/>
                      <wps:spPr>
                        <a:xfrm>
                          <a:off x="0" y="0"/>
                          <a:ext cx="4600575" cy="815340"/>
                        </a:xfrm>
                        <a:prstGeom prst="flowChartProcess">
                          <a:avLst/>
                        </a:prstGeom>
                        <a:gradFill>
                          <a:gsLst>
                            <a:gs pos="36000">
                              <a:schemeClr val="bg1"/>
                            </a:gs>
                            <a:gs pos="100000">
                              <a:schemeClr val="accent3">
                                <a:lumMod val="60000"/>
                                <a:lumOff val="40000"/>
                              </a:schemeClr>
                            </a:gs>
                          </a:gsLst>
                          <a:lin ang="5400000" scaled="1"/>
                        </a:gradFill>
                        <a:ln w="3175">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6DE6443" w14:textId="77777777" w:rsidR="0073069A" w:rsidRPr="009144D2" w:rsidRDefault="0073069A" w:rsidP="009144D2">
                            <w:pPr>
                              <w:rPr>
                                <w:b/>
                                <w:color w:val="000000" w:themeColor="text1"/>
                              </w:rPr>
                            </w:pPr>
                            <w:r w:rsidRPr="009144D2">
                              <w:rPr>
                                <w:b/>
                                <w:color w:val="000000" w:themeColor="text1"/>
                              </w:rPr>
                              <w:t>REVIEW</w:t>
                            </w:r>
                          </w:p>
                          <w:p w14:paraId="2CB93F39" w14:textId="59F6335F" w:rsidR="0073069A" w:rsidRPr="00035D10" w:rsidRDefault="0073069A" w:rsidP="003073FF">
                            <w:pPr>
                              <w:spacing w:after="0"/>
                              <w:rPr>
                                <w:color w:val="000000" w:themeColor="text1"/>
                              </w:rPr>
                            </w:pPr>
                            <w:r w:rsidRPr="00035D10">
                              <w:rPr>
                                <w:color w:val="000000" w:themeColor="text1"/>
                              </w:rPr>
                              <w:t xml:space="preserve">All documented incidents are reviewed </w:t>
                            </w:r>
                            <w:r w:rsidRPr="003E361C">
                              <w:rPr>
                                <w:color w:val="000000" w:themeColor="text1"/>
                              </w:rPr>
                              <w:t xml:space="preserve">by </w:t>
                            </w:r>
                            <w:r w:rsidRPr="003E361C">
                              <w:rPr>
                                <w:b/>
                                <w:color w:val="000000" w:themeColor="text1"/>
                              </w:rPr>
                              <w:t>[Name]</w:t>
                            </w:r>
                            <w:r>
                              <w:rPr>
                                <w:color w:val="000000" w:themeColor="text1"/>
                              </w:rPr>
                              <w:t xml:space="preserve"> and staff involved in the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BED97" id="Flowchart: Process 1" o:spid="_x0000_s1047" type="#_x0000_t109" style="position:absolute;margin-left:20.4pt;margin-top:18.6pt;width:362.25pt;height:64.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" fillcolor="white [3212]" strokecolor="#9c0" strokeweight=".25pt">
                <v:fill color2="#c2d69b [1942]" colors="0 white;23593f white" focus="100%" type="gradient"/>
                <v:shadow on="t" color="black" opacity="26214f" origin="-.5,-.5" offset=".74836mm,.74836mm"/>
                <v:textbox>
                  <w:txbxContent>
                    <w:p w14:paraId="56DE6443" w14:textId="77777777" w:rsidR="0073069A" w:rsidRPr="009144D2" w:rsidRDefault="0073069A" w:rsidP="009144D2">
                      <w:pPr>
                        <w:rPr>
                          <w:b/>
                          <w:color w:val="000000" w:themeColor="text1"/>
                        </w:rPr>
                      </w:pPr>
                      <w:r w:rsidRPr="009144D2">
                        <w:rPr>
                          <w:b/>
                          <w:color w:val="000000" w:themeColor="text1"/>
                        </w:rPr>
                        <w:t>REVIEW</w:t>
                      </w:r>
                    </w:p>
                    <w:p w14:paraId="2CB93F39" w14:textId="59F6335F" w:rsidR="0073069A" w:rsidRPr="00035D10" w:rsidRDefault="0073069A" w:rsidP="003073FF">
                      <w:pPr>
                        <w:spacing w:after="0"/>
                        <w:rPr>
                          <w:color w:val="000000" w:themeColor="text1"/>
                        </w:rPr>
                      </w:pPr>
                      <w:r w:rsidRPr="00035D10">
                        <w:rPr>
                          <w:color w:val="000000" w:themeColor="text1"/>
                        </w:rPr>
                        <w:t xml:space="preserve">All documented incidents are reviewed </w:t>
                      </w:r>
                      <w:r w:rsidRPr="003E361C">
                        <w:rPr>
                          <w:color w:val="000000" w:themeColor="text1"/>
                        </w:rPr>
                        <w:t xml:space="preserve">by </w:t>
                      </w:r>
                      <w:r w:rsidRPr="003E361C">
                        <w:rPr>
                          <w:b/>
                          <w:color w:val="000000" w:themeColor="text1"/>
                        </w:rPr>
                        <w:t>[Name]</w:t>
                      </w:r>
                      <w:r>
                        <w:rPr>
                          <w:color w:val="000000" w:themeColor="text1"/>
                        </w:rPr>
                        <w:t xml:space="preserve"> and staff involved in the incident.</w:t>
                      </w:r>
                    </w:p>
                  </w:txbxContent>
                </v:textbox>
              </v:shape>
            </w:pict>
          </mc:Fallback>
        </mc:AlternateContent>
      </w:r>
    </w:p>
    <w:p w14:paraId="1D01F775" w14:textId="77777777" w:rsidR="0002383F" w:rsidRDefault="00035D10" w:rsidP="0002383F">
      <w:r>
        <w:rPr>
          <w:noProof/>
          <w:lang w:val="en-US" w:eastAsia="en-US"/>
        </w:rPr>
        <mc:AlternateContent>
          <mc:Choice Requires="wps">
            <w:drawing>
              <wp:anchor distT="0" distB="0" distL="114300" distR="114300" simplePos="0" relativeHeight="251705856" behindDoc="0" locked="0" layoutInCell="1" allowOverlap="1" wp14:anchorId="5A9BB083" wp14:editId="21CF8608">
                <wp:simplePos x="0" y="0"/>
                <wp:positionH relativeFrom="column">
                  <wp:posOffset>-225425</wp:posOffset>
                </wp:positionH>
                <wp:positionV relativeFrom="paragraph">
                  <wp:posOffset>39370</wp:posOffset>
                </wp:positionV>
                <wp:extent cx="371475" cy="400050"/>
                <wp:effectExtent l="0" t="0" r="28575" b="19050"/>
                <wp:wrapNone/>
                <wp:docPr id="36" name="Curved Right Arrow 36"/>
                <wp:cNvGraphicFramePr/>
                <a:graphic xmlns:a="http://schemas.openxmlformats.org/drawingml/2006/main">
                  <a:graphicData uri="http://schemas.microsoft.com/office/word/2010/wordprocessingShape">
                    <wps:wsp>
                      <wps:cNvSpPr/>
                      <wps:spPr>
                        <a:xfrm>
                          <a:off x="0" y="0"/>
                          <a:ext cx="371475" cy="400050"/>
                        </a:xfrm>
                        <a:prstGeom prst="curvedRightArrow">
                          <a:avLst/>
                        </a:prstGeom>
                        <a:solidFill>
                          <a:srgbClr val="99CC00"/>
                        </a:solidFill>
                        <a:ln w="3175">
                          <a:solidFill>
                            <a:srgbClr val="99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D5B10"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36" o:spid="_x0000_s1026" type="#_x0000_t102" style="position:absolute;margin-left:-17.75pt;margin-top:3.1pt;width:29.25pt;height:3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" adj="11571,19093,16200" fillcolor="#9c0" strokecolor="#9c0" strokeweight=".25pt"/>
            </w:pict>
          </mc:Fallback>
        </mc:AlternateContent>
      </w:r>
    </w:p>
    <w:p w14:paraId="6F7EFB3F" w14:textId="77777777" w:rsidR="0002383F" w:rsidRDefault="0002383F" w:rsidP="0002383F"/>
    <w:p w14:paraId="7579A57B" w14:textId="77777777" w:rsidR="0002383F" w:rsidRDefault="0002383F" w:rsidP="0002383F"/>
    <w:p w14:paraId="56CE5ACA" w14:textId="4A4E3342" w:rsidR="0002383F" w:rsidRDefault="00000B5E" w:rsidP="0002383F">
      <w:r>
        <w:rPr>
          <w:noProof/>
          <w:lang w:val="en-US" w:eastAsia="en-US"/>
        </w:rPr>
        <mc:AlternateContent>
          <mc:Choice Requires="wps">
            <w:drawing>
              <wp:anchor distT="0" distB="0" distL="114300" distR="114300" simplePos="0" relativeHeight="251703808" behindDoc="0" locked="0" layoutInCell="1" allowOverlap="1" wp14:anchorId="51A57CBB" wp14:editId="3957BBEA">
                <wp:simplePos x="0" y="0"/>
                <wp:positionH relativeFrom="column">
                  <wp:posOffset>746760</wp:posOffset>
                </wp:positionH>
                <wp:positionV relativeFrom="paragraph">
                  <wp:posOffset>167640</wp:posOffset>
                </wp:positionV>
                <wp:extent cx="4610100" cy="1203960"/>
                <wp:effectExtent l="0" t="0" r="57150" b="53340"/>
                <wp:wrapNone/>
                <wp:docPr id="34" name="Flowchart: Process 34"/>
                <wp:cNvGraphicFramePr/>
                <a:graphic xmlns:a="http://schemas.openxmlformats.org/drawingml/2006/main">
                  <a:graphicData uri="http://schemas.microsoft.com/office/word/2010/wordprocessingShape">
                    <wps:wsp>
                      <wps:cNvSpPr/>
                      <wps:spPr>
                        <a:xfrm>
                          <a:off x="0" y="0"/>
                          <a:ext cx="4610100" cy="1203960"/>
                        </a:xfrm>
                        <a:prstGeom prst="flowChartProcess">
                          <a:avLst/>
                        </a:prstGeom>
                        <a:gradFill>
                          <a:gsLst>
                            <a:gs pos="36000">
                              <a:schemeClr val="bg1"/>
                            </a:gs>
                            <a:gs pos="100000">
                              <a:schemeClr val="accent3">
                                <a:lumMod val="60000"/>
                                <a:lumOff val="40000"/>
                              </a:schemeClr>
                            </a:gs>
                          </a:gsLst>
                          <a:lin ang="5400000" scaled="1"/>
                        </a:gradFill>
                        <a:ln w="3175">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E880B6" w14:textId="77777777" w:rsidR="0073069A" w:rsidRPr="009144D2" w:rsidRDefault="0073069A" w:rsidP="009144D2">
                            <w:pPr>
                              <w:rPr>
                                <w:b/>
                                <w:color w:val="000000" w:themeColor="text1"/>
                              </w:rPr>
                            </w:pPr>
                            <w:r w:rsidRPr="009144D2">
                              <w:rPr>
                                <w:b/>
                                <w:color w:val="000000" w:themeColor="text1"/>
                              </w:rPr>
                              <w:t>ACTION</w:t>
                            </w:r>
                          </w:p>
                          <w:p w14:paraId="159EB790" w14:textId="42D410C1" w:rsidR="0073069A" w:rsidRPr="00035D10" w:rsidRDefault="0073069A" w:rsidP="00035D10">
                            <w:pPr>
                              <w:rPr>
                                <w:color w:val="000000" w:themeColor="text1"/>
                              </w:rPr>
                            </w:pPr>
                            <w:r w:rsidRPr="00035D10">
                              <w:rPr>
                                <w:color w:val="000000" w:themeColor="text1"/>
                              </w:rPr>
                              <w:t xml:space="preserve">When the review identifies a hazard </w:t>
                            </w:r>
                            <w:r>
                              <w:rPr>
                                <w:color w:val="000000" w:themeColor="text1"/>
                              </w:rPr>
                              <w:t xml:space="preserve">and risk </w:t>
                            </w:r>
                            <w:r w:rsidRPr="00035D10">
                              <w:rPr>
                                <w:color w:val="000000" w:themeColor="text1"/>
                              </w:rPr>
                              <w:t>that isn</w:t>
                            </w:r>
                            <w:r>
                              <w:rPr>
                                <w:color w:val="000000" w:themeColor="text1"/>
                              </w:rPr>
                              <w:t>’</w:t>
                            </w:r>
                            <w:r w:rsidRPr="00035D10">
                              <w:rPr>
                                <w:color w:val="000000" w:themeColor="text1"/>
                              </w:rPr>
                              <w:t xml:space="preserve">t adequately controlled, </w:t>
                            </w:r>
                            <w:r>
                              <w:rPr>
                                <w:color w:val="000000" w:themeColor="text1"/>
                              </w:rPr>
                              <w:t xml:space="preserve">you must take </w:t>
                            </w:r>
                            <w:r w:rsidRPr="00035D10">
                              <w:rPr>
                                <w:color w:val="000000" w:themeColor="text1"/>
                              </w:rPr>
                              <w:t>immediate action</w:t>
                            </w:r>
                            <w:r>
                              <w:rPr>
                                <w:color w:val="000000" w:themeColor="text1"/>
                              </w:rPr>
                              <w:t>.</w:t>
                            </w:r>
                          </w:p>
                          <w:p w14:paraId="04F4C318" w14:textId="6E8D6776" w:rsidR="0073069A" w:rsidRPr="00035D10" w:rsidRDefault="0073069A" w:rsidP="00035D10">
                            <w:pPr>
                              <w:rPr>
                                <w:color w:val="000000" w:themeColor="text1"/>
                              </w:rPr>
                            </w:pPr>
                            <w:r w:rsidRPr="00035D10">
                              <w:rPr>
                                <w:color w:val="000000" w:themeColor="text1"/>
                              </w:rPr>
                              <w:t xml:space="preserve">The hazard </w:t>
                            </w:r>
                            <w:r>
                              <w:rPr>
                                <w:color w:val="000000" w:themeColor="text1"/>
                              </w:rPr>
                              <w:t xml:space="preserve">and risk </w:t>
                            </w:r>
                            <w:r w:rsidRPr="00035D10">
                              <w:rPr>
                                <w:color w:val="000000" w:themeColor="text1"/>
                              </w:rPr>
                              <w:t>management process is used to identify appropriate controls</w:t>
                            </w:r>
                            <w:r>
                              <w:rPr>
                                <w:color w:val="000000" w:themeColor="text1"/>
                              </w:rPr>
                              <w:t>.</w:t>
                            </w:r>
                          </w:p>
                          <w:p w14:paraId="3CED108A" w14:textId="77777777" w:rsidR="0073069A" w:rsidRPr="00035D10" w:rsidRDefault="0073069A" w:rsidP="00035D10">
                            <w:pPr>
                              <w:rPr>
                                <w:color w:val="000000" w:themeColor="text1"/>
                              </w:rPr>
                            </w:pPr>
                            <w:r w:rsidRPr="00035D10">
                              <w:rPr>
                                <w:color w:val="000000" w:themeColor="text1"/>
                              </w:rPr>
                              <w:t>Any follow up actions required are recorded and signed off</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57CBB" id="Flowchart: Process 34" o:spid="_x0000_s1048" type="#_x0000_t109" style="position:absolute;margin-left:58.8pt;margin-top:13.2pt;width:363pt;height:94.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" fillcolor="white [3212]" strokecolor="#9c0" strokeweight=".25pt">
                <v:fill color2="#c2d69b [1942]" colors="0 white;23593f white" focus="100%" type="gradient"/>
                <v:shadow on="t" color="black" opacity="26214f" origin="-.5,-.5" offset=".74836mm,.74836mm"/>
                <v:textbox>
                  <w:txbxContent>
                    <w:p w14:paraId="7FE880B6" w14:textId="77777777" w:rsidR="0073069A" w:rsidRPr="009144D2" w:rsidRDefault="0073069A" w:rsidP="009144D2">
                      <w:pPr>
                        <w:rPr>
                          <w:b/>
                          <w:color w:val="000000" w:themeColor="text1"/>
                        </w:rPr>
                      </w:pPr>
                      <w:r w:rsidRPr="009144D2">
                        <w:rPr>
                          <w:b/>
                          <w:color w:val="000000" w:themeColor="text1"/>
                        </w:rPr>
                        <w:t>ACTION</w:t>
                      </w:r>
                    </w:p>
                    <w:p w14:paraId="159EB790" w14:textId="42D410C1" w:rsidR="0073069A" w:rsidRPr="00035D10" w:rsidRDefault="0073069A" w:rsidP="00035D10">
                      <w:pPr>
                        <w:rPr>
                          <w:color w:val="000000" w:themeColor="text1"/>
                        </w:rPr>
                      </w:pPr>
                      <w:r w:rsidRPr="00035D10">
                        <w:rPr>
                          <w:color w:val="000000" w:themeColor="text1"/>
                        </w:rPr>
                        <w:t xml:space="preserve">When the review identifies a hazard </w:t>
                      </w:r>
                      <w:r>
                        <w:rPr>
                          <w:color w:val="000000" w:themeColor="text1"/>
                        </w:rPr>
                        <w:t xml:space="preserve">and risk </w:t>
                      </w:r>
                      <w:r w:rsidRPr="00035D10">
                        <w:rPr>
                          <w:color w:val="000000" w:themeColor="text1"/>
                        </w:rPr>
                        <w:t>that isn</w:t>
                      </w:r>
                      <w:r>
                        <w:rPr>
                          <w:color w:val="000000" w:themeColor="text1"/>
                        </w:rPr>
                        <w:t>’</w:t>
                      </w:r>
                      <w:r w:rsidRPr="00035D10">
                        <w:rPr>
                          <w:color w:val="000000" w:themeColor="text1"/>
                        </w:rPr>
                        <w:t xml:space="preserve">t adequately controlled, </w:t>
                      </w:r>
                      <w:r>
                        <w:rPr>
                          <w:color w:val="000000" w:themeColor="text1"/>
                        </w:rPr>
                        <w:t xml:space="preserve">you must take </w:t>
                      </w:r>
                      <w:r w:rsidRPr="00035D10">
                        <w:rPr>
                          <w:color w:val="000000" w:themeColor="text1"/>
                        </w:rPr>
                        <w:t>immediate action</w:t>
                      </w:r>
                      <w:r>
                        <w:rPr>
                          <w:color w:val="000000" w:themeColor="text1"/>
                        </w:rPr>
                        <w:t>.</w:t>
                      </w:r>
                    </w:p>
                    <w:p w14:paraId="04F4C318" w14:textId="6E8D6776" w:rsidR="0073069A" w:rsidRPr="00035D10" w:rsidRDefault="0073069A" w:rsidP="00035D10">
                      <w:pPr>
                        <w:rPr>
                          <w:color w:val="000000" w:themeColor="text1"/>
                        </w:rPr>
                      </w:pPr>
                      <w:r w:rsidRPr="00035D10">
                        <w:rPr>
                          <w:color w:val="000000" w:themeColor="text1"/>
                        </w:rPr>
                        <w:t xml:space="preserve">The hazard </w:t>
                      </w:r>
                      <w:r>
                        <w:rPr>
                          <w:color w:val="000000" w:themeColor="text1"/>
                        </w:rPr>
                        <w:t xml:space="preserve">and risk </w:t>
                      </w:r>
                      <w:r w:rsidRPr="00035D10">
                        <w:rPr>
                          <w:color w:val="000000" w:themeColor="text1"/>
                        </w:rPr>
                        <w:t>management process is used to identify appropriate controls</w:t>
                      </w:r>
                      <w:r>
                        <w:rPr>
                          <w:color w:val="000000" w:themeColor="text1"/>
                        </w:rPr>
                        <w:t>.</w:t>
                      </w:r>
                    </w:p>
                    <w:p w14:paraId="3CED108A" w14:textId="77777777" w:rsidR="0073069A" w:rsidRPr="00035D10" w:rsidRDefault="0073069A" w:rsidP="00035D10">
                      <w:pPr>
                        <w:rPr>
                          <w:color w:val="000000" w:themeColor="text1"/>
                        </w:rPr>
                      </w:pPr>
                      <w:r w:rsidRPr="00035D10">
                        <w:rPr>
                          <w:color w:val="000000" w:themeColor="text1"/>
                        </w:rPr>
                        <w:t>Any follow up actions required are recorded and signed off</w:t>
                      </w:r>
                      <w:r>
                        <w:rPr>
                          <w:color w:val="000000" w:themeColor="text1"/>
                        </w:rPr>
                        <w:t>.</w:t>
                      </w:r>
                    </w:p>
                  </w:txbxContent>
                </v:textbox>
              </v:shape>
            </w:pict>
          </mc:Fallback>
        </mc:AlternateContent>
      </w:r>
      <w:r w:rsidR="00035D10">
        <w:rPr>
          <w:noProof/>
          <w:lang w:val="en-US" w:eastAsia="en-US"/>
        </w:rPr>
        <mc:AlternateContent>
          <mc:Choice Requires="wps">
            <w:drawing>
              <wp:anchor distT="0" distB="0" distL="114300" distR="114300" simplePos="0" relativeHeight="251706880" behindDoc="0" locked="0" layoutInCell="1" allowOverlap="1" wp14:anchorId="31559EB9" wp14:editId="33286DE2">
                <wp:simplePos x="0" y="0"/>
                <wp:positionH relativeFrom="column">
                  <wp:posOffset>262255</wp:posOffset>
                </wp:positionH>
                <wp:positionV relativeFrom="paragraph">
                  <wp:posOffset>249555</wp:posOffset>
                </wp:positionV>
                <wp:extent cx="371475" cy="400050"/>
                <wp:effectExtent l="0" t="0" r="28575" b="19050"/>
                <wp:wrapNone/>
                <wp:docPr id="38" name="Curved Right Arrow 38"/>
                <wp:cNvGraphicFramePr/>
                <a:graphic xmlns:a="http://schemas.openxmlformats.org/drawingml/2006/main">
                  <a:graphicData uri="http://schemas.microsoft.com/office/word/2010/wordprocessingShape">
                    <wps:wsp>
                      <wps:cNvSpPr/>
                      <wps:spPr>
                        <a:xfrm>
                          <a:off x="0" y="0"/>
                          <a:ext cx="371475" cy="400050"/>
                        </a:xfrm>
                        <a:prstGeom prst="curvedRightArrow">
                          <a:avLst/>
                        </a:prstGeom>
                        <a:solidFill>
                          <a:srgbClr val="99CC00"/>
                        </a:solidFill>
                        <a:ln w="3175" cap="flat" cmpd="sng" algn="ctr">
                          <a:solidFill>
                            <a:srgbClr val="99CC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AB3AC"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38" o:spid="_x0000_s1026" type="#_x0000_t102" style="position:absolute;margin-left:20.65pt;margin-top:19.65pt;width:29.25pt;height:3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" adj="11571,19093,16200" fillcolor="#9c0" strokecolor="#9c0" strokeweight=".25pt"/>
            </w:pict>
          </mc:Fallback>
        </mc:AlternateContent>
      </w:r>
    </w:p>
    <w:p w14:paraId="457DE201" w14:textId="77777777" w:rsidR="0002383F" w:rsidRDefault="0002383F" w:rsidP="0002383F"/>
    <w:p w14:paraId="09542C6A" w14:textId="77777777" w:rsidR="0002383F" w:rsidRDefault="0002383F" w:rsidP="0002383F"/>
    <w:p w14:paraId="7D388F22" w14:textId="77777777" w:rsidR="0002383F" w:rsidRDefault="0002383F" w:rsidP="0002383F"/>
    <w:p w14:paraId="7DD80721" w14:textId="77777777" w:rsidR="0002383F" w:rsidRPr="00007DB6" w:rsidRDefault="003073FF" w:rsidP="007F75A3">
      <w:pPr>
        <w:keepNext/>
        <w:outlineLvl w:val="1"/>
        <w:rPr>
          <w:rFonts w:eastAsia="Times"/>
          <w:b/>
          <w:color w:val="003366"/>
          <w:sz w:val="28"/>
          <w:szCs w:val="28"/>
          <w:lang w:eastAsia="en-GB"/>
        </w:rPr>
      </w:pPr>
      <w:bookmarkStart w:id="148" w:name="_Toc386712381"/>
      <w:bookmarkStart w:id="149" w:name="_Toc386712777"/>
      <w:bookmarkStart w:id="150" w:name="_Toc386723725"/>
      <w:bookmarkStart w:id="151" w:name="_Toc386725436"/>
      <w:bookmarkStart w:id="152" w:name="_Toc494356172"/>
      <w:bookmarkStart w:id="153" w:name="_Toc494357238"/>
      <w:bookmarkStart w:id="154" w:name="_Toc494374627"/>
      <w:bookmarkStart w:id="155" w:name="_Toc494374712"/>
      <w:bookmarkStart w:id="156" w:name="_Toc496254064"/>
      <w:bookmarkStart w:id="157" w:name="_Toc496259256"/>
      <w:r>
        <w:rPr>
          <w:noProof/>
          <w:lang w:val="en-US" w:eastAsia="en-US"/>
        </w:rPr>
        <mc:AlternateContent>
          <mc:Choice Requires="wps">
            <w:drawing>
              <wp:anchor distT="0" distB="0" distL="114300" distR="114300" simplePos="0" relativeHeight="251704832" behindDoc="0" locked="0" layoutInCell="1" allowOverlap="1" wp14:anchorId="55D9F9A0" wp14:editId="0CFAE46F">
                <wp:simplePos x="0" y="0"/>
                <wp:positionH relativeFrom="column">
                  <wp:posOffset>1173480</wp:posOffset>
                </wp:positionH>
                <wp:positionV relativeFrom="paragraph">
                  <wp:posOffset>526415</wp:posOffset>
                </wp:positionV>
                <wp:extent cx="4600575" cy="1051560"/>
                <wp:effectExtent l="0" t="0" r="66675" b="53340"/>
                <wp:wrapNone/>
                <wp:docPr id="35" name="Flowchart: Process 35"/>
                <wp:cNvGraphicFramePr/>
                <a:graphic xmlns:a="http://schemas.openxmlformats.org/drawingml/2006/main">
                  <a:graphicData uri="http://schemas.microsoft.com/office/word/2010/wordprocessingShape">
                    <wps:wsp>
                      <wps:cNvSpPr/>
                      <wps:spPr>
                        <a:xfrm>
                          <a:off x="0" y="0"/>
                          <a:ext cx="4600575" cy="1051560"/>
                        </a:xfrm>
                        <a:prstGeom prst="flowChartProcess">
                          <a:avLst/>
                        </a:prstGeom>
                        <a:gradFill>
                          <a:gsLst>
                            <a:gs pos="36000">
                              <a:schemeClr val="bg1"/>
                            </a:gs>
                            <a:gs pos="100000">
                              <a:schemeClr val="accent3">
                                <a:lumMod val="60000"/>
                                <a:lumOff val="40000"/>
                              </a:schemeClr>
                            </a:gs>
                          </a:gsLst>
                          <a:lin ang="5400000" scaled="1"/>
                        </a:gradFill>
                        <a:ln w="3175">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D21A5B" w14:textId="77777777" w:rsidR="0073069A" w:rsidRPr="009144D2" w:rsidRDefault="0073069A" w:rsidP="009144D2">
                            <w:pPr>
                              <w:rPr>
                                <w:b/>
                                <w:color w:val="000000" w:themeColor="text1"/>
                              </w:rPr>
                            </w:pPr>
                            <w:r w:rsidRPr="009144D2">
                              <w:rPr>
                                <w:b/>
                                <w:color w:val="000000" w:themeColor="text1"/>
                              </w:rPr>
                              <w:t>COMMUNICATE</w:t>
                            </w:r>
                          </w:p>
                          <w:p w14:paraId="6F49F916" w14:textId="6B764BC2" w:rsidR="0073069A" w:rsidRPr="00035D10" w:rsidRDefault="0073069A" w:rsidP="00035D10">
                            <w:pPr>
                              <w:rPr>
                                <w:color w:val="000000" w:themeColor="text1"/>
                              </w:rPr>
                            </w:pPr>
                            <w:r w:rsidRPr="00000B5E">
                              <w:rPr>
                                <w:b/>
                                <w:color w:val="000000" w:themeColor="text1"/>
                              </w:rPr>
                              <w:t>[Name]</w:t>
                            </w:r>
                            <w:r w:rsidRPr="00035D10">
                              <w:rPr>
                                <w:color w:val="000000" w:themeColor="text1"/>
                              </w:rPr>
                              <w:t xml:space="preserve"> will ensure relevant details of each incident are communicated to other staff as soon as </w:t>
                            </w:r>
                            <w:r>
                              <w:rPr>
                                <w:color w:val="000000" w:themeColor="text1"/>
                              </w:rPr>
                              <w:t>possible.</w:t>
                            </w:r>
                          </w:p>
                          <w:p w14:paraId="03E5ADA4" w14:textId="75D5AAC8" w:rsidR="0073069A" w:rsidRPr="00035D10" w:rsidRDefault="0073069A" w:rsidP="00035D10">
                            <w:pPr>
                              <w:rPr>
                                <w:color w:val="000000" w:themeColor="text1"/>
                              </w:rPr>
                            </w:pPr>
                            <w:r w:rsidRPr="00035D10">
                              <w:rPr>
                                <w:color w:val="000000" w:themeColor="text1"/>
                              </w:rPr>
                              <w:t xml:space="preserve">Any changes to procedures are incorporated into </w:t>
                            </w:r>
                            <w:r>
                              <w:rPr>
                                <w:color w:val="000000" w:themeColor="text1"/>
                              </w:rPr>
                              <w:t>the SMP and / or the S</w:t>
                            </w:r>
                            <w:r w:rsidRPr="00035D10">
                              <w:rPr>
                                <w:color w:val="000000" w:themeColor="text1"/>
                              </w:rPr>
                              <w:t>OPs and communicated to staff</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9F9A0" id="Flowchart: Process 35" o:spid="_x0000_s1049" type="#_x0000_t109" style="position:absolute;margin-left:92.4pt;margin-top:41.45pt;width:362.25pt;height:82.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" fillcolor="white [3212]" strokecolor="#9c0" strokeweight=".25pt">
                <v:fill color2="#c2d69b [1942]" colors="0 white;23593f white" focus="100%" type="gradient"/>
                <v:shadow on="t" color="black" opacity="26214f" origin="-.5,-.5" offset=".74836mm,.74836mm"/>
                <v:textbox>
                  <w:txbxContent>
                    <w:p w14:paraId="38D21A5B" w14:textId="77777777" w:rsidR="0073069A" w:rsidRPr="009144D2" w:rsidRDefault="0073069A" w:rsidP="009144D2">
                      <w:pPr>
                        <w:rPr>
                          <w:b/>
                          <w:color w:val="000000" w:themeColor="text1"/>
                        </w:rPr>
                      </w:pPr>
                      <w:r w:rsidRPr="009144D2">
                        <w:rPr>
                          <w:b/>
                          <w:color w:val="000000" w:themeColor="text1"/>
                        </w:rPr>
                        <w:t>COMMUNICATE</w:t>
                      </w:r>
                    </w:p>
                    <w:p w14:paraId="6F49F916" w14:textId="6B764BC2" w:rsidR="0073069A" w:rsidRPr="00035D10" w:rsidRDefault="0073069A" w:rsidP="00035D10">
                      <w:pPr>
                        <w:rPr>
                          <w:color w:val="000000" w:themeColor="text1"/>
                        </w:rPr>
                      </w:pPr>
                      <w:r w:rsidRPr="00000B5E">
                        <w:rPr>
                          <w:b/>
                          <w:color w:val="000000" w:themeColor="text1"/>
                        </w:rPr>
                        <w:t>[Name]</w:t>
                      </w:r>
                      <w:r w:rsidRPr="00035D10">
                        <w:rPr>
                          <w:color w:val="000000" w:themeColor="text1"/>
                        </w:rPr>
                        <w:t xml:space="preserve"> will ensure relevant details of each incident are communicated to other staff as soon as </w:t>
                      </w:r>
                      <w:r>
                        <w:rPr>
                          <w:color w:val="000000" w:themeColor="text1"/>
                        </w:rPr>
                        <w:t>possible.</w:t>
                      </w:r>
                    </w:p>
                    <w:p w14:paraId="03E5ADA4" w14:textId="75D5AAC8" w:rsidR="0073069A" w:rsidRPr="00035D10" w:rsidRDefault="0073069A" w:rsidP="00035D10">
                      <w:pPr>
                        <w:rPr>
                          <w:color w:val="000000" w:themeColor="text1"/>
                        </w:rPr>
                      </w:pPr>
                      <w:r w:rsidRPr="00035D10">
                        <w:rPr>
                          <w:color w:val="000000" w:themeColor="text1"/>
                        </w:rPr>
                        <w:t xml:space="preserve">Any changes to procedures are incorporated into </w:t>
                      </w:r>
                      <w:r>
                        <w:rPr>
                          <w:color w:val="000000" w:themeColor="text1"/>
                        </w:rPr>
                        <w:t>the SMP and / or the S</w:t>
                      </w:r>
                      <w:r w:rsidRPr="00035D10">
                        <w:rPr>
                          <w:color w:val="000000" w:themeColor="text1"/>
                        </w:rPr>
                        <w:t>OPs and communicated to staff</w:t>
                      </w:r>
                      <w:r>
                        <w:rPr>
                          <w:color w:val="000000" w:themeColor="text1"/>
                        </w:rPr>
                        <w:t>.</w:t>
                      </w:r>
                    </w:p>
                  </w:txbxContent>
                </v:textbox>
              </v:shape>
            </w:pict>
          </mc:Fallback>
        </mc:AlternateContent>
      </w:r>
      <w:r w:rsidR="00035D10">
        <w:rPr>
          <w:noProof/>
          <w:lang w:val="en-US" w:eastAsia="en-US"/>
        </w:rPr>
        <mc:AlternateContent>
          <mc:Choice Requires="wps">
            <w:drawing>
              <wp:anchor distT="0" distB="0" distL="114300" distR="114300" simplePos="0" relativeHeight="251707904" behindDoc="0" locked="0" layoutInCell="1" allowOverlap="1" wp14:anchorId="0DD7BB22" wp14:editId="2832CED6">
                <wp:simplePos x="0" y="0"/>
                <wp:positionH relativeFrom="column">
                  <wp:posOffset>626745</wp:posOffset>
                </wp:positionH>
                <wp:positionV relativeFrom="paragraph">
                  <wp:posOffset>572770</wp:posOffset>
                </wp:positionV>
                <wp:extent cx="371475" cy="400050"/>
                <wp:effectExtent l="0" t="0" r="28575" b="19050"/>
                <wp:wrapNone/>
                <wp:docPr id="39" name="Curved Right Arrow 39"/>
                <wp:cNvGraphicFramePr/>
                <a:graphic xmlns:a="http://schemas.openxmlformats.org/drawingml/2006/main">
                  <a:graphicData uri="http://schemas.microsoft.com/office/word/2010/wordprocessingShape">
                    <wps:wsp>
                      <wps:cNvSpPr/>
                      <wps:spPr>
                        <a:xfrm>
                          <a:off x="0" y="0"/>
                          <a:ext cx="371475" cy="400050"/>
                        </a:xfrm>
                        <a:prstGeom prst="curvedRightArrow">
                          <a:avLst/>
                        </a:prstGeom>
                        <a:solidFill>
                          <a:srgbClr val="99CC00"/>
                        </a:solidFill>
                        <a:ln w="3175" cap="flat" cmpd="sng" algn="ctr">
                          <a:solidFill>
                            <a:srgbClr val="99CC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72D8A" id="Curved Right Arrow 39" o:spid="_x0000_s1026" type="#_x0000_t102" style="position:absolute;margin-left:49.35pt;margin-top:45.1pt;width:29.25pt;height:3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" adj="11571,19093,16200" fillcolor="#9c0" strokecolor="#9c0" strokeweight=".25pt"/>
            </w:pict>
          </mc:Fallback>
        </mc:AlternateContent>
      </w:r>
      <w:bookmarkEnd w:id="148"/>
      <w:bookmarkEnd w:id="149"/>
      <w:bookmarkEnd w:id="150"/>
      <w:bookmarkEnd w:id="151"/>
      <w:bookmarkEnd w:id="152"/>
      <w:bookmarkEnd w:id="153"/>
      <w:bookmarkEnd w:id="154"/>
      <w:bookmarkEnd w:id="155"/>
      <w:bookmarkEnd w:id="156"/>
      <w:bookmarkEnd w:id="157"/>
    </w:p>
    <w:p w14:paraId="63967FE3" w14:textId="77777777" w:rsidR="007F75A3" w:rsidRPr="00386EC1" w:rsidRDefault="007F75A3" w:rsidP="00386EC1">
      <w:pPr>
        <w:pStyle w:val="Heading1"/>
      </w:pPr>
      <w:bookmarkStart w:id="158" w:name="_Toc113330872"/>
      <w:bookmarkStart w:id="159" w:name="_Toc113330375"/>
      <w:bookmarkStart w:id="160" w:name="_Toc385924633"/>
      <w:bookmarkStart w:id="161" w:name="_Toc386712382"/>
      <w:bookmarkStart w:id="162" w:name="_Toc494374628"/>
      <w:bookmarkStart w:id="163" w:name="_Toc496259257"/>
      <w:r w:rsidRPr="00386EC1">
        <w:lastRenderedPageBreak/>
        <w:t>Emergencies</w:t>
      </w:r>
      <w:bookmarkEnd w:id="158"/>
      <w:bookmarkEnd w:id="159"/>
      <w:bookmarkEnd w:id="160"/>
      <w:bookmarkEnd w:id="161"/>
      <w:bookmarkEnd w:id="162"/>
      <w:bookmarkEnd w:id="163"/>
    </w:p>
    <w:p w14:paraId="1FB50DE5" w14:textId="77777777" w:rsidR="007F75A3" w:rsidRPr="00007DB6" w:rsidRDefault="007F75A3" w:rsidP="007F75A3">
      <w:pPr>
        <w:pStyle w:val="Heading2"/>
      </w:pPr>
      <w:bookmarkStart w:id="164" w:name="_Toc47258438"/>
      <w:bookmarkStart w:id="165" w:name="_Toc386712383"/>
      <w:bookmarkStart w:id="166" w:name="_Toc496259258"/>
      <w:r w:rsidRPr="00007DB6">
        <w:t>Introduction</w:t>
      </w:r>
      <w:bookmarkEnd w:id="164"/>
      <w:bookmarkEnd w:id="165"/>
      <w:bookmarkEnd w:id="166"/>
    </w:p>
    <w:p w14:paraId="7FE2C947" w14:textId="77777777" w:rsidR="007F75A3" w:rsidRPr="00007DB6" w:rsidRDefault="007F75A3" w:rsidP="007F75A3">
      <w:pPr>
        <w:rPr>
          <w:rFonts w:cs="Arial"/>
        </w:rPr>
      </w:pPr>
      <w:r w:rsidRPr="00007DB6">
        <w:rPr>
          <w:rFonts w:cs="Arial"/>
        </w:rPr>
        <w:t>This section sets out how we prepare for and respond to an emergency.</w:t>
      </w:r>
    </w:p>
    <w:p w14:paraId="3A50A6C0" w14:textId="77777777" w:rsidR="007F75A3" w:rsidRPr="00007DB6" w:rsidRDefault="007F75A3" w:rsidP="006D0275">
      <w:pPr>
        <w:pStyle w:val="lastNormalbeforebullet"/>
      </w:pPr>
      <w:r w:rsidRPr="00007DB6">
        <w:t>The purpose of our structured emergency preparedness and response plan is to:</w:t>
      </w:r>
    </w:p>
    <w:p w14:paraId="4319D443" w14:textId="3F7AD8D6" w:rsidR="007F75A3" w:rsidRPr="00007DB6" w:rsidRDefault="007774A0" w:rsidP="0002383F">
      <w:pPr>
        <w:pStyle w:val="bulletitems"/>
      </w:pPr>
      <w:r>
        <w:t>P</w:t>
      </w:r>
      <w:r w:rsidR="007F75A3" w:rsidRPr="00007DB6">
        <w:t>reserve life and property, and prevent further loss in an emergency situation</w:t>
      </w:r>
      <w:r>
        <w:t>.</w:t>
      </w:r>
      <w:r w:rsidR="007F75A3" w:rsidRPr="00007DB6">
        <w:t xml:space="preserve"> </w:t>
      </w:r>
    </w:p>
    <w:p w14:paraId="50F0F73D" w14:textId="55C3A27D" w:rsidR="007F75A3" w:rsidRPr="00007DB6" w:rsidRDefault="007774A0" w:rsidP="0002383F">
      <w:pPr>
        <w:pStyle w:val="bulletitems"/>
      </w:pPr>
      <w:r>
        <w:t>P</w:t>
      </w:r>
      <w:r w:rsidR="00E204CF" w:rsidRPr="00007DB6">
        <w:t>rovide</w:t>
      </w:r>
      <w:r w:rsidR="007F75A3" w:rsidRPr="00007DB6">
        <w:t xml:space="preserve"> guidance, so we know what to do in an emergency situation.</w:t>
      </w:r>
    </w:p>
    <w:p w14:paraId="4749C463" w14:textId="77777777" w:rsidR="007F75A3" w:rsidRPr="00007DB6" w:rsidRDefault="007F75A3" w:rsidP="007F75A3">
      <w:pPr>
        <w:pStyle w:val="Heading2"/>
      </w:pPr>
      <w:bookmarkStart w:id="167" w:name="_Toc47258439"/>
      <w:bookmarkStart w:id="168" w:name="_Toc386712384"/>
      <w:bookmarkStart w:id="169" w:name="_Toc496259259"/>
      <w:r w:rsidRPr="00007DB6">
        <w:t xml:space="preserve">Emergency </w:t>
      </w:r>
      <w:r>
        <w:t>p</w:t>
      </w:r>
      <w:r w:rsidRPr="00007DB6">
        <w:t>olicies</w:t>
      </w:r>
      <w:bookmarkEnd w:id="167"/>
      <w:bookmarkEnd w:id="168"/>
      <w:bookmarkEnd w:id="169"/>
      <w:r w:rsidRPr="00007DB6">
        <w:t xml:space="preserve"> </w:t>
      </w:r>
    </w:p>
    <w:p w14:paraId="73FFF303" w14:textId="77777777" w:rsidR="007F75A3" w:rsidRDefault="007F75A3" w:rsidP="0002383F">
      <w:pPr>
        <w:pStyle w:val="bulletitems"/>
      </w:pPr>
      <w:r>
        <w:t>Potential emergency situations will be identified.</w:t>
      </w:r>
    </w:p>
    <w:p w14:paraId="3D1AAD41" w14:textId="413CDDAB" w:rsidR="007F75A3" w:rsidRPr="00007DB6" w:rsidRDefault="007F75A3" w:rsidP="0002383F">
      <w:pPr>
        <w:pStyle w:val="bulletitems"/>
      </w:pPr>
      <w:r>
        <w:t>R</w:t>
      </w:r>
      <w:r w:rsidRPr="00007DB6">
        <w:t xml:space="preserve">esponsibilities and procedures to be followed </w:t>
      </w:r>
      <w:r w:rsidR="007774A0">
        <w:t>wi</w:t>
      </w:r>
      <w:r>
        <w:t>ll be identified</w:t>
      </w:r>
      <w:r w:rsidRPr="00007DB6">
        <w:t>.</w:t>
      </w:r>
    </w:p>
    <w:p w14:paraId="4375777F" w14:textId="1B05CF72" w:rsidR="007F75A3" w:rsidRPr="00007DB6" w:rsidRDefault="007774A0" w:rsidP="0002383F">
      <w:pPr>
        <w:pStyle w:val="bulletitems"/>
      </w:pPr>
      <w:r>
        <w:t>Staff</w:t>
      </w:r>
      <w:r w:rsidR="007F75A3" w:rsidRPr="00007DB6">
        <w:t xml:space="preserve"> are involved in develop</w:t>
      </w:r>
      <w:r>
        <w:t>ing</w:t>
      </w:r>
      <w:r w:rsidR="007F75A3" w:rsidRPr="00007DB6">
        <w:t xml:space="preserve"> emergency procedures.</w:t>
      </w:r>
    </w:p>
    <w:p w14:paraId="0C7617A9" w14:textId="408C2F90" w:rsidR="007F75A3" w:rsidRPr="00007DB6" w:rsidRDefault="007F75A3" w:rsidP="0002383F">
      <w:pPr>
        <w:pStyle w:val="bulletitems"/>
      </w:pPr>
      <w:r w:rsidRPr="00007DB6">
        <w:t xml:space="preserve">Adequate first aid supplies are available to all </w:t>
      </w:r>
      <w:r w:rsidR="007774A0">
        <w:t>staff</w:t>
      </w:r>
      <w:r w:rsidRPr="00007DB6">
        <w:t xml:space="preserve"> and customers. </w:t>
      </w:r>
    </w:p>
    <w:p w14:paraId="29765DAD" w14:textId="77777777" w:rsidR="007F75A3" w:rsidRPr="00007DB6" w:rsidRDefault="007F75A3" w:rsidP="0002383F">
      <w:pPr>
        <w:pStyle w:val="bulletitems"/>
      </w:pPr>
      <w:r w:rsidRPr="00007DB6">
        <w:t xml:space="preserve">All staff receive training and information in relevant emergency procedures. </w:t>
      </w:r>
    </w:p>
    <w:p w14:paraId="3CF480ED" w14:textId="631C5C3C" w:rsidR="007F75A3" w:rsidRPr="00007DB6" w:rsidRDefault="007F75A3" w:rsidP="0002383F">
      <w:pPr>
        <w:pStyle w:val="bulletitems"/>
      </w:pPr>
      <w:r w:rsidRPr="00007DB6">
        <w:t>In the event of a</w:t>
      </w:r>
      <w:r>
        <w:t>n emergency</w:t>
      </w:r>
      <w:r w:rsidR="001718BE">
        <w:t>,</w:t>
      </w:r>
      <w:r w:rsidRPr="00007DB6">
        <w:t xml:space="preserve"> management is to be informed as soon as </w:t>
      </w:r>
      <w:r w:rsidR="007774A0">
        <w:t>possible</w:t>
      </w:r>
      <w:r w:rsidRPr="00007DB6">
        <w:t>.</w:t>
      </w:r>
    </w:p>
    <w:p w14:paraId="0B02DE17" w14:textId="0BD55B56" w:rsidR="007F75A3" w:rsidRPr="007C6AA9" w:rsidRDefault="007F75A3" w:rsidP="007F75A3">
      <w:pPr>
        <w:pStyle w:val="bulletitems"/>
      </w:pPr>
      <w:r>
        <w:t xml:space="preserve">Management has </w:t>
      </w:r>
      <w:r w:rsidRPr="00007DB6">
        <w:t>sole authority for communicati</w:t>
      </w:r>
      <w:r w:rsidR="007774A0">
        <w:t>ng</w:t>
      </w:r>
      <w:r w:rsidRPr="00007DB6">
        <w:t xml:space="preserve"> with the media.</w:t>
      </w:r>
    </w:p>
    <w:p w14:paraId="080ED19B" w14:textId="77777777" w:rsidR="007F75A3" w:rsidRPr="00007DB6" w:rsidRDefault="007F75A3" w:rsidP="007F75A3">
      <w:pPr>
        <w:pStyle w:val="Heading2"/>
      </w:pPr>
      <w:bookmarkStart w:id="170" w:name="_Toc386712385"/>
      <w:bookmarkStart w:id="171" w:name="_Toc47258440"/>
      <w:bookmarkStart w:id="172" w:name="_Toc496259260"/>
      <w:r w:rsidRPr="00007DB6">
        <w:t xml:space="preserve">Responding to </w:t>
      </w:r>
      <w:r>
        <w:t>e</w:t>
      </w:r>
      <w:r w:rsidRPr="00007DB6">
        <w:t>mergencies</w:t>
      </w:r>
      <w:bookmarkEnd w:id="170"/>
      <w:bookmarkEnd w:id="172"/>
      <w:r w:rsidRPr="00007DB6">
        <w:t xml:space="preserve"> </w:t>
      </w:r>
    </w:p>
    <w:p w14:paraId="3B8BD218" w14:textId="77777777" w:rsidR="007F75A3" w:rsidRPr="00007DB6" w:rsidRDefault="007F75A3" w:rsidP="0002383F">
      <w:r w:rsidRPr="00007DB6">
        <w:t>Emergency Response Guides have been developed for the following emergency situations:</w:t>
      </w:r>
    </w:p>
    <w:p w14:paraId="7E07B1B1" w14:textId="77777777" w:rsidR="007F75A3" w:rsidRPr="001718BE" w:rsidRDefault="007F75A3" w:rsidP="006D0275">
      <w:pPr>
        <w:pStyle w:val="Heading4"/>
      </w:pPr>
      <w:r w:rsidRPr="001718BE">
        <w:t>Field emergencies</w:t>
      </w:r>
    </w:p>
    <w:p w14:paraId="0838BE61" w14:textId="108907AF" w:rsidR="007F75A3" w:rsidRPr="00323E01" w:rsidRDefault="007F75A3" w:rsidP="006D0275">
      <w:pPr>
        <w:pStyle w:val="bulletitems"/>
        <w:numPr>
          <w:ilvl w:val="0"/>
          <w:numId w:val="0"/>
        </w:numPr>
        <w:ind w:left="360" w:hanging="360"/>
      </w:pPr>
      <w:r w:rsidRPr="007C6AA9">
        <w:sym w:font="Symbol" w:char="F05B"/>
      </w:r>
      <w:r w:rsidR="007774A0">
        <w:t>D</w:t>
      </w:r>
      <w:r w:rsidRPr="007C6AA9">
        <w:t>etail potential field emergency situations</w:t>
      </w:r>
      <w:r w:rsidR="007774A0">
        <w:t>.</w:t>
      </w:r>
      <w:r w:rsidRPr="00323E01">
        <w:sym w:font="Symbol" w:char="F05D"/>
      </w:r>
    </w:p>
    <w:p w14:paraId="03EC3215" w14:textId="77777777" w:rsidR="007F75A3" w:rsidRPr="001718BE" w:rsidRDefault="007F75A3" w:rsidP="006D0275">
      <w:pPr>
        <w:pStyle w:val="Heading4"/>
      </w:pPr>
      <w:r w:rsidRPr="001718BE">
        <w:t>Office / base emergencies</w:t>
      </w:r>
    </w:p>
    <w:p w14:paraId="174A14DE" w14:textId="77777777" w:rsidR="007F75A3" w:rsidRPr="00007DB6" w:rsidRDefault="007F75A3" w:rsidP="0002383F">
      <w:pPr>
        <w:pStyle w:val="bulletitems"/>
      </w:pPr>
      <w:r w:rsidRPr="00007DB6">
        <w:t>Fire</w:t>
      </w:r>
    </w:p>
    <w:p w14:paraId="100F35D5" w14:textId="77777777" w:rsidR="007F75A3" w:rsidRDefault="007F75A3" w:rsidP="0002383F">
      <w:pPr>
        <w:pStyle w:val="bulletitems"/>
      </w:pPr>
      <w:r w:rsidRPr="007C6AA9">
        <w:t>Earthquake</w:t>
      </w:r>
    </w:p>
    <w:p w14:paraId="3290F429" w14:textId="77777777" w:rsidR="001718BE" w:rsidRPr="007C6AA9" w:rsidRDefault="001718BE" w:rsidP="0002383F">
      <w:pPr>
        <w:pStyle w:val="bulletitems"/>
      </w:pPr>
      <w:r>
        <w:t>[others]</w:t>
      </w:r>
    </w:p>
    <w:p w14:paraId="7DF3A32E" w14:textId="77777777" w:rsidR="007F75A3" w:rsidRPr="00323E01" w:rsidRDefault="007F75A3" w:rsidP="007F75A3">
      <w:pPr>
        <w:pStyle w:val="Heading2"/>
      </w:pPr>
      <w:bookmarkStart w:id="173" w:name="_Toc386712386"/>
      <w:bookmarkStart w:id="174" w:name="_Toc496259261"/>
      <w:r w:rsidRPr="00323E01">
        <w:t xml:space="preserve">Emergency </w:t>
      </w:r>
      <w:r>
        <w:t>p</w:t>
      </w:r>
      <w:r w:rsidRPr="00323E01">
        <w:t>reparedness</w:t>
      </w:r>
      <w:bookmarkEnd w:id="173"/>
      <w:bookmarkEnd w:id="174"/>
    </w:p>
    <w:p w14:paraId="06C81732" w14:textId="6A75D36A" w:rsidR="007F75A3" w:rsidRPr="001718BE" w:rsidRDefault="007F75A3" w:rsidP="006D0275">
      <w:pPr>
        <w:rPr>
          <w:color w:val="000000" w:themeColor="text1"/>
        </w:rPr>
      </w:pPr>
      <w:r w:rsidRPr="00007DB6">
        <w:t>Emergency response plans will be known by staff and are made available to participants and other relevant parties.</w:t>
      </w:r>
      <w:r w:rsidR="006D0275">
        <w:t xml:space="preserve"> </w:t>
      </w:r>
      <w:r w:rsidRPr="000B1C24">
        <w:rPr>
          <w:b/>
          <w:color w:val="000000" w:themeColor="text1"/>
        </w:rPr>
        <w:sym w:font="Symbol" w:char="F05B"/>
      </w:r>
      <w:r w:rsidR="007774A0" w:rsidRPr="000B1C24">
        <w:rPr>
          <w:b/>
          <w:color w:val="000000" w:themeColor="text1"/>
        </w:rPr>
        <w:t>Describe any on-</w:t>
      </w:r>
      <w:r w:rsidR="001718BE" w:rsidRPr="000B1C24">
        <w:rPr>
          <w:b/>
          <w:color w:val="000000" w:themeColor="text1"/>
        </w:rPr>
        <w:t>call</w:t>
      </w:r>
      <w:r w:rsidRPr="000B1C24">
        <w:rPr>
          <w:b/>
          <w:color w:val="000000" w:themeColor="text1"/>
        </w:rPr>
        <w:t xml:space="preserve"> arrangements</w:t>
      </w:r>
      <w:r w:rsidRPr="000B1C24">
        <w:rPr>
          <w:b/>
          <w:color w:val="000000" w:themeColor="text1"/>
        </w:rPr>
        <w:sym w:font="Symbol" w:char="F05D"/>
      </w:r>
    </w:p>
    <w:p w14:paraId="452E99D4" w14:textId="3CEFE975" w:rsidR="007F75A3" w:rsidRPr="00007DB6" w:rsidRDefault="007F75A3" w:rsidP="006D0275">
      <w:r w:rsidRPr="00007DB6">
        <w:t>Appropriate equipment, communication device</w:t>
      </w:r>
      <w:r>
        <w:t>s</w:t>
      </w:r>
      <w:r w:rsidR="007774A0">
        <w:t xml:space="preserve">, </w:t>
      </w:r>
      <w:r w:rsidRPr="00007DB6">
        <w:t xml:space="preserve">and information for dealing with potential emergencies will be identified and carried by (or be available to) </w:t>
      </w:r>
      <w:r w:rsidR="006D0275">
        <w:t xml:space="preserve">relevant </w:t>
      </w:r>
      <w:r>
        <w:t>s</w:t>
      </w:r>
      <w:r w:rsidRPr="00007DB6">
        <w:t xml:space="preserve">taff. </w:t>
      </w:r>
    </w:p>
    <w:p w14:paraId="27D02A7E" w14:textId="77777777" w:rsidR="007F75A3" w:rsidRPr="00007DB6" w:rsidRDefault="007F75A3" w:rsidP="007F75A3">
      <w:pPr>
        <w:pStyle w:val="Heading2"/>
      </w:pPr>
      <w:bookmarkStart w:id="175" w:name="_Toc386712387"/>
      <w:bookmarkStart w:id="176" w:name="_Toc496259262"/>
      <w:r w:rsidRPr="00007DB6">
        <w:t xml:space="preserve">Emergency </w:t>
      </w:r>
      <w:r>
        <w:t>t</w:t>
      </w:r>
      <w:r w:rsidRPr="00007DB6">
        <w:t>raining</w:t>
      </w:r>
      <w:bookmarkEnd w:id="175"/>
      <w:bookmarkEnd w:id="176"/>
    </w:p>
    <w:p w14:paraId="77FADA65" w14:textId="77777777" w:rsidR="007F75A3" w:rsidRPr="00007DB6" w:rsidRDefault="007F75A3" w:rsidP="006D0275">
      <w:r w:rsidRPr="00007DB6">
        <w:t>All new staff will receive emergency procedures information as part of their induction.</w:t>
      </w:r>
    </w:p>
    <w:p w14:paraId="6D993E7D" w14:textId="51B0301F" w:rsidR="007F75A3" w:rsidRPr="00007DB6" w:rsidRDefault="007F75A3" w:rsidP="006D0275">
      <w:r w:rsidRPr="00007DB6">
        <w:t xml:space="preserve">Regular emergency training will take </w:t>
      </w:r>
      <w:r w:rsidR="007774A0">
        <w:t xml:space="preserve">place, </w:t>
      </w:r>
      <w:r w:rsidRPr="00007DB6">
        <w:t>involve all staff</w:t>
      </w:r>
      <w:r w:rsidR="007774A0">
        <w:t xml:space="preserve"> </w:t>
      </w:r>
      <w:r w:rsidR="007774A0" w:rsidRPr="00007DB6">
        <w:t>wherever possible</w:t>
      </w:r>
      <w:r w:rsidRPr="00007DB6">
        <w:t>, and include practice scenarios. This training is recorded</w:t>
      </w:r>
      <w:r>
        <w:t xml:space="preserve"> and evaluated</w:t>
      </w:r>
      <w:r w:rsidRPr="00007DB6">
        <w:t xml:space="preserve">. </w:t>
      </w:r>
    </w:p>
    <w:p w14:paraId="2AFF2D89" w14:textId="6EBCE4C1" w:rsidR="007F75A3" w:rsidRPr="00007DB6" w:rsidRDefault="007F75A3" w:rsidP="006D0275">
      <w:r w:rsidRPr="00007DB6">
        <w:t xml:space="preserve">Emergency procedures will be reviewed </w:t>
      </w:r>
      <w:r>
        <w:t>after</w:t>
      </w:r>
      <w:r w:rsidRPr="00007DB6">
        <w:t xml:space="preserve"> </w:t>
      </w:r>
      <w:r w:rsidRPr="00A41E9F">
        <w:t>training</w:t>
      </w:r>
      <w:r w:rsidR="00A41E9F" w:rsidRPr="00A41E9F">
        <w:t>, practis</w:t>
      </w:r>
      <w:r w:rsidRPr="00A41E9F">
        <w:t>e</w:t>
      </w:r>
      <w:r w:rsidR="0053238D" w:rsidRPr="00A41E9F">
        <w:t>,</w:t>
      </w:r>
      <w:r w:rsidRPr="00A41E9F">
        <w:t xml:space="preserve"> and actual</w:t>
      </w:r>
      <w:r w:rsidRPr="00007DB6">
        <w:t xml:space="preserve"> emergency events.  </w:t>
      </w:r>
    </w:p>
    <w:p w14:paraId="1A829872" w14:textId="77777777" w:rsidR="007F75A3" w:rsidRPr="00007DB6" w:rsidRDefault="007F75A3" w:rsidP="007F75A3">
      <w:pPr>
        <w:pStyle w:val="Heading2"/>
        <w:rPr>
          <w:rFonts w:eastAsia="Times"/>
          <w:lang w:eastAsia="en-GB"/>
        </w:rPr>
      </w:pPr>
      <w:bookmarkStart w:id="177" w:name="_Toc386712388"/>
      <w:bookmarkStart w:id="178" w:name="_Toc496259263"/>
      <w:r w:rsidRPr="00007DB6">
        <w:rPr>
          <w:rFonts w:eastAsia="Times"/>
          <w:lang w:eastAsia="en-GB"/>
        </w:rPr>
        <w:lastRenderedPageBreak/>
        <w:t xml:space="preserve">Crisis </w:t>
      </w:r>
      <w:r>
        <w:rPr>
          <w:rFonts w:eastAsia="Times"/>
          <w:lang w:eastAsia="en-GB"/>
        </w:rPr>
        <w:t>r</w:t>
      </w:r>
      <w:r w:rsidRPr="00007DB6">
        <w:rPr>
          <w:rFonts w:eastAsia="Times"/>
          <w:lang w:eastAsia="en-GB"/>
        </w:rPr>
        <w:t>ecovery</w:t>
      </w:r>
      <w:bookmarkEnd w:id="177"/>
      <w:bookmarkEnd w:id="178"/>
    </w:p>
    <w:p w14:paraId="1F1EFF52" w14:textId="77777777" w:rsidR="007F75A3" w:rsidRPr="00BC537A" w:rsidRDefault="007F75A3" w:rsidP="006D0275">
      <w:pPr>
        <w:pStyle w:val="Heading4"/>
      </w:pPr>
      <w:r w:rsidRPr="00BC537A">
        <w:t>Objective</w:t>
      </w:r>
    </w:p>
    <w:p w14:paraId="03359F38" w14:textId="41D7464B" w:rsidR="007F75A3" w:rsidRPr="00007DB6" w:rsidRDefault="007F75A3" w:rsidP="007F75A3">
      <w:r w:rsidRPr="00323E01">
        <w:t xml:space="preserve">To look after </w:t>
      </w:r>
      <w:r w:rsidR="0053238D">
        <w:t xml:space="preserve">and </w:t>
      </w:r>
      <w:r w:rsidRPr="00007DB6">
        <w:t>support the people involved (</w:t>
      </w:r>
      <w:r>
        <w:t>participants</w:t>
      </w:r>
      <w:r w:rsidRPr="00007DB6">
        <w:t>, staff</w:t>
      </w:r>
      <w:r w:rsidR="0053238D">
        <w:t>,</w:t>
      </w:r>
      <w:r w:rsidRPr="00007DB6">
        <w:t xml:space="preserve"> </w:t>
      </w:r>
      <w:r>
        <w:t>and</w:t>
      </w:r>
      <w:r w:rsidRPr="00007DB6">
        <w:t xml:space="preserve"> others)</w:t>
      </w:r>
      <w:r w:rsidR="0053238D">
        <w:t xml:space="preserve">, </w:t>
      </w:r>
      <w:r w:rsidRPr="00007DB6">
        <w:t>to respond professionally</w:t>
      </w:r>
      <w:r w:rsidR="0053238D">
        <w:t>,</w:t>
      </w:r>
      <w:r w:rsidRPr="00007DB6">
        <w:t xml:space="preserve"> and to protect </w:t>
      </w:r>
      <w:r>
        <w:t>our</w:t>
      </w:r>
      <w:r w:rsidRPr="00007DB6">
        <w:t xml:space="preserve"> reputation.</w:t>
      </w:r>
    </w:p>
    <w:p w14:paraId="3B29E430" w14:textId="77777777" w:rsidR="007F75A3" w:rsidRPr="00BC537A" w:rsidRDefault="007F75A3" w:rsidP="006D0275">
      <w:pPr>
        <w:pStyle w:val="Heading4"/>
      </w:pPr>
      <w:r w:rsidRPr="00BC537A">
        <w:t>Declaring a crisis</w:t>
      </w:r>
    </w:p>
    <w:p w14:paraId="5123CBCC" w14:textId="7A59F5E9" w:rsidR="007F75A3" w:rsidRPr="00BC537A" w:rsidRDefault="007F75A3" w:rsidP="007F75A3">
      <w:pPr>
        <w:rPr>
          <w:color w:val="000000" w:themeColor="text1"/>
        </w:rPr>
      </w:pPr>
      <w:r w:rsidRPr="00BC537A">
        <w:rPr>
          <w:color w:val="000000" w:themeColor="text1"/>
        </w:rPr>
        <w:t xml:space="preserve">A crisis will be declared by </w:t>
      </w:r>
      <w:r w:rsidRPr="00BC537A">
        <w:rPr>
          <w:color w:val="000000" w:themeColor="text1"/>
        </w:rPr>
        <w:sym w:font="Symbol" w:char="F05B"/>
      </w:r>
      <w:r w:rsidR="000B1C24">
        <w:rPr>
          <w:b/>
          <w:color w:val="000000" w:themeColor="text1"/>
        </w:rPr>
        <w:t>N</w:t>
      </w:r>
      <w:r w:rsidRPr="00922A91">
        <w:rPr>
          <w:b/>
          <w:color w:val="000000" w:themeColor="text1"/>
        </w:rPr>
        <w:t>ame</w:t>
      </w:r>
      <w:r w:rsidRPr="00BC537A">
        <w:rPr>
          <w:color w:val="000000" w:themeColor="text1"/>
        </w:rPr>
        <w:sym w:font="Symbol" w:char="F05D"/>
      </w:r>
      <w:r w:rsidRPr="00BC537A">
        <w:rPr>
          <w:color w:val="000000" w:themeColor="text1"/>
        </w:rPr>
        <w:t xml:space="preserve">, who will initiate the Crisis Recovery Process. </w:t>
      </w:r>
    </w:p>
    <w:p w14:paraId="654E3117" w14:textId="77777777" w:rsidR="007F75A3" w:rsidRPr="00BC537A" w:rsidRDefault="007F75A3" w:rsidP="006D0275">
      <w:pPr>
        <w:pStyle w:val="Heading4"/>
      </w:pPr>
      <w:r w:rsidRPr="00BC537A">
        <w:t>Crisis recovery process</w:t>
      </w:r>
    </w:p>
    <w:p w14:paraId="03BE3359" w14:textId="77777777" w:rsidR="007F75A3" w:rsidRPr="00007DB6" w:rsidRDefault="007F75A3" w:rsidP="006D0275">
      <w:r w:rsidRPr="00007DB6">
        <w:t xml:space="preserve">The Crisis Recovery </w:t>
      </w:r>
      <w:r>
        <w:t>Process</w:t>
      </w:r>
      <w:r w:rsidRPr="00007DB6">
        <w:t xml:space="preserve"> describes the steps involved in managing the recovery from a </w:t>
      </w:r>
      <w:r>
        <w:t>c</w:t>
      </w:r>
      <w:r w:rsidRPr="00007DB6">
        <w:t>risis</w:t>
      </w:r>
      <w:r>
        <w:t>.</w:t>
      </w:r>
    </w:p>
    <w:p w14:paraId="32C497B4" w14:textId="72F022F2" w:rsidR="007F75A3" w:rsidRPr="00BC537A" w:rsidRDefault="000B1C24" w:rsidP="006D0275">
      <w:pPr>
        <w:pStyle w:val="Heading4"/>
      </w:pPr>
      <w:r>
        <w:t>Follow u</w:t>
      </w:r>
      <w:r w:rsidR="007F75A3" w:rsidRPr="00BC537A">
        <w:t>p</w:t>
      </w:r>
    </w:p>
    <w:p w14:paraId="3AFC9AF9" w14:textId="7C4149BB" w:rsidR="007F75A3" w:rsidRPr="00BC537A" w:rsidRDefault="007F75A3" w:rsidP="00BC61DC">
      <w:r w:rsidRPr="00BC537A">
        <w:t xml:space="preserve">The </w:t>
      </w:r>
      <w:r w:rsidRPr="003E361C">
        <w:rPr>
          <w:b/>
        </w:rPr>
        <w:sym w:font="Symbol" w:char="F05B"/>
      </w:r>
      <w:r w:rsidR="000B1C24">
        <w:rPr>
          <w:b/>
        </w:rPr>
        <w:t>N</w:t>
      </w:r>
      <w:r w:rsidRPr="003E361C">
        <w:rPr>
          <w:b/>
        </w:rPr>
        <w:t>ame</w:t>
      </w:r>
      <w:r w:rsidRPr="003E361C">
        <w:rPr>
          <w:b/>
        </w:rPr>
        <w:sym w:font="Symbol" w:char="F05D"/>
      </w:r>
      <w:r w:rsidRPr="00BC537A">
        <w:t xml:space="preserve"> will determine and advise staff when the crisis is over. </w:t>
      </w:r>
    </w:p>
    <w:p w14:paraId="07D22059" w14:textId="77777777" w:rsidR="007F75A3" w:rsidRPr="00007DB6" w:rsidRDefault="007F75A3" w:rsidP="00BC61DC">
      <w:r w:rsidRPr="00007DB6">
        <w:t xml:space="preserve">A full debrief and review of the crisis response takes place, preferably on site and within </w:t>
      </w:r>
      <w:r>
        <w:t>[time]</w:t>
      </w:r>
      <w:r w:rsidRPr="00007DB6">
        <w:t>. This debrief is separate from any investigation into the cause of the crisis.</w:t>
      </w:r>
    </w:p>
    <w:p w14:paraId="232F9A4D" w14:textId="1A52A19A" w:rsidR="007F75A3" w:rsidRPr="00007DB6" w:rsidRDefault="007F75A3" w:rsidP="00BC61DC">
      <w:r w:rsidRPr="00007DB6">
        <w:t xml:space="preserve">An external support group provides support and counselling (including critical incident stress debriefing if required) to staff, </w:t>
      </w:r>
      <w:r>
        <w:t>participants</w:t>
      </w:r>
      <w:r w:rsidR="0053238D">
        <w:t>,</w:t>
      </w:r>
      <w:r w:rsidRPr="00007DB6">
        <w:t xml:space="preserve"> and families. The Crisis Response Team will deal with difficult and upsetting situations. They should be provided with </w:t>
      </w:r>
      <w:r w:rsidR="0053238D">
        <w:t>or</w:t>
      </w:r>
      <w:r w:rsidRPr="00007DB6">
        <w:t xml:space="preserve"> have access to counselling during and after the incident.</w:t>
      </w:r>
    </w:p>
    <w:p w14:paraId="743F36A3" w14:textId="6BE64641" w:rsidR="007F75A3" w:rsidRPr="00007DB6" w:rsidRDefault="007F75A3" w:rsidP="00BC61DC">
      <w:r w:rsidRPr="00007DB6">
        <w:t xml:space="preserve">Following the incident, </w:t>
      </w:r>
      <w:r w:rsidR="00193BA0">
        <w:t>it’s</w:t>
      </w:r>
      <w:r w:rsidRPr="00007DB6">
        <w:t xml:space="preserve"> important to openly acknowledge the contributions of people involved, and both management and staff should be supported to develop </w:t>
      </w:r>
      <w:r w:rsidR="0053238D">
        <w:t xml:space="preserve">a </w:t>
      </w:r>
      <w:r w:rsidRPr="00007DB6">
        <w:t>realistic return</w:t>
      </w:r>
      <w:r w:rsidR="0053238D">
        <w:t>-to-work plan</w:t>
      </w:r>
      <w:r w:rsidRPr="00007DB6">
        <w:t>.</w:t>
      </w:r>
    </w:p>
    <w:p w14:paraId="38201409" w14:textId="77777777" w:rsidR="007F75A3" w:rsidRPr="00007DB6" w:rsidRDefault="007F75A3" w:rsidP="00BC537A">
      <w:pPr>
        <w:pStyle w:val="Heading2"/>
        <w:rPr>
          <w:rFonts w:eastAsia="Times"/>
          <w:lang w:eastAsia="en-GB"/>
        </w:rPr>
      </w:pPr>
      <w:bookmarkStart w:id="179" w:name="_Toc386712389"/>
      <w:bookmarkStart w:id="180" w:name="_Toc496259264"/>
      <w:r w:rsidRPr="00007DB6">
        <w:rPr>
          <w:rFonts w:eastAsia="Times"/>
          <w:lang w:eastAsia="en-GB"/>
        </w:rPr>
        <w:t xml:space="preserve">Media </w:t>
      </w:r>
      <w:r>
        <w:rPr>
          <w:rFonts w:eastAsia="Times"/>
          <w:lang w:eastAsia="en-GB"/>
        </w:rPr>
        <w:t>r</w:t>
      </w:r>
      <w:r w:rsidRPr="00007DB6">
        <w:rPr>
          <w:rFonts w:eastAsia="Times"/>
          <w:lang w:eastAsia="en-GB"/>
        </w:rPr>
        <w:t>esponse</w:t>
      </w:r>
      <w:bookmarkEnd w:id="179"/>
      <w:bookmarkEnd w:id="180"/>
    </w:p>
    <w:p w14:paraId="41AD6AD2" w14:textId="4EEA8405" w:rsidR="007F75A3" w:rsidRPr="00007DB6" w:rsidRDefault="007F75A3" w:rsidP="007F75A3">
      <w:r w:rsidRPr="00007DB6">
        <w:t>Where any incident occurs, how we deal with the media can have significant repercussions on subsequent investigations into the cause of the incident</w:t>
      </w:r>
      <w:r w:rsidR="0053238D">
        <w:t xml:space="preserve"> and the</w:t>
      </w:r>
      <w:r w:rsidRPr="00007DB6">
        <w:t xml:space="preserve"> determination of liability.</w:t>
      </w:r>
    </w:p>
    <w:p w14:paraId="34E7D40E" w14:textId="47698F07" w:rsidR="00BC537A" w:rsidRPr="00E466A4" w:rsidRDefault="00BC537A" w:rsidP="00BC61DC">
      <w:pPr>
        <w:rPr>
          <w:b/>
        </w:rPr>
      </w:pPr>
      <w:r>
        <w:t xml:space="preserve">A </w:t>
      </w:r>
      <w:r w:rsidR="007F75A3" w:rsidRPr="007C6AA9">
        <w:t>Media Response Plan has been developed and should be used when necessary</w:t>
      </w:r>
      <w:r w:rsidR="007F75A3" w:rsidRPr="00E466A4">
        <w:rPr>
          <w:b/>
        </w:rPr>
        <w:t xml:space="preserve">. </w:t>
      </w:r>
      <w:bookmarkEnd w:id="171"/>
      <w:r w:rsidR="0053238D">
        <w:rPr>
          <w:b/>
        </w:rPr>
        <w:t>[P</w:t>
      </w:r>
      <w:r w:rsidRPr="00E466A4">
        <w:rPr>
          <w:b/>
        </w:rPr>
        <w:t>rovide details of your plan]</w:t>
      </w:r>
    </w:p>
    <w:p w14:paraId="69734DA1" w14:textId="79ABAE49" w:rsidR="00E204CF" w:rsidRDefault="00E204CF" w:rsidP="008A60E0">
      <w:pPr>
        <w:rPr>
          <w:sz w:val="18"/>
        </w:rPr>
      </w:pPr>
      <w:bookmarkStart w:id="181" w:name="_OPERATIONAL_REQUIREMENTS"/>
      <w:bookmarkStart w:id="182" w:name="_Toc332293899"/>
      <w:bookmarkEnd w:id="104"/>
      <w:bookmarkEnd w:id="181"/>
    </w:p>
    <w:p w14:paraId="4A4A255F" w14:textId="19889B49" w:rsidR="006018AE" w:rsidRDefault="006018AE">
      <w:pPr>
        <w:spacing w:after="200"/>
        <w:rPr>
          <w:sz w:val="18"/>
        </w:rPr>
      </w:pPr>
      <w:r>
        <w:rPr>
          <w:sz w:val="18"/>
        </w:rPr>
        <w:br w:type="page"/>
      </w:r>
    </w:p>
    <w:p w14:paraId="0775FA99" w14:textId="44B482F7" w:rsidR="00E204CF" w:rsidRPr="006018AE" w:rsidRDefault="00E204CF" w:rsidP="00982591">
      <w:pPr>
        <w:pStyle w:val="Heading1noNUM"/>
        <w:spacing w:after="240"/>
        <w:rPr>
          <w:sz w:val="36"/>
          <w:szCs w:val="36"/>
        </w:rPr>
      </w:pPr>
      <w:bookmarkStart w:id="183" w:name="_COMPETENCE"/>
      <w:bookmarkStart w:id="184" w:name="_Toc113330880"/>
      <w:bookmarkStart w:id="185" w:name="_Toc113330377"/>
      <w:bookmarkStart w:id="186" w:name="_Toc108801526"/>
      <w:bookmarkStart w:id="187" w:name="_Toc91059877"/>
      <w:bookmarkStart w:id="188" w:name="_Toc383518925"/>
      <w:bookmarkStart w:id="189" w:name="_Toc386712390"/>
      <w:bookmarkStart w:id="190" w:name="_Toc496259265"/>
      <w:bookmarkEnd w:id="182"/>
      <w:bookmarkEnd w:id="183"/>
      <w:r w:rsidRPr="006018AE">
        <w:rPr>
          <w:sz w:val="36"/>
          <w:szCs w:val="36"/>
        </w:rPr>
        <w:lastRenderedPageBreak/>
        <w:t>Appendix 1</w:t>
      </w:r>
      <w:r w:rsidR="00A750A3" w:rsidRPr="006018AE">
        <w:rPr>
          <w:sz w:val="36"/>
          <w:szCs w:val="36"/>
        </w:rPr>
        <w:t>:</w:t>
      </w:r>
      <w:r w:rsidR="00BC61DC" w:rsidRPr="006018AE">
        <w:rPr>
          <w:sz w:val="36"/>
          <w:szCs w:val="36"/>
        </w:rPr>
        <w:tab/>
      </w:r>
      <w:r w:rsidRPr="006018AE">
        <w:rPr>
          <w:sz w:val="36"/>
          <w:szCs w:val="36"/>
        </w:rPr>
        <w:t>Terms</w:t>
      </w:r>
      <w:bookmarkEnd w:id="184"/>
      <w:bookmarkEnd w:id="185"/>
      <w:bookmarkEnd w:id="186"/>
      <w:bookmarkEnd w:id="187"/>
      <w:bookmarkEnd w:id="188"/>
      <w:r w:rsidR="00BC61DC" w:rsidRPr="006018AE">
        <w:rPr>
          <w:sz w:val="36"/>
          <w:szCs w:val="36"/>
        </w:rPr>
        <w:t xml:space="preserve"> and D</w:t>
      </w:r>
      <w:r w:rsidRPr="006018AE">
        <w:rPr>
          <w:sz w:val="36"/>
          <w:szCs w:val="36"/>
        </w:rPr>
        <w:t>efinitions</w:t>
      </w:r>
      <w:bookmarkEnd w:id="189"/>
      <w:bookmarkEnd w:id="190"/>
    </w:p>
    <w:p w14:paraId="541B82A4" w14:textId="77777777" w:rsidR="00E204CF" w:rsidRPr="00BC537A" w:rsidRDefault="00E204CF" w:rsidP="00E848FD">
      <w:pPr>
        <w:pStyle w:val="Heading4"/>
      </w:pPr>
      <w:bookmarkStart w:id="191" w:name="_Toc386099811"/>
      <w:bookmarkStart w:id="192" w:name="_Toc494374722"/>
      <w:r w:rsidRPr="00BC537A">
        <w:t>Competent person</w:t>
      </w:r>
      <w:bookmarkEnd w:id="191"/>
      <w:bookmarkEnd w:id="192"/>
    </w:p>
    <w:p w14:paraId="3E6FBD39" w14:textId="50CB1BDD" w:rsidR="00E204CF" w:rsidRPr="006E7DA5" w:rsidRDefault="0053238D" w:rsidP="00E204CF">
      <w:pPr>
        <w:rPr>
          <w:rFonts w:cs="Arial"/>
        </w:rPr>
      </w:pPr>
      <w:r>
        <w:rPr>
          <w:rFonts w:cs="Arial"/>
        </w:rPr>
        <w:t>A p</w:t>
      </w:r>
      <w:r w:rsidR="00E204CF" w:rsidRPr="006E7DA5">
        <w:rPr>
          <w:rFonts w:cs="Arial"/>
        </w:rPr>
        <w:t xml:space="preserve">erson able (through </w:t>
      </w:r>
      <w:r>
        <w:rPr>
          <w:rFonts w:cs="Arial"/>
        </w:rPr>
        <w:t xml:space="preserve">their </w:t>
      </w:r>
      <w:r w:rsidR="00E204CF" w:rsidRPr="006E7DA5">
        <w:rPr>
          <w:rFonts w:cs="Arial"/>
        </w:rPr>
        <w:t>knowledge</w:t>
      </w:r>
      <w:r>
        <w:rPr>
          <w:rFonts w:cs="Arial"/>
        </w:rPr>
        <w:t xml:space="preserve"> and skills</w:t>
      </w:r>
      <w:r w:rsidR="00E204CF" w:rsidRPr="006E7DA5">
        <w:rPr>
          <w:rFonts w:cs="Arial"/>
        </w:rPr>
        <w:t>) to perform an assigned task.</w:t>
      </w:r>
    </w:p>
    <w:p w14:paraId="3108E3E2" w14:textId="3D1B1850" w:rsidR="00C56D73" w:rsidRDefault="00C56D73" w:rsidP="00E848FD">
      <w:pPr>
        <w:pStyle w:val="Heading4"/>
      </w:pPr>
      <w:bookmarkStart w:id="193" w:name="_Toc494374723"/>
      <w:bookmarkStart w:id="194" w:name="_Toc386099812"/>
      <w:bookmarkStart w:id="195" w:name="_Toc485014326"/>
      <w:r>
        <w:t>Engage</w:t>
      </w:r>
    </w:p>
    <w:p w14:paraId="538097C8" w14:textId="3BA479E0" w:rsidR="00C56D73" w:rsidRPr="00C56D73" w:rsidRDefault="00C56D73" w:rsidP="00C56D73">
      <w:r>
        <w:t>Engaging means consulting with workers who carry out work for the operation</w:t>
      </w:r>
      <w:r w:rsidR="00302898">
        <w:t>,</w:t>
      </w:r>
      <w:r>
        <w:t xml:space="preserve"> and who are (or are likely to be) directly affected by a matter relating to work health and safety.</w:t>
      </w:r>
    </w:p>
    <w:p w14:paraId="5FBAFFE8" w14:textId="00ED775D" w:rsidR="00E204CF" w:rsidRPr="00BC537A" w:rsidRDefault="00E204CF" w:rsidP="00E848FD">
      <w:pPr>
        <w:pStyle w:val="Heading4"/>
      </w:pPr>
      <w:r w:rsidRPr="00BC537A">
        <w:t>Harm</w:t>
      </w:r>
      <w:bookmarkEnd w:id="193"/>
      <w:r w:rsidRPr="00BC537A">
        <w:t xml:space="preserve"> </w:t>
      </w:r>
      <w:bookmarkEnd w:id="194"/>
    </w:p>
    <w:p w14:paraId="23F85D12" w14:textId="76CD9D4D" w:rsidR="00E204CF" w:rsidRDefault="00A41E9F" w:rsidP="00107F2C">
      <w:r>
        <w:t>An</w:t>
      </w:r>
      <w:r w:rsidR="00E204CF">
        <w:t xml:space="preserve"> illness, injury, or both, and includes physical and mental harm caused by work-related stress.</w:t>
      </w:r>
    </w:p>
    <w:p w14:paraId="398CDA6F" w14:textId="56159B9F" w:rsidR="00E204CF" w:rsidRPr="00BC537A" w:rsidRDefault="00E204CF" w:rsidP="00E848FD">
      <w:pPr>
        <w:pStyle w:val="Heading4"/>
      </w:pPr>
      <w:bookmarkStart w:id="196" w:name="_Toc494374724"/>
      <w:bookmarkStart w:id="197" w:name="_Toc386099813"/>
      <w:r w:rsidRPr="00BC537A">
        <w:t>Hazard</w:t>
      </w:r>
      <w:bookmarkEnd w:id="195"/>
      <w:bookmarkEnd w:id="196"/>
      <w:r w:rsidRPr="00BC537A">
        <w:t xml:space="preserve"> </w:t>
      </w:r>
      <w:bookmarkEnd w:id="197"/>
    </w:p>
    <w:p w14:paraId="6BA494D6" w14:textId="36D0A56F" w:rsidR="00E204CF" w:rsidRDefault="00E204CF" w:rsidP="00E204CF">
      <w:pPr>
        <w:rPr>
          <w:rFonts w:cs="Arial"/>
        </w:rPr>
      </w:pPr>
      <w:r>
        <w:rPr>
          <w:rFonts w:cs="Arial"/>
        </w:rPr>
        <w:t>Anything that does or could cause harm, and includes a situation where a person’s behaviour may be an actual or potential cause or source of harm to themselves or to another person</w:t>
      </w:r>
      <w:r w:rsidR="0053238D">
        <w:rPr>
          <w:rFonts w:cs="Arial"/>
        </w:rPr>
        <w:t xml:space="preserve">, e.g. </w:t>
      </w:r>
      <w:r>
        <w:rPr>
          <w:rFonts w:cs="Arial"/>
        </w:rPr>
        <w:t>due to the effects of fatigue or drugs and alcoho</w:t>
      </w:r>
      <w:r w:rsidR="0053238D">
        <w:rPr>
          <w:rFonts w:cs="Arial"/>
        </w:rPr>
        <w:t>l</w:t>
      </w:r>
      <w:r>
        <w:rPr>
          <w:rFonts w:cs="Arial"/>
        </w:rPr>
        <w:t>.</w:t>
      </w:r>
    </w:p>
    <w:p w14:paraId="64F2C438" w14:textId="77777777" w:rsidR="00166C89" w:rsidRDefault="00166C89" w:rsidP="00E848FD">
      <w:pPr>
        <w:pStyle w:val="Heading4"/>
      </w:pPr>
      <w:bookmarkStart w:id="198" w:name="_Toc494374725"/>
      <w:r>
        <w:t>Serious hazard</w:t>
      </w:r>
      <w:bookmarkEnd w:id="198"/>
    </w:p>
    <w:p w14:paraId="12CD16A3" w14:textId="057F0993" w:rsidR="00166C89" w:rsidRDefault="00166C89" w:rsidP="00166C89">
      <w:r w:rsidRPr="00B11456">
        <w:t>A hazard that does or</w:t>
      </w:r>
      <w:r>
        <w:t xml:space="preserve"> could cause a notifiable event</w:t>
      </w:r>
      <w:r w:rsidR="00A41E9F">
        <w:t>.</w:t>
      </w:r>
    </w:p>
    <w:p w14:paraId="19147ECF" w14:textId="0561E935" w:rsidR="00E204CF" w:rsidRPr="00BC537A" w:rsidRDefault="00E204CF" w:rsidP="00E848FD">
      <w:pPr>
        <w:pStyle w:val="Heading4"/>
      </w:pPr>
      <w:bookmarkStart w:id="199" w:name="_Toc494374726"/>
      <w:bookmarkStart w:id="200" w:name="_Toc386099814"/>
      <w:r w:rsidRPr="00166C89">
        <w:t>Incident</w:t>
      </w:r>
      <w:bookmarkEnd w:id="199"/>
      <w:r w:rsidRPr="00BC537A">
        <w:t xml:space="preserve"> </w:t>
      </w:r>
      <w:bookmarkEnd w:id="200"/>
    </w:p>
    <w:p w14:paraId="42518DE3" w14:textId="11D198F8" w:rsidR="00E204CF" w:rsidRPr="00EB6BC0" w:rsidRDefault="00A41E9F" w:rsidP="00107F2C">
      <w:r>
        <w:t>An e</w:t>
      </w:r>
      <w:r w:rsidR="00E204CF" w:rsidRPr="00EB6BC0">
        <w:t>vent that caused or could have caused harm to any person.</w:t>
      </w:r>
    </w:p>
    <w:p w14:paraId="4DBD0A44" w14:textId="48479B6D" w:rsidR="00E204CF" w:rsidRPr="00107F2C" w:rsidRDefault="00BC61DC" w:rsidP="00BC61DC">
      <w:pPr>
        <w:rPr>
          <w:b/>
        </w:rPr>
      </w:pPr>
      <w:r w:rsidRPr="00A750A3">
        <w:rPr>
          <w:i/>
        </w:rPr>
        <w:t>Note:</w:t>
      </w:r>
      <w:r>
        <w:t xml:space="preserve"> </w:t>
      </w:r>
      <w:r w:rsidR="00E204CF" w:rsidRPr="00107F2C">
        <w:t>An incident that did n</w:t>
      </w:r>
      <w:r w:rsidR="00E3474F">
        <w:t xml:space="preserve">ot cause harm is also called a </w:t>
      </w:r>
      <w:r w:rsidR="00E204CF" w:rsidRPr="00E3474F">
        <w:rPr>
          <w:i/>
        </w:rPr>
        <w:t>near hit</w:t>
      </w:r>
      <w:r w:rsidR="00E3474F" w:rsidRPr="00E3474F">
        <w:rPr>
          <w:i/>
        </w:rPr>
        <w:t xml:space="preserve">, </w:t>
      </w:r>
      <w:r w:rsidR="00E204CF" w:rsidRPr="00E3474F">
        <w:rPr>
          <w:i/>
        </w:rPr>
        <w:t>close call</w:t>
      </w:r>
      <w:r w:rsidR="00E3474F" w:rsidRPr="00E3474F">
        <w:rPr>
          <w:i/>
        </w:rPr>
        <w:t xml:space="preserve">, </w:t>
      </w:r>
      <w:r w:rsidR="00166C89">
        <w:t xml:space="preserve">or </w:t>
      </w:r>
      <w:r w:rsidR="00E204CF" w:rsidRPr="00E3474F">
        <w:rPr>
          <w:i/>
        </w:rPr>
        <w:t>near-accident</w:t>
      </w:r>
      <w:r w:rsidR="00E204CF" w:rsidRPr="00107F2C">
        <w:t>.</w:t>
      </w:r>
      <w:r>
        <w:t xml:space="preserve"> </w:t>
      </w:r>
    </w:p>
    <w:p w14:paraId="683FB382" w14:textId="77777777" w:rsidR="00E204CF" w:rsidRPr="00BC537A" w:rsidRDefault="00E204CF" w:rsidP="00E848FD">
      <w:pPr>
        <w:pStyle w:val="Heading4"/>
      </w:pPr>
      <w:bookmarkStart w:id="201" w:name="_Toc386099815"/>
      <w:bookmarkStart w:id="202" w:name="_Toc494374727"/>
      <w:r w:rsidRPr="00BC537A">
        <w:t>Injury</w:t>
      </w:r>
      <w:bookmarkEnd w:id="201"/>
      <w:bookmarkEnd w:id="202"/>
    </w:p>
    <w:p w14:paraId="6ED67623" w14:textId="77777777" w:rsidR="00E204CF" w:rsidRPr="006E7DA5" w:rsidRDefault="00E204CF" w:rsidP="00E204CF">
      <w:pPr>
        <w:rPr>
          <w:rFonts w:cs="Arial"/>
        </w:rPr>
      </w:pPr>
      <w:r w:rsidRPr="006E7DA5">
        <w:rPr>
          <w:rFonts w:cs="Arial"/>
        </w:rPr>
        <w:t>Harm or damage to a person.</w:t>
      </w:r>
    </w:p>
    <w:p w14:paraId="347F1CD8" w14:textId="6EA8223C" w:rsidR="00E204CF" w:rsidRPr="00BC537A" w:rsidRDefault="0053238D" w:rsidP="00E848FD">
      <w:pPr>
        <w:pStyle w:val="Heading4"/>
      </w:pPr>
      <w:bookmarkStart w:id="203" w:name="_Toc386099816"/>
      <w:bookmarkStart w:id="204" w:name="_Toc494374728"/>
      <w:r>
        <w:t>Must and s</w:t>
      </w:r>
      <w:r w:rsidR="00E204CF" w:rsidRPr="00BC537A">
        <w:t>hould</w:t>
      </w:r>
      <w:bookmarkEnd w:id="203"/>
      <w:bookmarkEnd w:id="204"/>
    </w:p>
    <w:p w14:paraId="0B825553" w14:textId="6ABF7777" w:rsidR="00107F2C" w:rsidRDefault="00E204CF" w:rsidP="0067055C">
      <w:bookmarkStart w:id="205" w:name="_Toc386099817"/>
      <w:r w:rsidRPr="0053238D">
        <w:rPr>
          <w:i/>
        </w:rPr>
        <w:t>Must</w:t>
      </w:r>
      <w:r w:rsidRPr="00DF19E8">
        <w:t xml:space="preserve"> refers to requirements that are essential</w:t>
      </w:r>
      <w:r w:rsidR="00107F2C">
        <w:t xml:space="preserve"> </w:t>
      </w:r>
      <w:r w:rsidR="0053238D">
        <w:t xml:space="preserve">to comply </w:t>
      </w:r>
      <w:r w:rsidR="00107F2C">
        <w:t>with the SMS.</w:t>
      </w:r>
      <w:bookmarkEnd w:id="205"/>
    </w:p>
    <w:p w14:paraId="2210163D" w14:textId="0FE416D7" w:rsidR="00E204CF" w:rsidRPr="00DF19E8" w:rsidRDefault="00E204CF" w:rsidP="0067055C">
      <w:bookmarkStart w:id="206" w:name="_Toc386099818"/>
      <w:r w:rsidRPr="0053238D">
        <w:rPr>
          <w:i/>
        </w:rPr>
        <w:t>Should</w:t>
      </w:r>
      <w:r w:rsidRPr="00DF19E8">
        <w:t xml:space="preserve"> refers to matters that are recommended.</w:t>
      </w:r>
      <w:bookmarkEnd w:id="206"/>
    </w:p>
    <w:p w14:paraId="3094B0BD" w14:textId="15BAA183" w:rsidR="00166C89" w:rsidRDefault="00166C89" w:rsidP="00E848FD">
      <w:pPr>
        <w:pStyle w:val="Heading4"/>
      </w:pPr>
      <w:bookmarkStart w:id="207" w:name="_Toc494374729"/>
      <w:bookmarkStart w:id="208" w:name="_Toc485014329"/>
      <w:bookmarkStart w:id="209" w:name="_Toc386099819"/>
      <w:r>
        <w:t>Notifiable event</w:t>
      </w:r>
      <w:bookmarkEnd w:id="207"/>
    </w:p>
    <w:p w14:paraId="33D2E519" w14:textId="05DBE73A" w:rsidR="00166C89" w:rsidRDefault="00166C89" w:rsidP="00166C89">
      <w:r>
        <w:t>Death, injury, or a notifiable incident.</w:t>
      </w:r>
    </w:p>
    <w:p w14:paraId="60425072" w14:textId="6D678C67" w:rsidR="00166C89" w:rsidRDefault="00166C89" w:rsidP="00E848FD">
      <w:pPr>
        <w:pStyle w:val="Heading4"/>
      </w:pPr>
      <w:bookmarkStart w:id="210" w:name="_Toc494374730"/>
      <w:r>
        <w:t>Notifiable incident</w:t>
      </w:r>
      <w:bookmarkEnd w:id="210"/>
    </w:p>
    <w:p w14:paraId="38823A03" w14:textId="484E940E" w:rsidR="00166C89" w:rsidRPr="00166C89" w:rsidRDefault="00166C89" w:rsidP="00166C89">
      <w:r>
        <w:t>A</w:t>
      </w:r>
      <w:r w:rsidRPr="00166C89">
        <w:t>n unplanned or uncontrolled incident that exposes a worker or any other person to a serious risk</w:t>
      </w:r>
      <w:r>
        <w:t>, e.g. a fall from height.</w:t>
      </w:r>
    </w:p>
    <w:p w14:paraId="5E31E7C4" w14:textId="7AB5EEBD" w:rsidR="00E204CF" w:rsidRPr="00BC537A" w:rsidRDefault="00E204CF" w:rsidP="00E848FD">
      <w:pPr>
        <w:pStyle w:val="Heading4"/>
      </w:pPr>
      <w:bookmarkStart w:id="211" w:name="_Toc494374731"/>
      <w:r w:rsidRPr="00E848FD">
        <w:t>Policy</w:t>
      </w:r>
      <w:bookmarkEnd w:id="208"/>
      <w:bookmarkEnd w:id="209"/>
      <w:bookmarkEnd w:id="211"/>
    </w:p>
    <w:p w14:paraId="3B954097" w14:textId="77777777" w:rsidR="00E204CF" w:rsidRPr="00DF19E8" w:rsidRDefault="00E204CF" w:rsidP="0067055C">
      <w:bookmarkStart w:id="212" w:name="_Toc386099820"/>
      <w:r>
        <w:t xml:space="preserve">Intentions and direction </w:t>
      </w:r>
      <w:r w:rsidR="00ED0304">
        <w:t xml:space="preserve">of the operator </w:t>
      </w:r>
      <w:r>
        <w:t>as formally expressed by the top leadership.</w:t>
      </w:r>
      <w:bookmarkEnd w:id="212"/>
    </w:p>
    <w:p w14:paraId="67DBBA65" w14:textId="77777777" w:rsidR="00E204CF" w:rsidRPr="00BC537A" w:rsidRDefault="00E204CF" w:rsidP="00E848FD">
      <w:pPr>
        <w:pStyle w:val="Heading4"/>
      </w:pPr>
      <w:bookmarkStart w:id="213" w:name="_Toc485014330"/>
      <w:bookmarkStart w:id="214" w:name="_Toc386099821"/>
      <w:bookmarkStart w:id="215" w:name="_Toc494374732"/>
      <w:r w:rsidRPr="00BC537A">
        <w:t>Principal</w:t>
      </w:r>
      <w:bookmarkEnd w:id="213"/>
      <w:bookmarkEnd w:id="214"/>
      <w:bookmarkEnd w:id="215"/>
    </w:p>
    <w:p w14:paraId="738A90DA" w14:textId="77777777" w:rsidR="00E204CF" w:rsidRPr="006E7DA5" w:rsidRDefault="00E204CF" w:rsidP="00E204CF">
      <w:pPr>
        <w:rPr>
          <w:rFonts w:cs="Arial"/>
        </w:rPr>
      </w:pPr>
      <w:r w:rsidRPr="006E7DA5">
        <w:rPr>
          <w:rFonts w:cs="Arial"/>
        </w:rPr>
        <w:t>A person who engages any person (other than as an employee) to do work for gain or reward.</w:t>
      </w:r>
    </w:p>
    <w:p w14:paraId="25E3E512" w14:textId="77777777" w:rsidR="00E204CF" w:rsidRPr="00BC537A" w:rsidRDefault="00E204CF" w:rsidP="00E848FD">
      <w:pPr>
        <w:pStyle w:val="Heading4"/>
      </w:pPr>
      <w:bookmarkStart w:id="216" w:name="_Toc485014331"/>
      <w:bookmarkStart w:id="217" w:name="_Toc386099822"/>
      <w:bookmarkStart w:id="218" w:name="_Toc494374733"/>
      <w:r w:rsidRPr="00BC537A">
        <w:t>Procedure</w:t>
      </w:r>
      <w:bookmarkEnd w:id="216"/>
      <w:bookmarkEnd w:id="217"/>
      <w:bookmarkEnd w:id="218"/>
    </w:p>
    <w:p w14:paraId="32D7B057" w14:textId="77777777" w:rsidR="00E204CF" w:rsidRPr="006E7DA5" w:rsidRDefault="00E204CF" w:rsidP="00E204CF">
      <w:pPr>
        <w:rPr>
          <w:rFonts w:cs="Arial"/>
        </w:rPr>
      </w:pPr>
      <w:r w:rsidRPr="006E7DA5">
        <w:rPr>
          <w:rFonts w:cs="Arial"/>
        </w:rPr>
        <w:t>How the organisation implements the policy.</w:t>
      </w:r>
    </w:p>
    <w:p w14:paraId="3A6FD158" w14:textId="77777777" w:rsidR="00166C89" w:rsidRDefault="00166C89" w:rsidP="00E848FD">
      <w:pPr>
        <w:pStyle w:val="Heading4"/>
      </w:pPr>
      <w:bookmarkStart w:id="219" w:name="_Toc494374734"/>
      <w:bookmarkStart w:id="220" w:name="_Toc386099823"/>
      <w:r>
        <w:lastRenderedPageBreak/>
        <w:t>Risk</w:t>
      </w:r>
      <w:bookmarkEnd w:id="219"/>
    </w:p>
    <w:p w14:paraId="7BBF0415" w14:textId="6C98B7CB" w:rsidR="00166C89" w:rsidRDefault="00166C89" w:rsidP="00166C89">
      <w:r>
        <w:t>A chance of harm.</w:t>
      </w:r>
    </w:p>
    <w:p w14:paraId="6D05FB60" w14:textId="77777777" w:rsidR="00166C89" w:rsidRDefault="00166C89" w:rsidP="00E848FD">
      <w:pPr>
        <w:pStyle w:val="Heading4"/>
      </w:pPr>
      <w:bookmarkStart w:id="221" w:name="_Toc494374735"/>
      <w:r>
        <w:t>Serious risk</w:t>
      </w:r>
      <w:bookmarkEnd w:id="221"/>
    </w:p>
    <w:p w14:paraId="6A0C9EB3" w14:textId="0A9F8D36" w:rsidR="00166C89" w:rsidRDefault="00166C89" w:rsidP="00166C89">
      <w:r>
        <w:t>A</w:t>
      </w:r>
      <w:r w:rsidRPr="00BC0EEC">
        <w:t xml:space="preserve"> </w:t>
      </w:r>
      <w:r>
        <w:t>chance of a notifiable event.</w:t>
      </w:r>
    </w:p>
    <w:p w14:paraId="1794DA6A" w14:textId="1CC1B222" w:rsidR="00E204CF" w:rsidRPr="00BC537A" w:rsidRDefault="00E204CF" w:rsidP="00E848FD">
      <w:pPr>
        <w:pStyle w:val="Heading4"/>
      </w:pPr>
      <w:bookmarkStart w:id="222" w:name="_Toc494374736"/>
      <w:r w:rsidRPr="00BC537A">
        <w:t xml:space="preserve">Risk </w:t>
      </w:r>
      <w:r w:rsidR="0053238D">
        <w:t>m</w:t>
      </w:r>
      <w:r w:rsidRPr="00BC537A">
        <w:t>anagement</w:t>
      </w:r>
      <w:bookmarkEnd w:id="220"/>
      <w:bookmarkEnd w:id="222"/>
    </w:p>
    <w:p w14:paraId="448BE20F" w14:textId="5E9AF1B2" w:rsidR="00E204CF" w:rsidRPr="006E7DA5" w:rsidRDefault="00E204CF" w:rsidP="00E204CF">
      <w:pPr>
        <w:rPr>
          <w:rFonts w:cs="Arial"/>
        </w:rPr>
      </w:pPr>
      <w:r w:rsidRPr="006E7DA5">
        <w:rPr>
          <w:rFonts w:cs="Arial"/>
        </w:rPr>
        <w:t>A process of identifying and managing risks ito prevent an accident, incident</w:t>
      </w:r>
      <w:r w:rsidR="0053238D">
        <w:rPr>
          <w:rFonts w:cs="Arial"/>
        </w:rPr>
        <w:t>,</w:t>
      </w:r>
      <w:r w:rsidRPr="006E7DA5">
        <w:rPr>
          <w:rFonts w:cs="Arial"/>
        </w:rPr>
        <w:t xml:space="preserve"> or loss.</w:t>
      </w:r>
    </w:p>
    <w:p w14:paraId="740DBBD7" w14:textId="529FCD54" w:rsidR="00E204CF" w:rsidRDefault="00E204CF" w:rsidP="00E204CF">
      <w:pPr>
        <w:rPr>
          <w:rFonts w:cs="Arial"/>
        </w:rPr>
      </w:pPr>
    </w:p>
    <w:p w14:paraId="5794EBF0" w14:textId="770B7C6D" w:rsidR="006018AE" w:rsidRDefault="006018AE">
      <w:pPr>
        <w:spacing w:after="200"/>
        <w:rPr>
          <w:rFonts w:cs="Arial"/>
        </w:rPr>
      </w:pPr>
      <w:r>
        <w:rPr>
          <w:rFonts w:cs="Arial"/>
        </w:rPr>
        <w:br w:type="page"/>
      </w:r>
    </w:p>
    <w:p w14:paraId="4DEC1CBE" w14:textId="3772A86F" w:rsidR="00E204CF" w:rsidRPr="006E7DA5" w:rsidRDefault="00E204CF" w:rsidP="00982591">
      <w:pPr>
        <w:pStyle w:val="Heading1noNUM"/>
        <w:spacing w:after="240"/>
        <w:contextualSpacing w:val="0"/>
      </w:pPr>
      <w:bookmarkStart w:id="223" w:name="_Serious_Harm"/>
      <w:bookmarkStart w:id="224" w:name="_Toc386712391"/>
      <w:bookmarkStart w:id="225" w:name="_Toc331688175"/>
      <w:bookmarkStart w:id="226" w:name="_Toc383518926"/>
      <w:bookmarkStart w:id="227" w:name="_Toc496259266"/>
      <w:bookmarkEnd w:id="223"/>
      <w:r w:rsidRPr="006018AE">
        <w:rPr>
          <w:sz w:val="36"/>
          <w:szCs w:val="36"/>
        </w:rPr>
        <w:lastRenderedPageBreak/>
        <w:t>Appendix 2</w:t>
      </w:r>
      <w:r w:rsidR="00A750A3" w:rsidRPr="006018AE">
        <w:rPr>
          <w:sz w:val="36"/>
          <w:szCs w:val="36"/>
        </w:rPr>
        <w:t>:</w:t>
      </w:r>
      <w:r w:rsidR="00BC61DC">
        <w:tab/>
      </w:r>
      <w:r w:rsidR="00BC61DC">
        <w:br/>
      </w:r>
      <w:r w:rsidRPr="006018AE">
        <w:rPr>
          <w:sz w:val="36"/>
          <w:szCs w:val="36"/>
        </w:rPr>
        <w:t>Legislation</w:t>
      </w:r>
      <w:r w:rsidR="00BC61DC" w:rsidRPr="006018AE">
        <w:rPr>
          <w:sz w:val="36"/>
          <w:szCs w:val="36"/>
        </w:rPr>
        <w:t>, Standards, Codes of Practice</w:t>
      </w:r>
      <w:r w:rsidR="0053238D" w:rsidRPr="006018AE">
        <w:rPr>
          <w:sz w:val="36"/>
          <w:szCs w:val="36"/>
        </w:rPr>
        <w:t>,</w:t>
      </w:r>
      <w:r w:rsidR="00BC61DC" w:rsidRPr="006018AE">
        <w:rPr>
          <w:sz w:val="36"/>
          <w:szCs w:val="36"/>
        </w:rPr>
        <w:t xml:space="preserve"> and G</w:t>
      </w:r>
      <w:r w:rsidRPr="006018AE">
        <w:rPr>
          <w:sz w:val="36"/>
          <w:szCs w:val="36"/>
        </w:rPr>
        <w:t>uidelines</w:t>
      </w:r>
      <w:bookmarkEnd w:id="224"/>
      <w:bookmarkEnd w:id="227"/>
      <w:r w:rsidRPr="006E7DA5">
        <w:t xml:space="preserve"> </w:t>
      </w:r>
      <w:bookmarkEnd w:id="225"/>
      <w:bookmarkEnd w:id="226"/>
    </w:p>
    <w:p w14:paraId="76179124" w14:textId="62F72417" w:rsidR="00E204CF" w:rsidRPr="00F72315" w:rsidRDefault="00E204CF" w:rsidP="00E204CF">
      <w:pPr>
        <w:rPr>
          <w:rFonts w:cs="Arial"/>
          <w:b/>
          <w:color w:val="000000" w:themeColor="text1"/>
          <w:highlight w:val="yellow"/>
        </w:rPr>
      </w:pPr>
      <w:r w:rsidRPr="006E7DA5">
        <w:rPr>
          <w:rFonts w:cs="Arial"/>
        </w:rPr>
        <w:t xml:space="preserve">This section provides an overview of </w:t>
      </w:r>
      <w:r>
        <w:rPr>
          <w:rFonts w:cs="Arial"/>
        </w:rPr>
        <w:t>relevant health and safety legislation. It</w:t>
      </w:r>
      <w:r w:rsidRPr="006E7DA5">
        <w:rPr>
          <w:rFonts w:cs="Arial"/>
        </w:rPr>
        <w:t xml:space="preserve"> identifies </w:t>
      </w:r>
      <w:r>
        <w:rPr>
          <w:rFonts w:cs="Arial"/>
        </w:rPr>
        <w:t xml:space="preserve">what </w:t>
      </w:r>
      <w:r w:rsidRPr="006E7DA5">
        <w:rPr>
          <w:rFonts w:cs="Arial"/>
        </w:rPr>
        <w:t xml:space="preserve">legislation </w:t>
      </w:r>
      <w:r>
        <w:rPr>
          <w:rFonts w:cs="Arial"/>
        </w:rPr>
        <w:t xml:space="preserve">is relevant to, and </w:t>
      </w:r>
      <w:r w:rsidRPr="00BC537A">
        <w:rPr>
          <w:rFonts w:cs="Arial"/>
          <w:color w:val="000000" w:themeColor="text1"/>
        </w:rPr>
        <w:t xml:space="preserve">imposes responsibilities on, the </w:t>
      </w:r>
      <w:r w:rsidR="00BC537A" w:rsidRPr="00F72315">
        <w:rPr>
          <w:rFonts w:cs="Arial"/>
          <w:b/>
          <w:color w:val="000000" w:themeColor="text1"/>
        </w:rPr>
        <w:t>[</w:t>
      </w:r>
      <w:r w:rsidR="00F72315">
        <w:rPr>
          <w:rFonts w:cs="Arial"/>
          <w:b/>
          <w:color w:val="000000" w:themeColor="text1"/>
        </w:rPr>
        <w:t>D</w:t>
      </w:r>
      <w:r w:rsidRPr="00F72315">
        <w:rPr>
          <w:rFonts w:cs="Arial"/>
          <w:b/>
          <w:color w:val="000000" w:themeColor="text1"/>
        </w:rPr>
        <w:t xml:space="preserve">irectors, </w:t>
      </w:r>
      <w:r w:rsidR="00F72315">
        <w:rPr>
          <w:rFonts w:cs="Arial"/>
          <w:b/>
          <w:color w:val="000000" w:themeColor="text1"/>
        </w:rPr>
        <w:t xml:space="preserve">partners, trustees, </w:t>
      </w:r>
      <w:r w:rsidRPr="00F72315">
        <w:rPr>
          <w:rFonts w:cs="Arial"/>
          <w:b/>
          <w:color w:val="000000" w:themeColor="text1"/>
        </w:rPr>
        <w:t xml:space="preserve">management, staff and contractors of </w:t>
      </w:r>
      <w:r w:rsidR="00BC537A" w:rsidRPr="00F72315">
        <w:rPr>
          <w:rFonts w:cs="Arial"/>
          <w:b/>
          <w:color w:val="000000" w:themeColor="text1"/>
        </w:rPr>
        <w:t>(name</w:t>
      </w:r>
      <w:r w:rsidR="00BC61DC" w:rsidRPr="00F72315">
        <w:rPr>
          <w:rFonts w:cs="Arial"/>
          <w:b/>
          <w:color w:val="000000" w:themeColor="text1"/>
        </w:rPr>
        <w:t xml:space="preserve"> </w:t>
      </w:r>
      <w:r w:rsidRPr="00F72315">
        <w:rPr>
          <w:rFonts w:cs="Arial"/>
          <w:b/>
          <w:color w:val="000000" w:themeColor="text1"/>
        </w:rPr>
        <w:t>organisation</w:t>
      </w:r>
      <w:r w:rsidR="00BC537A" w:rsidRPr="00F72315">
        <w:rPr>
          <w:rFonts w:cs="Arial"/>
          <w:b/>
          <w:color w:val="000000" w:themeColor="text1"/>
        </w:rPr>
        <w:t>)</w:t>
      </w:r>
      <w:r w:rsidRPr="00F72315">
        <w:rPr>
          <w:rFonts w:cs="Arial"/>
          <w:b/>
          <w:color w:val="000000" w:themeColor="text1"/>
        </w:rPr>
        <w:t xml:space="preserve">]  </w:t>
      </w:r>
    </w:p>
    <w:p w14:paraId="01281668" w14:textId="01B0F963" w:rsidR="00E204CF" w:rsidRDefault="00E204CF" w:rsidP="00E204CF">
      <w:pPr>
        <w:rPr>
          <w:rFonts w:cs="Arial"/>
        </w:rPr>
      </w:pPr>
      <w:r>
        <w:rPr>
          <w:rFonts w:cs="Arial"/>
        </w:rPr>
        <w:t xml:space="preserve">It also identifies </w:t>
      </w:r>
      <w:r w:rsidR="00163AA1">
        <w:rPr>
          <w:rFonts w:cs="Arial"/>
        </w:rPr>
        <w:t xml:space="preserve">other </w:t>
      </w:r>
      <w:r>
        <w:rPr>
          <w:rFonts w:cs="Arial"/>
        </w:rPr>
        <w:t>legislation that might be relevant to our business.</w:t>
      </w:r>
    </w:p>
    <w:tbl>
      <w:tblPr>
        <w:tblStyle w:val="TableGrid"/>
        <w:tblW w:w="9067" w:type="dxa"/>
        <w:tblLook w:val="04A0" w:firstRow="1" w:lastRow="0" w:firstColumn="1" w:lastColumn="0" w:noHBand="0" w:noVBand="1"/>
      </w:tblPr>
      <w:tblGrid>
        <w:gridCol w:w="5382"/>
        <w:gridCol w:w="2126"/>
        <w:gridCol w:w="1559"/>
      </w:tblGrid>
      <w:tr w:rsidR="00163AA1" w:rsidRPr="00D33FAC" w14:paraId="35295ED0" w14:textId="77777777" w:rsidTr="00166C89">
        <w:tc>
          <w:tcPr>
            <w:tcW w:w="5382" w:type="dxa"/>
          </w:tcPr>
          <w:p w14:paraId="2D87F17B" w14:textId="6EFDC234" w:rsidR="00163AA1" w:rsidRPr="00DF19E8" w:rsidRDefault="00163AA1" w:rsidP="00163AA1">
            <w:pPr>
              <w:spacing w:before="120"/>
              <w:rPr>
                <w:rFonts w:cs="Arial"/>
                <w:b/>
              </w:rPr>
            </w:pPr>
            <w:r>
              <w:rPr>
                <w:rFonts w:cs="Arial"/>
                <w:b/>
              </w:rPr>
              <w:t>Document</w:t>
            </w:r>
          </w:p>
        </w:tc>
        <w:tc>
          <w:tcPr>
            <w:tcW w:w="2126" w:type="dxa"/>
          </w:tcPr>
          <w:p w14:paraId="5347C543" w14:textId="77777777" w:rsidR="00163AA1" w:rsidRPr="00DF19E8" w:rsidRDefault="00163AA1" w:rsidP="00163AA1">
            <w:pPr>
              <w:spacing w:before="120"/>
              <w:rPr>
                <w:rFonts w:cs="Arial"/>
                <w:b/>
              </w:rPr>
            </w:pPr>
            <w:r>
              <w:rPr>
                <w:rFonts w:cs="Arial"/>
                <w:b/>
              </w:rPr>
              <w:t>Reviewer</w:t>
            </w:r>
          </w:p>
        </w:tc>
        <w:tc>
          <w:tcPr>
            <w:tcW w:w="1559" w:type="dxa"/>
          </w:tcPr>
          <w:p w14:paraId="0367836B" w14:textId="77777777" w:rsidR="00163AA1" w:rsidRPr="00DF19E8" w:rsidRDefault="00163AA1" w:rsidP="00163AA1">
            <w:pPr>
              <w:spacing w:before="120"/>
              <w:rPr>
                <w:rFonts w:cs="Arial"/>
                <w:b/>
              </w:rPr>
            </w:pPr>
            <w:r>
              <w:rPr>
                <w:rFonts w:cs="Arial"/>
                <w:b/>
              </w:rPr>
              <w:t>Date reviewed</w:t>
            </w:r>
          </w:p>
        </w:tc>
      </w:tr>
      <w:tr w:rsidR="00163AA1" w14:paraId="726F7715" w14:textId="77777777" w:rsidTr="00166C89">
        <w:tc>
          <w:tcPr>
            <w:tcW w:w="5382" w:type="dxa"/>
          </w:tcPr>
          <w:p w14:paraId="6A4BFC06" w14:textId="10C920EC" w:rsidR="00163AA1" w:rsidRDefault="0003273D" w:rsidP="00163AA1">
            <w:pPr>
              <w:spacing w:before="120"/>
              <w:rPr>
                <w:rFonts w:cs="Arial"/>
              </w:rPr>
            </w:pPr>
            <w:hyperlink r:id="rId14" w:history="1">
              <w:r w:rsidR="00163AA1" w:rsidRPr="00A750A3">
                <w:rPr>
                  <w:rStyle w:val="Hyperlink"/>
                  <w:rFonts w:cs="Arial"/>
                </w:rPr>
                <w:t>Health and Safety at Work Act 2015</w:t>
              </w:r>
            </w:hyperlink>
          </w:p>
        </w:tc>
        <w:tc>
          <w:tcPr>
            <w:tcW w:w="2126" w:type="dxa"/>
          </w:tcPr>
          <w:p w14:paraId="0010535E" w14:textId="119C473F" w:rsidR="00163AA1" w:rsidRPr="00080696" w:rsidRDefault="00163AA1" w:rsidP="00163AA1">
            <w:pPr>
              <w:spacing w:before="120"/>
              <w:rPr>
                <w:rFonts w:cs="Arial"/>
                <w:b/>
              </w:rPr>
            </w:pPr>
            <w:r w:rsidRPr="00080696">
              <w:rPr>
                <w:rFonts w:cs="Arial"/>
                <w:b/>
              </w:rPr>
              <w:t>[Name]</w:t>
            </w:r>
          </w:p>
        </w:tc>
        <w:tc>
          <w:tcPr>
            <w:tcW w:w="1559" w:type="dxa"/>
          </w:tcPr>
          <w:p w14:paraId="0D5AE0D1" w14:textId="12955908" w:rsidR="00163AA1" w:rsidRPr="00080696" w:rsidRDefault="00163AA1" w:rsidP="00163AA1">
            <w:pPr>
              <w:spacing w:before="120"/>
              <w:rPr>
                <w:rFonts w:cs="Arial"/>
                <w:b/>
              </w:rPr>
            </w:pPr>
            <w:r w:rsidRPr="00080696">
              <w:rPr>
                <w:rFonts w:cs="Arial"/>
                <w:b/>
              </w:rPr>
              <w:t>[Date]</w:t>
            </w:r>
          </w:p>
        </w:tc>
      </w:tr>
      <w:tr w:rsidR="00163AA1" w14:paraId="48B6B66E" w14:textId="77777777" w:rsidTr="00166C89">
        <w:tc>
          <w:tcPr>
            <w:tcW w:w="5382" w:type="dxa"/>
          </w:tcPr>
          <w:p w14:paraId="42F6B46E" w14:textId="50999BEA" w:rsidR="00163AA1" w:rsidRDefault="0003273D" w:rsidP="00163AA1">
            <w:pPr>
              <w:spacing w:before="120"/>
              <w:rPr>
                <w:rFonts w:cs="Arial"/>
              </w:rPr>
            </w:pPr>
            <w:hyperlink r:id="rId15" w:history="1">
              <w:r w:rsidR="00163AA1" w:rsidRPr="00A750A3">
                <w:rPr>
                  <w:rStyle w:val="Hyperlink"/>
                  <w:rFonts w:cs="Arial"/>
                </w:rPr>
                <w:t>Health and Safety at Work (Adventure Activities) Regulations 2016</w:t>
              </w:r>
            </w:hyperlink>
          </w:p>
        </w:tc>
        <w:tc>
          <w:tcPr>
            <w:tcW w:w="2126" w:type="dxa"/>
          </w:tcPr>
          <w:p w14:paraId="0D74A8F2" w14:textId="471CE040" w:rsidR="00163AA1" w:rsidRPr="00080696" w:rsidRDefault="00163AA1" w:rsidP="00163AA1">
            <w:pPr>
              <w:spacing w:before="120"/>
              <w:rPr>
                <w:rFonts w:cs="Arial"/>
                <w:b/>
              </w:rPr>
            </w:pPr>
            <w:r w:rsidRPr="00080696">
              <w:rPr>
                <w:rFonts w:cs="Arial"/>
                <w:b/>
              </w:rPr>
              <w:t>[Name]</w:t>
            </w:r>
          </w:p>
        </w:tc>
        <w:tc>
          <w:tcPr>
            <w:tcW w:w="1559" w:type="dxa"/>
          </w:tcPr>
          <w:p w14:paraId="4F81FC3E" w14:textId="39D3BF8F" w:rsidR="00163AA1" w:rsidRPr="00080696" w:rsidRDefault="00163AA1" w:rsidP="00163AA1">
            <w:pPr>
              <w:spacing w:before="120"/>
              <w:rPr>
                <w:rFonts w:cs="Arial"/>
                <w:b/>
              </w:rPr>
            </w:pPr>
            <w:r w:rsidRPr="00080696">
              <w:rPr>
                <w:rFonts w:cs="Arial"/>
                <w:b/>
              </w:rPr>
              <w:t>[Date]</w:t>
            </w:r>
          </w:p>
        </w:tc>
      </w:tr>
      <w:tr w:rsidR="00163AA1" w14:paraId="3C92B286" w14:textId="77777777" w:rsidTr="00166C89">
        <w:tc>
          <w:tcPr>
            <w:tcW w:w="5382" w:type="dxa"/>
          </w:tcPr>
          <w:p w14:paraId="1824300A" w14:textId="3B1610F3" w:rsidR="00163AA1" w:rsidRPr="00163AA1" w:rsidRDefault="0003273D" w:rsidP="00163AA1">
            <w:pPr>
              <w:spacing w:before="120"/>
              <w:rPr>
                <w:rFonts w:cs="Arial"/>
              </w:rPr>
            </w:pPr>
            <w:hyperlink r:id="rId16" w:history="1">
              <w:r w:rsidR="00163AA1" w:rsidRPr="00A53179">
                <w:rPr>
                  <w:rStyle w:val="Hyperlink"/>
                  <w:rFonts w:cs="Arial"/>
                </w:rPr>
                <w:t>Safety Audit Standard for Adventure Activities 2017</w:t>
              </w:r>
            </w:hyperlink>
            <w:r w:rsidR="005D5E46" w:rsidRPr="005D5E46">
              <w:rPr>
                <w:rStyle w:val="Hyperlink"/>
                <w:rFonts w:cs="Arial"/>
              </w:rPr>
              <w:t>v 1.1</w:t>
            </w:r>
          </w:p>
        </w:tc>
        <w:tc>
          <w:tcPr>
            <w:tcW w:w="2126" w:type="dxa"/>
          </w:tcPr>
          <w:p w14:paraId="3F53B5D7" w14:textId="0B68A64C" w:rsidR="00163AA1" w:rsidRPr="00080696" w:rsidRDefault="00163AA1" w:rsidP="00163AA1">
            <w:pPr>
              <w:spacing w:before="120"/>
              <w:rPr>
                <w:rFonts w:cs="Arial"/>
                <w:b/>
              </w:rPr>
            </w:pPr>
            <w:r w:rsidRPr="00080696">
              <w:rPr>
                <w:rFonts w:cs="Arial"/>
                <w:b/>
              </w:rPr>
              <w:t>[Name]</w:t>
            </w:r>
          </w:p>
        </w:tc>
        <w:tc>
          <w:tcPr>
            <w:tcW w:w="1559" w:type="dxa"/>
          </w:tcPr>
          <w:p w14:paraId="0973DA84" w14:textId="48C060D0" w:rsidR="00163AA1" w:rsidRPr="00080696" w:rsidRDefault="00163AA1" w:rsidP="00163AA1">
            <w:pPr>
              <w:spacing w:before="120"/>
              <w:rPr>
                <w:rFonts w:cs="Arial"/>
                <w:b/>
              </w:rPr>
            </w:pPr>
            <w:r w:rsidRPr="00080696">
              <w:rPr>
                <w:rFonts w:cs="Arial"/>
                <w:b/>
              </w:rPr>
              <w:t>[Date]</w:t>
            </w:r>
          </w:p>
        </w:tc>
      </w:tr>
      <w:tr w:rsidR="00163AA1" w14:paraId="3271117B" w14:textId="77777777" w:rsidTr="00166C89">
        <w:tc>
          <w:tcPr>
            <w:tcW w:w="5382" w:type="dxa"/>
          </w:tcPr>
          <w:p w14:paraId="04CF0ECF" w14:textId="7D7DED8F" w:rsidR="00163AA1" w:rsidRDefault="0003273D" w:rsidP="00163AA1">
            <w:pPr>
              <w:spacing w:before="120"/>
              <w:rPr>
                <w:rFonts w:cs="Arial"/>
              </w:rPr>
            </w:pPr>
            <w:hyperlink r:id="rId17" w:history="1">
              <w:r w:rsidR="00163AA1" w:rsidRPr="004B7A75">
                <w:rPr>
                  <w:rStyle w:val="Hyperlink"/>
                  <w:rFonts w:cs="Arial"/>
                </w:rPr>
                <w:t>Activity Safety Guideline</w:t>
              </w:r>
            </w:hyperlink>
            <w:r w:rsidR="00163AA1">
              <w:rPr>
                <w:rFonts w:cs="Arial"/>
              </w:rPr>
              <w:t xml:space="preserve"> </w:t>
            </w:r>
            <w:r w:rsidR="00163AA1" w:rsidRPr="00DF19E8">
              <w:rPr>
                <w:rFonts w:cs="Arial"/>
              </w:rPr>
              <w:t>[</w:t>
            </w:r>
            <w:r w:rsidR="00A750A3" w:rsidRPr="00080696">
              <w:rPr>
                <w:rFonts w:cs="Arial"/>
                <w:b/>
              </w:rPr>
              <w:t>N</w:t>
            </w:r>
            <w:r w:rsidR="00163AA1" w:rsidRPr="00080696">
              <w:rPr>
                <w:rFonts w:cs="Arial"/>
                <w:b/>
              </w:rPr>
              <w:t>ame]</w:t>
            </w:r>
          </w:p>
        </w:tc>
        <w:tc>
          <w:tcPr>
            <w:tcW w:w="2126" w:type="dxa"/>
          </w:tcPr>
          <w:p w14:paraId="1677DC8A" w14:textId="174EF60A" w:rsidR="00163AA1" w:rsidRPr="00080696" w:rsidRDefault="00163AA1" w:rsidP="00163AA1">
            <w:pPr>
              <w:spacing w:before="120"/>
              <w:rPr>
                <w:rFonts w:cs="Arial"/>
                <w:b/>
              </w:rPr>
            </w:pPr>
            <w:r w:rsidRPr="00080696">
              <w:rPr>
                <w:rFonts w:cs="Arial"/>
                <w:b/>
              </w:rPr>
              <w:t>[Name]</w:t>
            </w:r>
          </w:p>
        </w:tc>
        <w:tc>
          <w:tcPr>
            <w:tcW w:w="1559" w:type="dxa"/>
          </w:tcPr>
          <w:p w14:paraId="0F545C99" w14:textId="4B419561" w:rsidR="00163AA1" w:rsidRPr="00080696" w:rsidRDefault="00163AA1" w:rsidP="00163AA1">
            <w:pPr>
              <w:spacing w:before="120"/>
              <w:rPr>
                <w:rFonts w:cs="Arial"/>
                <w:b/>
              </w:rPr>
            </w:pPr>
            <w:r w:rsidRPr="00080696">
              <w:rPr>
                <w:rFonts w:cs="Arial"/>
                <w:b/>
              </w:rPr>
              <w:t>[Date]</w:t>
            </w:r>
          </w:p>
        </w:tc>
      </w:tr>
      <w:tr w:rsidR="00163AA1" w14:paraId="745F7B5E" w14:textId="77777777" w:rsidTr="00166C89">
        <w:tc>
          <w:tcPr>
            <w:tcW w:w="5382" w:type="dxa"/>
          </w:tcPr>
          <w:p w14:paraId="5AA74833" w14:textId="57F87561" w:rsidR="00163AA1" w:rsidRDefault="0003273D" w:rsidP="00163AA1">
            <w:pPr>
              <w:spacing w:before="120"/>
              <w:rPr>
                <w:rFonts w:cs="Arial"/>
              </w:rPr>
            </w:pPr>
            <w:hyperlink r:id="rId18" w:history="1">
              <w:r w:rsidR="00163AA1" w:rsidRPr="004B7A75">
                <w:rPr>
                  <w:rStyle w:val="Hyperlink"/>
                  <w:rFonts w:cs="Arial"/>
                </w:rPr>
                <w:t>Activity Safety Guideline</w:t>
              </w:r>
            </w:hyperlink>
            <w:r w:rsidR="00163AA1">
              <w:rPr>
                <w:rFonts w:cs="Arial"/>
              </w:rPr>
              <w:t xml:space="preserve"> </w:t>
            </w:r>
            <w:r w:rsidR="00A750A3" w:rsidRPr="00080696">
              <w:rPr>
                <w:rFonts w:cs="Arial"/>
                <w:b/>
              </w:rPr>
              <w:t>[N</w:t>
            </w:r>
            <w:r w:rsidR="00163AA1" w:rsidRPr="00080696">
              <w:rPr>
                <w:rFonts w:cs="Arial"/>
                <w:b/>
              </w:rPr>
              <w:t>ame</w:t>
            </w:r>
            <w:r w:rsidR="00163AA1" w:rsidRPr="00DF19E8">
              <w:rPr>
                <w:rFonts w:cs="Arial"/>
              </w:rPr>
              <w:t>]</w:t>
            </w:r>
          </w:p>
        </w:tc>
        <w:tc>
          <w:tcPr>
            <w:tcW w:w="2126" w:type="dxa"/>
          </w:tcPr>
          <w:p w14:paraId="5E89B0DB" w14:textId="2E0C8979" w:rsidR="00163AA1" w:rsidRPr="00080696" w:rsidRDefault="00163AA1" w:rsidP="00163AA1">
            <w:pPr>
              <w:spacing w:before="120"/>
              <w:rPr>
                <w:rFonts w:cs="Arial"/>
                <w:b/>
              </w:rPr>
            </w:pPr>
            <w:r w:rsidRPr="00080696">
              <w:rPr>
                <w:rFonts w:cs="Arial"/>
                <w:b/>
              </w:rPr>
              <w:t>[Name]</w:t>
            </w:r>
          </w:p>
        </w:tc>
        <w:tc>
          <w:tcPr>
            <w:tcW w:w="1559" w:type="dxa"/>
          </w:tcPr>
          <w:p w14:paraId="6352A3B6" w14:textId="3202BBA1" w:rsidR="00163AA1" w:rsidRPr="00080696" w:rsidRDefault="00163AA1" w:rsidP="00163AA1">
            <w:pPr>
              <w:spacing w:before="120"/>
              <w:rPr>
                <w:rFonts w:cs="Arial"/>
                <w:b/>
              </w:rPr>
            </w:pPr>
            <w:r w:rsidRPr="00080696">
              <w:rPr>
                <w:rFonts w:cs="Arial"/>
                <w:b/>
              </w:rPr>
              <w:t>[Date]</w:t>
            </w:r>
          </w:p>
        </w:tc>
      </w:tr>
      <w:tr w:rsidR="00A750A3" w14:paraId="1D7B9511" w14:textId="77777777" w:rsidTr="00166C89">
        <w:tc>
          <w:tcPr>
            <w:tcW w:w="5382" w:type="dxa"/>
          </w:tcPr>
          <w:p w14:paraId="6F45EADD" w14:textId="6F460842" w:rsidR="00A750A3" w:rsidRDefault="00A750A3" w:rsidP="00163AA1">
            <w:pPr>
              <w:spacing w:before="120"/>
              <w:rPr>
                <w:rFonts w:cs="Arial"/>
              </w:rPr>
            </w:pPr>
            <w:r>
              <w:rPr>
                <w:rFonts w:cs="Arial"/>
              </w:rPr>
              <w:t xml:space="preserve">Other </w:t>
            </w:r>
            <w:r w:rsidRPr="00E3474F">
              <w:rPr>
                <w:rFonts w:cs="Arial"/>
                <w:b/>
              </w:rPr>
              <w:t>[Name]</w:t>
            </w:r>
          </w:p>
        </w:tc>
        <w:tc>
          <w:tcPr>
            <w:tcW w:w="2126" w:type="dxa"/>
          </w:tcPr>
          <w:p w14:paraId="68500702" w14:textId="77777777" w:rsidR="00A750A3" w:rsidRDefault="00A750A3" w:rsidP="00163AA1">
            <w:pPr>
              <w:spacing w:before="120"/>
              <w:rPr>
                <w:rFonts w:cs="Arial"/>
              </w:rPr>
            </w:pPr>
          </w:p>
        </w:tc>
        <w:tc>
          <w:tcPr>
            <w:tcW w:w="1559" w:type="dxa"/>
          </w:tcPr>
          <w:p w14:paraId="6129D920" w14:textId="77777777" w:rsidR="00A750A3" w:rsidRDefault="00A750A3" w:rsidP="00163AA1">
            <w:pPr>
              <w:spacing w:before="120"/>
              <w:rPr>
                <w:rFonts w:cs="Arial"/>
              </w:rPr>
            </w:pPr>
          </w:p>
        </w:tc>
      </w:tr>
    </w:tbl>
    <w:p w14:paraId="1B5ABB1A" w14:textId="2DF1ACD9" w:rsidR="00E204CF" w:rsidRPr="003E361C" w:rsidRDefault="00163AA1" w:rsidP="003E361C">
      <w:pPr>
        <w:spacing w:before="240"/>
        <w:rPr>
          <w:rFonts w:cs="Arial"/>
          <w:b/>
        </w:rPr>
      </w:pPr>
      <w:r w:rsidRPr="003E361C">
        <w:rPr>
          <w:rFonts w:cs="Arial"/>
          <w:b/>
        </w:rPr>
        <w:t>[R</w:t>
      </w:r>
      <w:r w:rsidR="00E204CF" w:rsidRPr="003E361C">
        <w:rPr>
          <w:rFonts w:cs="Arial"/>
          <w:b/>
        </w:rPr>
        <w:t>efer to</w:t>
      </w:r>
      <w:r w:rsidR="00BC61DC" w:rsidRPr="003E361C">
        <w:rPr>
          <w:rFonts w:cs="Arial"/>
          <w:b/>
        </w:rPr>
        <w:t xml:space="preserve"> the Legislation section on </w:t>
      </w:r>
      <w:hyperlink r:id="rId19" w:history="1">
        <w:r w:rsidR="00BC537A" w:rsidRPr="003E361C">
          <w:rPr>
            <w:rStyle w:val="Hyperlink"/>
            <w:rFonts w:cs="Arial"/>
            <w:b/>
          </w:rPr>
          <w:t>www.supportadventure.co.nz</w:t>
        </w:r>
      </w:hyperlink>
      <w:r w:rsidR="00BC537A" w:rsidRPr="003E361C">
        <w:rPr>
          <w:rFonts w:cs="Arial"/>
          <w:b/>
        </w:rPr>
        <w:t xml:space="preserve"> for </w:t>
      </w:r>
      <w:r w:rsidR="00BC61DC" w:rsidRPr="003E361C">
        <w:rPr>
          <w:rFonts w:cs="Arial"/>
          <w:b/>
        </w:rPr>
        <w:t xml:space="preserve">examples of </w:t>
      </w:r>
      <w:r w:rsidR="00A750A3" w:rsidRPr="003E361C">
        <w:rPr>
          <w:rFonts w:cs="Arial"/>
          <w:b/>
        </w:rPr>
        <w:t>other</w:t>
      </w:r>
      <w:r w:rsidR="00BC537A" w:rsidRPr="003E361C">
        <w:rPr>
          <w:rFonts w:cs="Arial"/>
          <w:b/>
        </w:rPr>
        <w:t xml:space="preserve"> relevant legislation</w:t>
      </w:r>
      <w:r w:rsidR="00E204CF" w:rsidRPr="003E361C">
        <w:rPr>
          <w:rFonts w:cs="Arial"/>
          <w:b/>
        </w:rPr>
        <w:t>]</w:t>
      </w:r>
    </w:p>
    <w:sectPr w:rsidR="00E204CF" w:rsidRPr="003E361C" w:rsidSect="005D4FC9">
      <w:footerReference w:type="default" r:id="rId20"/>
      <w:footerReference w:type="first" r:id="rId21"/>
      <w:pgSz w:w="11906" w:h="16838"/>
      <w:pgMar w:top="851" w:right="1440" w:bottom="709" w:left="1440" w:header="70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F2E95D" w14:textId="77777777" w:rsidR="0003273D" w:rsidRDefault="0003273D" w:rsidP="00DE47E1">
      <w:pPr>
        <w:spacing w:after="0" w:line="240" w:lineRule="auto"/>
      </w:pPr>
      <w:r>
        <w:separator/>
      </w:r>
    </w:p>
  </w:endnote>
  <w:endnote w:type="continuationSeparator" w:id="0">
    <w:p w14:paraId="3CF4F078" w14:textId="77777777" w:rsidR="0003273D" w:rsidRDefault="0003273D" w:rsidP="00DE4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C362D" w14:textId="77777777" w:rsidR="0073069A" w:rsidRDefault="0073069A" w:rsidP="006018AE">
    <w:pPr>
      <w:pBdr>
        <w:top w:val="thinThickSmallGap" w:sz="12" w:space="0" w:color="76923C" w:themeColor="accent3" w:themeShade="BF"/>
      </w:pBdr>
      <w:spacing w:after="0" w:line="240" w:lineRule="auto"/>
      <w:rPr>
        <w:rFonts w:cstheme="minorHAnsi"/>
        <w:color w:val="1D1B11" w:themeColor="background2" w:themeShade="1A"/>
        <w:sz w:val="20"/>
        <w:szCs w:val="20"/>
      </w:rPr>
    </w:pPr>
  </w:p>
  <w:p w14:paraId="60450678" w14:textId="7D3D4143" w:rsidR="0073069A" w:rsidRPr="008243CA" w:rsidRDefault="0073069A" w:rsidP="006018AE">
    <w:pPr>
      <w:pBdr>
        <w:top w:val="thinThickSmallGap" w:sz="12" w:space="0" w:color="76923C" w:themeColor="accent3" w:themeShade="BF"/>
      </w:pBdr>
      <w:spacing w:after="0"/>
      <w:rPr>
        <w:rFonts w:cstheme="minorHAnsi"/>
        <w:b/>
        <w:color w:val="1D1B11" w:themeColor="background2" w:themeShade="1A"/>
        <w:sz w:val="20"/>
        <w:szCs w:val="20"/>
      </w:rPr>
    </w:pPr>
    <w:r w:rsidRPr="008243CA">
      <w:rPr>
        <w:rFonts w:cstheme="minorHAnsi"/>
        <w:b/>
        <w:color w:val="1D1B11" w:themeColor="background2" w:themeShade="1A"/>
        <w:sz w:val="20"/>
        <w:szCs w:val="20"/>
      </w:rPr>
      <w:t xml:space="preserve">[Operator’s name] </w:t>
    </w:r>
    <w:r w:rsidRPr="0007325F">
      <w:rPr>
        <w:rFonts w:cstheme="minorHAnsi"/>
        <w:color w:val="1D1B11" w:themeColor="background2" w:themeShade="1A"/>
        <w:sz w:val="20"/>
        <w:szCs w:val="20"/>
      </w:rPr>
      <w:t xml:space="preserve">Safety Management Plan – </w:t>
    </w:r>
    <w:r w:rsidRPr="008243CA">
      <w:rPr>
        <w:rFonts w:cstheme="minorHAnsi"/>
        <w:b/>
        <w:color w:val="1D1B11" w:themeColor="background2" w:themeShade="1A"/>
        <w:sz w:val="20"/>
        <w:szCs w:val="20"/>
      </w:rPr>
      <w:t>version #</w:t>
    </w:r>
    <w:r w:rsidRPr="008243CA">
      <w:rPr>
        <w:rFonts w:cstheme="minorHAnsi"/>
        <w:b/>
        <w:color w:val="1D1B11" w:themeColor="background2" w:themeShade="1A"/>
        <w:sz w:val="20"/>
        <w:szCs w:val="20"/>
      </w:rPr>
      <w:tab/>
    </w:r>
    <w:r w:rsidRPr="008243CA">
      <w:rPr>
        <w:rFonts w:cstheme="minorHAnsi"/>
        <w:b/>
        <w:color w:val="1D1B11" w:themeColor="background2" w:themeShade="1A"/>
        <w:sz w:val="20"/>
        <w:szCs w:val="20"/>
      </w:rPr>
      <w:tab/>
    </w:r>
    <w:r>
      <w:rPr>
        <w:rFonts w:cstheme="minorHAnsi"/>
        <w:color w:val="1D1B11" w:themeColor="background2" w:themeShade="1A"/>
        <w:sz w:val="20"/>
        <w:szCs w:val="20"/>
      </w:rPr>
      <w:tab/>
    </w:r>
    <w:r>
      <w:rPr>
        <w:rFonts w:cstheme="minorHAnsi"/>
        <w:color w:val="1D1B11" w:themeColor="background2" w:themeShade="1A"/>
        <w:sz w:val="20"/>
        <w:szCs w:val="20"/>
      </w:rPr>
      <w:tab/>
    </w:r>
    <w:r>
      <w:rPr>
        <w:rFonts w:cstheme="minorHAnsi"/>
        <w:color w:val="1D1B11" w:themeColor="background2" w:themeShade="1A"/>
        <w:sz w:val="20"/>
        <w:szCs w:val="20"/>
      </w:rPr>
      <w:tab/>
    </w:r>
    <w:r>
      <w:rPr>
        <w:rFonts w:cstheme="minorHAnsi"/>
        <w:color w:val="1D1B11" w:themeColor="background2" w:themeShade="1A"/>
        <w:sz w:val="20"/>
        <w:szCs w:val="20"/>
      </w:rPr>
      <w:tab/>
    </w:r>
    <w:r>
      <w:rPr>
        <w:rFonts w:cstheme="minorHAnsi"/>
        <w:color w:val="1D1B11" w:themeColor="background2" w:themeShade="1A"/>
        <w:sz w:val="20"/>
        <w:szCs w:val="20"/>
      </w:rPr>
      <w:tab/>
    </w:r>
    <w:r>
      <w:rPr>
        <w:rFonts w:cstheme="minorHAnsi"/>
        <w:color w:val="1D1B11" w:themeColor="background2" w:themeShade="1A"/>
        <w:sz w:val="20"/>
        <w:szCs w:val="20"/>
      </w:rPr>
      <w:tab/>
    </w:r>
    <w:r>
      <w:rPr>
        <w:rFonts w:cstheme="minorHAnsi"/>
        <w:color w:val="1D1B11" w:themeColor="background2" w:themeShade="1A"/>
        <w:sz w:val="20"/>
        <w:szCs w:val="20"/>
      </w:rPr>
      <w:tab/>
    </w:r>
    <w:r>
      <w:rPr>
        <w:rFonts w:cstheme="minorHAnsi"/>
        <w:color w:val="1D1B11" w:themeColor="background2" w:themeShade="1A"/>
        <w:sz w:val="20"/>
        <w:szCs w:val="20"/>
      </w:rPr>
      <w:tab/>
    </w:r>
    <w:r w:rsidRPr="008243CA">
      <w:rPr>
        <w:rFonts w:cstheme="minorHAnsi"/>
        <w:b/>
        <w:color w:val="1D1B11" w:themeColor="background2" w:themeShade="1A"/>
        <w:sz w:val="20"/>
        <w:szCs w:val="20"/>
      </w:rPr>
      <w:t xml:space="preserve">Page </w:t>
    </w:r>
    <w:r>
      <w:rPr>
        <w:rFonts w:cstheme="minorHAnsi"/>
        <w:b/>
        <w:color w:val="1D1B11" w:themeColor="background2" w:themeShade="1A"/>
        <w:sz w:val="20"/>
        <w:szCs w:val="20"/>
      </w:rPr>
      <w:t>x</w:t>
    </w:r>
    <w:r w:rsidRPr="008243CA">
      <w:rPr>
        <w:rFonts w:cstheme="minorHAnsi"/>
        <w:b/>
        <w:color w:val="1D1B11" w:themeColor="background2" w:themeShade="1A"/>
        <w:sz w:val="20"/>
        <w:szCs w:val="20"/>
      </w:rPr>
      <w:t xml:space="preserve"> of </w:t>
    </w:r>
    <w:r>
      <w:rPr>
        <w:rFonts w:cstheme="minorHAnsi"/>
        <w:b/>
        <w:color w:val="1D1B11" w:themeColor="background2" w:themeShade="1A"/>
        <w:sz w:val="20"/>
        <w:szCs w:val="20"/>
      </w:rPr>
      <w:t>y</w:t>
    </w:r>
  </w:p>
  <w:p w14:paraId="53160887" w14:textId="77777777" w:rsidR="0073069A" w:rsidRPr="0075709C" w:rsidRDefault="0073069A">
    <w:pPr>
      <w:rPr>
        <w:color w:val="1D1B11" w:themeColor="background2" w:themeShade="1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4907805"/>
      <w:docPartObj>
        <w:docPartGallery w:val="Page Numbers (Bottom of Page)"/>
        <w:docPartUnique/>
      </w:docPartObj>
    </w:sdtPr>
    <w:sdtEndPr>
      <w:rPr>
        <w:noProof/>
      </w:rPr>
    </w:sdtEndPr>
    <w:sdtContent>
      <w:p w14:paraId="582B5297" w14:textId="77777777" w:rsidR="0073069A" w:rsidRDefault="0073069A">
        <w:pPr>
          <w:pStyle w:val="Footer"/>
          <w:jc w:val="right"/>
        </w:pPr>
        <w:r>
          <w:t>(your operation’s name) Safety Management Plan – version #                                      Page      ?</w:t>
        </w:r>
        <w:r>
          <w:rPr>
            <w:noProof/>
          </w:rPr>
          <w:t>/?</w:t>
        </w:r>
      </w:p>
    </w:sdtContent>
  </w:sdt>
  <w:p w14:paraId="110C528F" w14:textId="77777777" w:rsidR="0073069A" w:rsidRDefault="0073069A" w:rsidP="005D4FC9">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C08307" w14:textId="77777777" w:rsidR="0003273D" w:rsidRDefault="0003273D" w:rsidP="00DE47E1">
      <w:pPr>
        <w:spacing w:after="0" w:line="240" w:lineRule="auto"/>
      </w:pPr>
      <w:r>
        <w:separator/>
      </w:r>
    </w:p>
  </w:footnote>
  <w:footnote w:type="continuationSeparator" w:id="0">
    <w:p w14:paraId="204E1819" w14:textId="77777777" w:rsidR="0003273D" w:rsidRDefault="0003273D" w:rsidP="00DE47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34036"/>
    <w:multiLevelType w:val="hybridMultilevel"/>
    <w:tmpl w:val="399C6F5A"/>
    <w:lvl w:ilvl="0" w:tplc="91E68E2E">
      <w:start w:val="1"/>
      <w:numFmt w:val="bullet"/>
      <w:pStyle w:val="Listbulletinden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 w15:restartNumberingAfterBreak="0">
    <w:nsid w:val="0F00192A"/>
    <w:multiLevelType w:val="hybridMultilevel"/>
    <w:tmpl w:val="8DC073BA"/>
    <w:lvl w:ilvl="0" w:tplc="26A4D240">
      <w:start w:val="1"/>
      <w:numFmt w:val="bullet"/>
      <w:pStyle w:val="secondbullets"/>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3BA86805"/>
    <w:multiLevelType w:val="multilevel"/>
    <w:tmpl w:val="18DAD084"/>
    <w:lvl w:ilvl="0">
      <w:start w:val="1"/>
      <w:numFmt w:val="decimal"/>
      <w:pStyle w:val="Heading1"/>
      <w:lvlText w:val="Section %1  "/>
      <w:lvlJc w:val="left"/>
      <w:pPr>
        <w:ind w:left="2203"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4262" w:hanging="576"/>
      </w:pPr>
    </w:lvl>
    <w:lvl w:ilvl="2">
      <w:start w:val="1"/>
      <w:numFmt w:val="decimal"/>
      <w:lvlText w:val="%1.%2.%3"/>
      <w:lvlJc w:val="left"/>
      <w:pPr>
        <w:ind w:left="2728" w:hanging="720"/>
      </w:pPr>
    </w:lvl>
    <w:lvl w:ilvl="3">
      <w:start w:val="1"/>
      <w:numFmt w:val="decimal"/>
      <w:lvlText w:val="%1.%2.%3.%4"/>
      <w:lvlJc w:val="left"/>
      <w:pPr>
        <w:ind w:left="2872" w:hanging="864"/>
      </w:pPr>
    </w:lvl>
    <w:lvl w:ilvl="4">
      <w:start w:val="1"/>
      <w:numFmt w:val="decimal"/>
      <w:lvlText w:val="%1.%2.%3.%4.%5"/>
      <w:lvlJc w:val="left"/>
      <w:pPr>
        <w:ind w:left="3016" w:hanging="1008"/>
      </w:pPr>
    </w:lvl>
    <w:lvl w:ilvl="5">
      <w:start w:val="1"/>
      <w:numFmt w:val="decimal"/>
      <w:pStyle w:val="Heading6"/>
      <w:lvlText w:val="%1.%2.%3.%4.%5.%6"/>
      <w:lvlJc w:val="left"/>
      <w:pPr>
        <w:ind w:left="3160" w:hanging="1152"/>
      </w:pPr>
    </w:lvl>
    <w:lvl w:ilvl="6">
      <w:start w:val="1"/>
      <w:numFmt w:val="decimal"/>
      <w:pStyle w:val="Heading7"/>
      <w:lvlText w:val="%1.%2.%3.%4.%5.%6.%7"/>
      <w:lvlJc w:val="left"/>
      <w:pPr>
        <w:ind w:left="3304" w:hanging="1296"/>
      </w:pPr>
    </w:lvl>
    <w:lvl w:ilvl="7">
      <w:start w:val="1"/>
      <w:numFmt w:val="decimal"/>
      <w:pStyle w:val="Heading8"/>
      <w:lvlText w:val="%1.%2.%3.%4.%5.%6.%7.%8"/>
      <w:lvlJc w:val="left"/>
      <w:pPr>
        <w:ind w:left="3448" w:hanging="1440"/>
      </w:pPr>
    </w:lvl>
    <w:lvl w:ilvl="8">
      <w:start w:val="1"/>
      <w:numFmt w:val="decimal"/>
      <w:pStyle w:val="Heading9"/>
      <w:lvlText w:val="%1.%2.%3.%4.%5.%6.%7.%8.%9"/>
      <w:lvlJc w:val="left"/>
      <w:pPr>
        <w:ind w:left="3592" w:hanging="1584"/>
      </w:pPr>
    </w:lvl>
  </w:abstractNum>
  <w:abstractNum w:abstractNumId="3" w15:restartNumberingAfterBreak="0">
    <w:nsid w:val="3FC945E1"/>
    <w:multiLevelType w:val="hybridMultilevel"/>
    <w:tmpl w:val="DC543546"/>
    <w:lvl w:ilvl="0" w:tplc="6B365252">
      <w:start w:val="1300"/>
      <w:numFmt w:val="bullet"/>
      <w:pStyle w:val="Bullet2"/>
      <w:lvlText w:val="-"/>
      <w:lvlJc w:val="left"/>
      <w:pPr>
        <w:tabs>
          <w:tab w:val="num" w:pos="714"/>
        </w:tabs>
        <w:ind w:left="714" w:hanging="357"/>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FEF0478"/>
    <w:multiLevelType w:val="hybridMultilevel"/>
    <w:tmpl w:val="C18A543A"/>
    <w:lvl w:ilvl="0" w:tplc="F59ADA64">
      <w:start w:val="1300"/>
      <w:numFmt w:val="bullet"/>
      <w:pStyle w:val="Bullet3"/>
      <w:lvlText w:val="-"/>
      <w:lvlJc w:val="left"/>
      <w:pPr>
        <w:tabs>
          <w:tab w:val="num" w:pos="1072"/>
        </w:tabs>
        <w:ind w:left="1072" w:hanging="358"/>
      </w:pPr>
      <w:rPr>
        <w:rFonts w:ascii="Times New Roman" w:eastAsia="Times New Roman" w:hAnsi="Times New Roman" w:cs="Times New Roman" w:hint="default"/>
        <w:color w:val="003366"/>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AC243F5"/>
    <w:multiLevelType w:val="hybridMultilevel"/>
    <w:tmpl w:val="7A020B02"/>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5ABD5124"/>
    <w:multiLevelType w:val="hybridMultilevel"/>
    <w:tmpl w:val="B422FD8C"/>
    <w:lvl w:ilvl="0" w:tplc="8846779A">
      <w:numFmt w:val="bullet"/>
      <w:pStyle w:val="Bullet4"/>
      <w:lvlText w:val="-"/>
      <w:lvlJc w:val="left"/>
      <w:pPr>
        <w:tabs>
          <w:tab w:val="num" w:pos="1429"/>
        </w:tabs>
        <w:ind w:left="1429" w:hanging="357"/>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AD54C25"/>
    <w:multiLevelType w:val="hybridMultilevel"/>
    <w:tmpl w:val="FDAC508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753828B2"/>
    <w:multiLevelType w:val="hybridMultilevel"/>
    <w:tmpl w:val="2056D220"/>
    <w:lvl w:ilvl="0" w:tplc="4DF8A838">
      <w:start w:val="1"/>
      <w:numFmt w:val="bullet"/>
      <w:pStyle w:val="bulletitems"/>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76E91580"/>
    <w:multiLevelType w:val="hybridMultilevel"/>
    <w:tmpl w:val="274E5206"/>
    <w:lvl w:ilvl="0" w:tplc="6AFCE264">
      <w:start w:val="1"/>
      <w:numFmt w:val="bullet"/>
      <w:pStyle w:val="Bullet6"/>
      <w:lvlText w:val=""/>
      <w:lvlJc w:val="left"/>
      <w:pPr>
        <w:tabs>
          <w:tab w:val="num" w:pos="357"/>
        </w:tabs>
        <w:ind w:left="357" w:hanging="357"/>
      </w:pPr>
      <w:rPr>
        <w:rFonts w:ascii="Symbol" w:hAnsi="Symbol" w:hint="default"/>
        <w:color w:val="003366"/>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8F06278"/>
    <w:multiLevelType w:val="hybridMultilevel"/>
    <w:tmpl w:val="9D86B7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7"/>
  </w:num>
  <w:num w:numId="4">
    <w:abstractNumId w:val="3"/>
  </w:num>
  <w:num w:numId="5">
    <w:abstractNumId w:val="4"/>
  </w:num>
  <w:num w:numId="6">
    <w:abstractNumId w:val="6"/>
  </w:num>
  <w:num w:numId="7">
    <w:abstractNumId w:val="8"/>
  </w:num>
  <w:num w:numId="8">
    <w:abstractNumId w:val="1"/>
  </w:num>
  <w:num w:numId="9">
    <w:abstractNumId w:val="5"/>
  </w:num>
  <w:num w:numId="10">
    <w:abstractNumId w:val="10"/>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357"/>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AE1"/>
    <w:rsid w:val="0000014E"/>
    <w:rsid w:val="00000B5E"/>
    <w:rsid w:val="000069B4"/>
    <w:rsid w:val="0001373A"/>
    <w:rsid w:val="00014B09"/>
    <w:rsid w:val="0002383F"/>
    <w:rsid w:val="0003273D"/>
    <w:rsid w:val="00035D10"/>
    <w:rsid w:val="000372FD"/>
    <w:rsid w:val="000409CC"/>
    <w:rsid w:val="00041AF4"/>
    <w:rsid w:val="00045A65"/>
    <w:rsid w:val="00071942"/>
    <w:rsid w:val="0007325F"/>
    <w:rsid w:val="000744CB"/>
    <w:rsid w:val="00075267"/>
    <w:rsid w:val="00077FF1"/>
    <w:rsid w:val="00080696"/>
    <w:rsid w:val="00083779"/>
    <w:rsid w:val="000857B4"/>
    <w:rsid w:val="000872CE"/>
    <w:rsid w:val="00087839"/>
    <w:rsid w:val="0009161F"/>
    <w:rsid w:val="000925EF"/>
    <w:rsid w:val="000A621B"/>
    <w:rsid w:val="000B1C24"/>
    <w:rsid w:val="000C0C78"/>
    <w:rsid w:val="000C23E0"/>
    <w:rsid w:val="000C2CE9"/>
    <w:rsid w:val="000C2DE4"/>
    <w:rsid w:val="000D0D69"/>
    <w:rsid w:val="000D3A0C"/>
    <w:rsid w:val="000D4396"/>
    <w:rsid w:val="000E30E7"/>
    <w:rsid w:val="00102480"/>
    <w:rsid w:val="001068CC"/>
    <w:rsid w:val="00107F2C"/>
    <w:rsid w:val="00115013"/>
    <w:rsid w:val="00115445"/>
    <w:rsid w:val="00121C97"/>
    <w:rsid w:val="001239A6"/>
    <w:rsid w:val="001279AF"/>
    <w:rsid w:val="00134A88"/>
    <w:rsid w:val="0014587D"/>
    <w:rsid w:val="00147884"/>
    <w:rsid w:val="00152563"/>
    <w:rsid w:val="00152AE0"/>
    <w:rsid w:val="00155F75"/>
    <w:rsid w:val="001563D0"/>
    <w:rsid w:val="00163AA1"/>
    <w:rsid w:val="001665A8"/>
    <w:rsid w:val="00166C89"/>
    <w:rsid w:val="001718BE"/>
    <w:rsid w:val="00174B13"/>
    <w:rsid w:val="001832A9"/>
    <w:rsid w:val="00193BA0"/>
    <w:rsid w:val="00195438"/>
    <w:rsid w:val="001973A0"/>
    <w:rsid w:val="001A304B"/>
    <w:rsid w:val="001A4EC7"/>
    <w:rsid w:val="001B01C8"/>
    <w:rsid w:val="001B065D"/>
    <w:rsid w:val="001B5D9B"/>
    <w:rsid w:val="001C2038"/>
    <w:rsid w:val="001D2171"/>
    <w:rsid w:val="001D488B"/>
    <w:rsid w:val="001F5B6F"/>
    <w:rsid w:val="001F5C47"/>
    <w:rsid w:val="00202F86"/>
    <w:rsid w:val="00212856"/>
    <w:rsid w:val="002173F4"/>
    <w:rsid w:val="002201BB"/>
    <w:rsid w:val="00220F68"/>
    <w:rsid w:val="00221529"/>
    <w:rsid w:val="002275A1"/>
    <w:rsid w:val="00237F3A"/>
    <w:rsid w:val="0024005C"/>
    <w:rsid w:val="0025271F"/>
    <w:rsid w:val="00253C54"/>
    <w:rsid w:val="00261596"/>
    <w:rsid w:val="00276A55"/>
    <w:rsid w:val="002808AA"/>
    <w:rsid w:val="00284E3F"/>
    <w:rsid w:val="00285CB9"/>
    <w:rsid w:val="00286008"/>
    <w:rsid w:val="00286E39"/>
    <w:rsid w:val="00292A31"/>
    <w:rsid w:val="00297B1E"/>
    <w:rsid w:val="002A0E93"/>
    <w:rsid w:val="002A3326"/>
    <w:rsid w:val="002A3A1F"/>
    <w:rsid w:val="002B04D5"/>
    <w:rsid w:val="002B19AC"/>
    <w:rsid w:val="002B787A"/>
    <w:rsid w:val="002C3591"/>
    <w:rsid w:val="002D4013"/>
    <w:rsid w:val="002D5955"/>
    <w:rsid w:val="002D6758"/>
    <w:rsid w:val="002E1703"/>
    <w:rsid w:val="002F4EC9"/>
    <w:rsid w:val="002F5B76"/>
    <w:rsid w:val="002F6DB8"/>
    <w:rsid w:val="003002CA"/>
    <w:rsid w:val="00301FC2"/>
    <w:rsid w:val="00302898"/>
    <w:rsid w:val="00304FA8"/>
    <w:rsid w:val="003073FF"/>
    <w:rsid w:val="00311333"/>
    <w:rsid w:val="003125DC"/>
    <w:rsid w:val="00316C24"/>
    <w:rsid w:val="00335B3E"/>
    <w:rsid w:val="00347FD7"/>
    <w:rsid w:val="00350C68"/>
    <w:rsid w:val="00355B6F"/>
    <w:rsid w:val="00361554"/>
    <w:rsid w:val="00364DA9"/>
    <w:rsid w:val="00367183"/>
    <w:rsid w:val="00375263"/>
    <w:rsid w:val="0038148F"/>
    <w:rsid w:val="00381597"/>
    <w:rsid w:val="00382B53"/>
    <w:rsid w:val="00382F7F"/>
    <w:rsid w:val="0038473E"/>
    <w:rsid w:val="003848DC"/>
    <w:rsid w:val="00386EC1"/>
    <w:rsid w:val="00393D42"/>
    <w:rsid w:val="0039601B"/>
    <w:rsid w:val="00396377"/>
    <w:rsid w:val="003A451A"/>
    <w:rsid w:val="003A7416"/>
    <w:rsid w:val="003B427B"/>
    <w:rsid w:val="003C46B3"/>
    <w:rsid w:val="003D192E"/>
    <w:rsid w:val="003D3D3F"/>
    <w:rsid w:val="003D7CA3"/>
    <w:rsid w:val="003E0F17"/>
    <w:rsid w:val="003E361C"/>
    <w:rsid w:val="003F0BCD"/>
    <w:rsid w:val="003F21A1"/>
    <w:rsid w:val="003F3509"/>
    <w:rsid w:val="0040577A"/>
    <w:rsid w:val="00406A81"/>
    <w:rsid w:val="0041387E"/>
    <w:rsid w:val="004139D5"/>
    <w:rsid w:val="00425832"/>
    <w:rsid w:val="00431B0E"/>
    <w:rsid w:val="0043205A"/>
    <w:rsid w:val="004321E5"/>
    <w:rsid w:val="00441EB0"/>
    <w:rsid w:val="0044284A"/>
    <w:rsid w:val="00444710"/>
    <w:rsid w:val="004472B8"/>
    <w:rsid w:val="0045089F"/>
    <w:rsid w:val="0045614B"/>
    <w:rsid w:val="00460B81"/>
    <w:rsid w:val="00463197"/>
    <w:rsid w:val="00470F31"/>
    <w:rsid w:val="004726FC"/>
    <w:rsid w:val="004752C9"/>
    <w:rsid w:val="0048083A"/>
    <w:rsid w:val="004922A4"/>
    <w:rsid w:val="00493078"/>
    <w:rsid w:val="004A3B5F"/>
    <w:rsid w:val="004A46EC"/>
    <w:rsid w:val="004A4993"/>
    <w:rsid w:val="004A6AE1"/>
    <w:rsid w:val="004B0B85"/>
    <w:rsid w:val="004B615F"/>
    <w:rsid w:val="004B6E92"/>
    <w:rsid w:val="004B7A75"/>
    <w:rsid w:val="004C121E"/>
    <w:rsid w:val="004D5079"/>
    <w:rsid w:val="004E3856"/>
    <w:rsid w:val="004E4DBC"/>
    <w:rsid w:val="004E6AFF"/>
    <w:rsid w:val="004F22FE"/>
    <w:rsid w:val="004F3245"/>
    <w:rsid w:val="004F74B4"/>
    <w:rsid w:val="00502DCF"/>
    <w:rsid w:val="0050387D"/>
    <w:rsid w:val="00516F20"/>
    <w:rsid w:val="005257B7"/>
    <w:rsid w:val="00532124"/>
    <w:rsid w:val="0053238D"/>
    <w:rsid w:val="00534072"/>
    <w:rsid w:val="00537A04"/>
    <w:rsid w:val="00545930"/>
    <w:rsid w:val="00546781"/>
    <w:rsid w:val="005577F7"/>
    <w:rsid w:val="00561F6A"/>
    <w:rsid w:val="00563D82"/>
    <w:rsid w:val="00564D93"/>
    <w:rsid w:val="00564FC8"/>
    <w:rsid w:val="00565EFA"/>
    <w:rsid w:val="005667C1"/>
    <w:rsid w:val="005700D2"/>
    <w:rsid w:val="005760E5"/>
    <w:rsid w:val="0057772B"/>
    <w:rsid w:val="00577B9F"/>
    <w:rsid w:val="0058733C"/>
    <w:rsid w:val="00595224"/>
    <w:rsid w:val="005A16E6"/>
    <w:rsid w:val="005A208F"/>
    <w:rsid w:val="005B25DE"/>
    <w:rsid w:val="005B2A6A"/>
    <w:rsid w:val="005B3358"/>
    <w:rsid w:val="005B558D"/>
    <w:rsid w:val="005C78DF"/>
    <w:rsid w:val="005D30EB"/>
    <w:rsid w:val="005D4E17"/>
    <w:rsid w:val="005D4FC9"/>
    <w:rsid w:val="005D5E46"/>
    <w:rsid w:val="005E3956"/>
    <w:rsid w:val="005E5A0C"/>
    <w:rsid w:val="005F2797"/>
    <w:rsid w:val="005F5BE2"/>
    <w:rsid w:val="006018AE"/>
    <w:rsid w:val="00612EB9"/>
    <w:rsid w:val="006150BF"/>
    <w:rsid w:val="0062036A"/>
    <w:rsid w:val="00624622"/>
    <w:rsid w:val="006274C0"/>
    <w:rsid w:val="006275F1"/>
    <w:rsid w:val="00631322"/>
    <w:rsid w:val="00631BB3"/>
    <w:rsid w:val="00632CE4"/>
    <w:rsid w:val="00634BD6"/>
    <w:rsid w:val="00637D75"/>
    <w:rsid w:val="006400F2"/>
    <w:rsid w:val="006418E7"/>
    <w:rsid w:val="006533F7"/>
    <w:rsid w:val="006563FA"/>
    <w:rsid w:val="006572B5"/>
    <w:rsid w:val="0067055C"/>
    <w:rsid w:val="0067241A"/>
    <w:rsid w:val="00674457"/>
    <w:rsid w:val="00684250"/>
    <w:rsid w:val="00687FC5"/>
    <w:rsid w:val="00690C7F"/>
    <w:rsid w:val="006A0992"/>
    <w:rsid w:val="006A4658"/>
    <w:rsid w:val="006B07CD"/>
    <w:rsid w:val="006B7BC2"/>
    <w:rsid w:val="006C3974"/>
    <w:rsid w:val="006C39E6"/>
    <w:rsid w:val="006C3EB2"/>
    <w:rsid w:val="006C5405"/>
    <w:rsid w:val="006C6C01"/>
    <w:rsid w:val="006D0275"/>
    <w:rsid w:val="006D393E"/>
    <w:rsid w:val="006D6F8A"/>
    <w:rsid w:val="006F4FD9"/>
    <w:rsid w:val="006F7F16"/>
    <w:rsid w:val="007069B6"/>
    <w:rsid w:val="0071538E"/>
    <w:rsid w:val="0071544B"/>
    <w:rsid w:val="007236CC"/>
    <w:rsid w:val="0073069A"/>
    <w:rsid w:val="007350FB"/>
    <w:rsid w:val="00735980"/>
    <w:rsid w:val="00736941"/>
    <w:rsid w:val="00737D78"/>
    <w:rsid w:val="00741091"/>
    <w:rsid w:val="00743DCD"/>
    <w:rsid w:val="00752759"/>
    <w:rsid w:val="0075709C"/>
    <w:rsid w:val="0076150D"/>
    <w:rsid w:val="0076220E"/>
    <w:rsid w:val="00762D7C"/>
    <w:rsid w:val="00763751"/>
    <w:rsid w:val="007647EC"/>
    <w:rsid w:val="007707E1"/>
    <w:rsid w:val="007762D9"/>
    <w:rsid w:val="00776D53"/>
    <w:rsid w:val="007774A0"/>
    <w:rsid w:val="00791536"/>
    <w:rsid w:val="00794303"/>
    <w:rsid w:val="00796BE0"/>
    <w:rsid w:val="007A5F79"/>
    <w:rsid w:val="007A717E"/>
    <w:rsid w:val="007B135F"/>
    <w:rsid w:val="007B13B2"/>
    <w:rsid w:val="007B255D"/>
    <w:rsid w:val="007B4769"/>
    <w:rsid w:val="007C07E6"/>
    <w:rsid w:val="007D306C"/>
    <w:rsid w:val="007E4B7E"/>
    <w:rsid w:val="007F2769"/>
    <w:rsid w:val="007F75A3"/>
    <w:rsid w:val="00810228"/>
    <w:rsid w:val="00812CD7"/>
    <w:rsid w:val="008138B8"/>
    <w:rsid w:val="008142AD"/>
    <w:rsid w:val="00820AC8"/>
    <w:rsid w:val="00820F24"/>
    <w:rsid w:val="008243CA"/>
    <w:rsid w:val="0083492F"/>
    <w:rsid w:val="00837CAF"/>
    <w:rsid w:val="008405ED"/>
    <w:rsid w:val="00840C10"/>
    <w:rsid w:val="00842CF6"/>
    <w:rsid w:val="00850B35"/>
    <w:rsid w:val="00863EAA"/>
    <w:rsid w:val="0087360B"/>
    <w:rsid w:val="00894CAE"/>
    <w:rsid w:val="008A501E"/>
    <w:rsid w:val="008A603B"/>
    <w:rsid w:val="008A60E0"/>
    <w:rsid w:val="008A66E4"/>
    <w:rsid w:val="008A6827"/>
    <w:rsid w:val="008B4830"/>
    <w:rsid w:val="008B4937"/>
    <w:rsid w:val="008B5653"/>
    <w:rsid w:val="008C2BAE"/>
    <w:rsid w:val="008D62AE"/>
    <w:rsid w:val="008E215C"/>
    <w:rsid w:val="008F0440"/>
    <w:rsid w:val="008F1EF3"/>
    <w:rsid w:val="008F45FD"/>
    <w:rsid w:val="009002E5"/>
    <w:rsid w:val="0090133C"/>
    <w:rsid w:val="00902885"/>
    <w:rsid w:val="00903034"/>
    <w:rsid w:val="009144D2"/>
    <w:rsid w:val="009156EC"/>
    <w:rsid w:val="009174E3"/>
    <w:rsid w:val="00922A91"/>
    <w:rsid w:val="00927900"/>
    <w:rsid w:val="00940BA6"/>
    <w:rsid w:val="009419DB"/>
    <w:rsid w:val="00947440"/>
    <w:rsid w:val="00955003"/>
    <w:rsid w:val="009635E9"/>
    <w:rsid w:val="00964205"/>
    <w:rsid w:val="00967640"/>
    <w:rsid w:val="00970726"/>
    <w:rsid w:val="00981DEA"/>
    <w:rsid w:val="00982591"/>
    <w:rsid w:val="00992051"/>
    <w:rsid w:val="00992D02"/>
    <w:rsid w:val="009945D9"/>
    <w:rsid w:val="009B17D2"/>
    <w:rsid w:val="009B6955"/>
    <w:rsid w:val="009D48D8"/>
    <w:rsid w:val="009E0AA0"/>
    <w:rsid w:val="009F1B7D"/>
    <w:rsid w:val="009F3672"/>
    <w:rsid w:val="00A01918"/>
    <w:rsid w:val="00A0703C"/>
    <w:rsid w:val="00A13FAE"/>
    <w:rsid w:val="00A30810"/>
    <w:rsid w:val="00A3233D"/>
    <w:rsid w:val="00A34298"/>
    <w:rsid w:val="00A34BA7"/>
    <w:rsid w:val="00A41E9F"/>
    <w:rsid w:val="00A42B77"/>
    <w:rsid w:val="00A5208C"/>
    <w:rsid w:val="00A53179"/>
    <w:rsid w:val="00A54496"/>
    <w:rsid w:val="00A57CF8"/>
    <w:rsid w:val="00A61ECA"/>
    <w:rsid w:val="00A62762"/>
    <w:rsid w:val="00A750A3"/>
    <w:rsid w:val="00A754F7"/>
    <w:rsid w:val="00A8146B"/>
    <w:rsid w:val="00A90E28"/>
    <w:rsid w:val="00AB7716"/>
    <w:rsid w:val="00AC3000"/>
    <w:rsid w:val="00AC6C93"/>
    <w:rsid w:val="00AE011B"/>
    <w:rsid w:val="00AE1146"/>
    <w:rsid w:val="00AE5111"/>
    <w:rsid w:val="00AE67D9"/>
    <w:rsid w:val="00AF12E2"/>
    <w:rsid w:val="00AF192C"/>
    <w:rsid w:val="00AF2387"/>
    <w:rsid w:val="00AF6942"/>
    <w:rsid w:val="00B00A11"/>
    <w:rsid w:val="00B32254"/>
    <w:rsid w:val="00B450C1"/>
    <w:rsid w:val="00B5250A"/>
    <w:rsid w:val="00B61AEC"/>
    <w:rsid w:val="00B73894"/>
    <w:rsid w:val="00B73FC7"/>
    <w:rsid w:val="00B75793"/>
    <w:rsid w:val="00B76CFC"/>
    <w:rsid w:val="00B80B81"/>
    <w:rsid w:val="00B822D2"/>
    <w:rsid w:val="00B93F62"/>
    <w:rsid w:val="00B96B24"/>
    <w:rsid w:val="00BA0EAD"/>
    <w:rsid w:val="00BA38F9"/>
    <w:rsid w:val="00BB67E4"/>
    <w:rsid w:val="00BB7EA0"/>
    <w:rsid w:val="00BC537A"/>
    <w:rsid w:val="00BC61DC"/>
    <w:rsid w:val="00BE05C1"/>
    <w:rsid w:val="00BE3952"/>
    <w:rsid w:val="00BE4314"/>
    <w:rsid w:val="00BE5D4C"/>
    <w:rsid w:val="00BF48B1"/>
    <w:rsid w:val="00C02890"/>
    <w:rsid w:val="00C06803"/>
    <w:rsid w:val="00C06FA0"/>
    <w:rsid w:val="00C10243"/>
    <w:rsid w:val="00C1730C"/>
    <w:rsid w:val="00C23B4A"/>
    <w:rsid w:val="00C24475"/>
    <w:rsid w:val="00C24608"/>
    <w:rsid w:val="00C32673"/>
    <w:rsid w:val="00C345D6"/>
    <w:rsid w:val="00C34ED3"/>
    <w:rsid w:val="00C450EB"/>
    <w:rsid w:val="00C4740A"/>
    <w:rsid w:val="00C5158D"/>
    <w:rsid w:val="00C56862"/>
    <w:rsid w:val="00C56D73"/>
    <w:rsid w:val="00C76E63"/>
    <w:rsid w:val="00C81B18"/>
    <w:rsid w:val="00C83E23"/>
    <w:rsid w:val="00C953ED"/>
    <w:rsid w:val="00C96566"/>
    <w:rsid w:val="00C97FB2"/>
    <w:rsid w:val="00CA2C96"/>
    <w:rsid w:val="00CA559D"/>
    <w:rsid w:val="00CA78C1"/>
    <w:rsid w:val="00CB2041"/>
    <w:rsid w:val="00CB3084"/>
    <w:rsid w:val="00CB7D74"/>
    <w:rsid w:val="00CC14DE"/>
    <w:rsid w:val="00CC1D45"/>
    <w:rsid w:val="00CC353F"/>
    <w:rsid w:val="00CC47E7"/>
    <w:rsid w:val="00CD20B1"/>
    <w:rsid w:val="00CE1C48"/>
    <w:rsid w:val="00CE2D64"/>
    <w:rsid w:val="00CF111F"/>
    <w:rsid w:val="00D059F1"/>
    <w:rsid w:val="00D10B8A"/>
    <w:rsid w:val="00D12E0B"/>
    <w:rsid w:val="00D153A1"/>
    <w:rsid w:val="00D1590B"/>
    <w:rsid w:val="00D20632"/>
    <w:rsid w:val="00D32801"/>
    <w:rsid w:val="00D362DC"/>
    <w:rsid w:val="00D45FD4"/>
    <w:rsid w:val="00D46FB8"/>
    <w:rsid w:val="00D556D2"/>
    <w:rsid w:val="00D6394C"/>
    <w:rsid w:val="00D650AD"/>
    <w:rsid w:val="00D6763A"/>
    <w:rsid w:val="00D7480F"/>
    <w:rsid w:val="00D80E94"/>
    <w:rsid w:val="00D82169"/>
    <w:rsid w:val="00D936DA"/>
    <w:rsid w:val="00D967F5"/>
    <w:rsid w:val="00D97FAF"/>
    <w:rsid w:val="00DA0280"/>
    <w:rsid w:val="00DB6B25"/>
    <w:rsid w:val="00DB7FBF"/>
    <w:rsid w:val="00DC159A"/>
    <w:rsid w:val="00DC37C1"/>
    <w:rsid w:val="00DC4C06"/>
    <w:rsid w:val="00DC75CD"/>
    <w:rsid w:val="00DD4E0B"/>
    <w:rsid w:val="00DD5D67"/>
    <w:rsid w:val="00DE47E1"/>
    <w:rsid w:val="00DF4875"/>
    <w:rsid w:val="00DF75EE"/>
    <w:rsid w:val="00E0506C"/>
    <w:rsid w:val="00E06BA7"/>
    <w:rsid w:val="00E103D6"/>
    <w:rsid w:val="00E12E61"/>
    <w:rsid w:val="00E144DE"/>
    <w:rsid w:val="00E204CF"/>
    <w:rsid w:val="00E24C81"/>
    <w:rsid w:val="00E3474F"/>
    <w:rsid w:val="00E35A04"/>
    <w:rsid w:val="00E3771C"/>
    <w:rsid w:val="00E42C00"/>
    <w:rsid w:val="00E466A4"/>
    <w:rsid w:val="00E52709"/>
    <w:rsid w:val="00E5617C"/>
    <w:rsid w:val="00E73A16"/>
    <w:rsid w:val="00E74AEB"/>
    <w:rsid w:val="00E75AEC"/>
    <w:rsid w:val="00E84374"/>
    <w:rsid w:val="00E848FD"/>
    <w:rsid w:val="00E853B4"/>
    <w:rsid w:val="00E85A0E"/>
    <w:rsid w:val="00EA51D4"/>
    <w:rsid w:val="00EA6DD5"/>
    <w:rsid w:val="00EB0EBA"/>
    <w:rsid w:val="00EB3573"/>
    <w:rsid w:val="00EB6902"/>
    <w:rsid w:val="00EC3B59"/>
    <w:rsid w:val="00EC6724"/>
    <w:rsid w:val="00EC78C6"/>
    <w:rsid w:val="00ED0304"/>
    <w:rsid w:val="00ED6661"/>
    <w:rsid w:val="00EE53AE"/>
    <w:rsid w:val="00EF215E"/>
    <w:rsid w:val="00EF3A93"/>
    <w:rsid w:val="00EF503C"/>
    <w:rsid w:val="00F17ABA"/>
    <w:rsid w:val="00F20E61"/>
    <w:rsid w:val="00F2414B"/>
    <w:rsid w:val="00F24E61"/>
    <w:rsid w:val="00F25FB4"/>
    <w:rsid w:val="00F2660C"/>
    <w:rsid w:val="00F329C0"/>
    <w:rsid w:val="00F44DC8"/>
    <w:rsid w:val="00F453DD"/>
    <w:rsid w:val="00F5345D"/>
    <w:rsid w:val="00F5373E"/>
    <w:rsid w:val="00F54852"/>
    <w:rsid w:val="00F54DB9"/>
    <w:rsid w:val="00F61D6B"/>
    <w:rsid w:val="00F628EC"/>
    <w:rsid w:val="00F63C9A"/>
    <w:rsid w:val="00F7185A"/>
    <w:rsid w:val="00F72315"/>
    <w:rsid w:val="00F74080"/>
    <w:rsid w:val="00F810A4"/>
    <w:rsid w:val="00F85B2B"/>
    <w:rsid w:val="00F91065"/>
    <w:rsid w:val="00F91EFE"/>
    <w:rsid w:val="00F96BD4"/>
    <w:rsid w:val="00F9793A"/>
    <w:rsid w:val="00FA7B79"/>
    <w:rsid w:val="00FB6168"/>
    <w:rsid w:val="00FB6A46"/>
    <w:rsid w:val="00FC16C0"/>
    <w:rsid w:val="00FC228A"/>
    <w:rsid w:val="00FC666B"/>
    <w:rsid w:val="00FC78C9"/>
    <w:rsid w:val="00FD0B37"/>
    <w:rsid w:val="00FD505D"/>
    <w:rsid w:val="00FE06F5"/>
    <w:rsid w:val="00FF5708"/>
    <w:rsid w:val="00FF61A5"/>
    <w:rsid w:val="00FF6B06"/>
    <w:rsid w:val="00FF7944"/>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7F339D"/>
  <w15:docId w15:val="{5F3B7D53-AE16-405C-B50F-612E0130C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763A"/>
    <w:pPr>
      <w:tabs>
        <w:tab w:val="left" w:pos="357"/>
      </w:tabs>
      <w:spacing w:after="120"/>
    </w:pPr>
  </w:style>
  <w:style w:type="paragraph" w:styleId="Heading1">
    <w:name w:val="heading 1"/>
    <w:basedOn w:val="Normal"/>
    <w:next w:val="Normal"/>
    <w:link w:val="Heading1Char"/>
    <w:qFormat/>
    <w:rsid w:val="004726FC"/>
    <w:pPr>
      <w:pageBreakBefore/>
      <w:numPr>
        <w:numId w:val="1"/>
      </w:numPr>
      <w:ind w:left="0" w:firstLine="0"/>
      <w:contextualSpacing/>
      <w:outlineLvl w:val="0"/>
    </w:pPr>
    <w:rPr>
      <w:rFonts w:cs="Verdana"/>
      <w:b/>
      <w:color w:val="99CC00"/>
      <w:sz w:val="52"/>
      <w:szCs w:val="20"/>
    </w:rPr>
  </w:style>
  <w:style w:type="paragraph" w:styleId="Heading2">
    <w:name w:val="heading 2"/>
    <w:basedOn w:val="Normal"/>
    <w:next w:val="Normal"/>
    <w:link w:val="Heading2Char"/>
    <w:unhideWhenUsed/>
    <w:qFormat/>
    <w:rsid w:val="00BA0EAD"/>
    <w:pPr>
      <w:numPr>
        <w:ilvl w:val="1"/>
        <w:numId w:val="1"/>
      </w:numPr>
      <w:spacing w:before="360"/>
      <w:ind w:left="992" w:hanging="992"/>
      <w:outlineLvl w:val="1"/>
    </w:pPr>
    <w:rPr>
      <w:b/>
      <w:color w:val="99CC00"/>
      <w:sz w:val="36"/>
    </w:rPr>
  </w:style>
  <w:style w:type="paragraph" w:styleId="Heading3">
    <w:name w:val="heading 3"/>
    <w:basedOn w:val="Normal"/>
    <w:next w:val="Normal"/>
    <w:link w:val="Heading3Char"/>
    <w:unhideWhenUsed/>
    <w:qFormat/>
    <w:rsid w:val="00674457"/>
    <w:pPr>
      <w:keepNext/>
      <w:spacing w:before="240" w:after="60"/>
      <w:outlineLvl w:val="2"/>
    </w:pPr>
    <w:rPr>
      <w:b/>
    </w:rPr>
  </w:style>
  <w:style w:type="paragraph" w:styleId="Heading4">
    <w:name w:val="heading 4"/>
    <w:basedOn w:val="Heading3"/>
    <w:next w:val="Normal"/>
    <w:link w:val="Heading4Char"/>
    <w:unhideWhenUsed/>
    <w:qFormat/>
    <w:rsid w:val="006A0992"/>
    <w:pPr>
      <w:outlineLvl w:val="3"/>
    </w:pPr>
  </w:style>
  <w:style w:type="paragraph" w:styleId="Heading5">
    <w:name w:val="heading 5"/>
    <w:basedOn w:val="Normal"/>
    <w:next w:val="Normal"/>
    <w:link w:val="Heading5Char"/>
    <w:uiPriority w:val="9"/>
    <w:unhideWhenUsed/>
    <w:qFormat/>
    <w:rsid w:val="00E848FD"/>
    <w:pPr>
      <w:widowControl w:val="0"/>
      <w:spacing w:before="120" w:after="0"/>
      <w:outlineLvl w:val="4"/>
    </w:pPr>
    <w:rPr>
      <w:rFonts w:eastAsiaTheme="majorEastAsia" w:cstheme="majorBidi"/>
      <w:b/>
      <w:color w:val="92D050"/>
      <w:sz w:val="52"/>
    </w:rPr>
  </w:style>
  <w:style w:type="paragraph" w:styleId="Heading6">
    <w:name w:val="heading 6"/>
    <w:basedOn w:val="Normal"/>
    <w:next w:val="Normal"/>
    <w:link w:val="Heading6Char"/>
    <w:uiPriority w:val="9"/>
    <w:semiHidden/>
    <w:unhideWhenUsed/>
    <w:qFormat/>
    <w:rsid w:val="005B2A6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B2A6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B2A6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B2A6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26FC"/>
    <w:rPr>
      <w:rFonts w:cs="Verdana"/>
      <w:b/>
      <w:color w:val="99CC00"/>
      <w:sz w:val="52"/>
      <w:szCs w:val="20"/>
    </w:rPr>
  </w:style>
  <w:style w:type="character" w:customStyle="1" w:styleId="Heading2Char">
    <w:name w:val="Heading 2 Char"/>
    <w:basedOn w:val="DefaultParagraphFont"/>
    <w:link w:val="Heading2"/>
    <w:rsid w:val="00BA0EAD"/>
    <w:rPr>
      <w:b/>
      <w:color w:val="99CC00"/>
      <w:sz w:val="36"/>
    </w:rPr>
  </w:style>
  <w:style w:type="character" w:customStyle="1" w:styleId="Heading3Char">
    <w:name w:val="Heading 3 Char"/>
    <w:basedOn w:val="DefaultParagraphFont"/>
    <w:link w:val="Heading3"/>
    <w:rsid w:val="00674457"/>
    <w:rPr>
      <w:b/>
    </w:rPr>
  </w:style>
  <w:style w:type="character" w:customStyle="1" w:styleId="Heading4Char">
    <w:name w:val="Heading 4 Char"/>
    <w:basedOn w:val="DefaultParagraphFont"/>
    <w:link w:val="Heading4"/>
    <w:rsid w:val="006A0992"/>
    <w:rPr>
      <w:b/>
    </w:rPr>
  </w:style>
  <w:style w:type="character" w:customStyle="1" w:styleId="Heading5Char">
    <w:name w:val="Heading 5 Char"/>
    <w:basedOn w:val="DefaultParagraphFont"/>
    <w:link w:val="Heading5"/>
    <w:uiPriority w:val="9"/>
    <w:rsid w:val="00E848FD"/>
    <w:rPr>
      <w:rFonts w:eastAsiaTheme="majorEastAsia" w:cstheme="majorBidi"/>
      <w:b/>
      <w:color w:val="92D050"/>
      <w:sz w:val="52"/>
    </w:rPr>
  </w:style>
  <w:style w:type="character" w:customStyle="1" w:styleId="Heading6Char">
    <w:name w:val="Heading 6 Char"/>
    <w:basedOn w:val="DefaultParagraphFont"/>
    <w:link w:val="Heading6"/>
    <w:uiPriority w:val="9"/>
    <w:semiHidden/>
    <w:rsid w:val="005B2A6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B2A6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B2A6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B2A6A"/>
    <w:rPr>
      <w:rFonts w:asciiTheme="majorHAnsi" w:eastAsiaTheme="majorEastAsia" w:hAnsiTheme="majorHAnsi" w:cstheme="majorBidi"/>
      <w:i/>
      <w:iCs/>
      <w:color w:val="404040" w:themeColor="text1" w:themeTint="BF"/>
      <w:sz w:val="20"/>
      <w:szCs w:val="20"/>
    </w:rPr>
  </w:style>
  <w:style w:type="paragraph" w:styleId="CommentText">
    <w:name w:val="annotation text"/>
    <w:basedOn w:val="Normal"/>
    <w:link w:val="CommentTextChar"/>
    <w:uiPriority w:val="99"/>
    <w:unhideWhenUsed/>
    <w:rsid w:val="00284E3F"/>
    <w:pPr>
      <w:spacing w:after="0" w:line="280" w:lineRule="atLeast"/>
    </w:pPr>
    <w:rPr>
      <w:rFonts w:ascii="Verdana" w:eastAsia="Times New Roman" w:hAnsi="Verdana" w:cs="Times New Roman"/>
      <w:sz w:val="20"/>
      <w:szCs w:val="20"/>
    </w:rPr>
  </w:style>
  <w:style w:type="character" w:customStyle="1" w:styleId="CommentTextChar">
    <w:name w:val="Comment Text Char"/>
    <w:basedOn w:val="DefaultParagraphFont"/>
    <w:link w:val="CommentText"/>
    <w:uiPriority w:val="99"/>
    <w:rsid w:val="00284E3F"/>
    <w:rPr>
      <w:rFonts w:ascii="Verdana" w:eastAsia="Times New Roman" w:hAnsi="Verdana" w:cs="Times New Roman"/>
      <w:sz w:val="20"/>
      <w:szCs w:val="20"/>
    </w:rPr>
  </w:style>
  <w:style w:type="paragraph" w:styleId="ListParagraph">
    <w:name w:val="List Paragraph"/>
    <w:basedOn w:val="Normal"/>
    <w:link w:val="ListParagraphChar"/>
    <w:uiPriority w:val="34"/>
    <w:qFormat/>
    <w:rsid w:val="004F22FE"/>
    <w:pPr>
      <w:spacing w:after="0" w:line="280" w:lineRule="atLeast"/>
      <w:ind w:left="360" w:hanging="360"/>
      <w:contextualSpacing/>
    </w:pPr>
    <w:rPr>
      <w:rFonts w:eastAsia="Times New Roman" w:cstheme="minorHAnsi"/>
    </w:rPr>
  </w:style>
  <w:style w:type="character" w:customStyle="1" w:styleId="ListParagraphChar">
    <w:name w:val="List Paragraph Char"/>
    <w:link w:val="ListParagraph"/>
    <w:uiPriority w:val="34"/>
    <w:locked/>
    <w:rsid w:val="004F22FE"/>
    <w:rPr>
      <w:rFonts w:eastAsia="Times New Roman" w:cstheme="minorHAnsi"/>
    </w:rPr>
  </w:style>
  <w:style w:type="paragraph" w:customStyle="1" w:styleId="Style1">
    <w:name w:val="Style1"/>
    <w:basedOn w:val="Heading1"/>
    <w:link w:val="Style1Char"/>
    <w:rsid w:val="00284E3F"/>
    <w:rPr>
      <w:color w:val="4F81BD" w:themeColor="accent1"/>
    </w:rPr>
  </w:style>
  <w:style w:type="character" w:customStyle="1" w:styleId="Style1Char">
    <w:name w:val="Style1 Char"/>
    <w:basedOn w:val="Heading1Char"/>
    <w:link w:val="Style1"/>
    <w:rsid w:val="00284E3F"/>
    <w:rPr>
      <w:rFonts w:cs="Verdana"/>
      <w:b/>
      <w:color w:val="4F81BD" w:themeColor="accent1"/>
      <w:sz w:val="52"/>
      <w:szCs w:val="20"/>
    </w:rPr>
  </w:style>
  <w:style w:type="character" w:styleId="CommentReference">
    <w:name w:val="annotation reference"/>
    <w:basedOn w:val="DefaultParagraphFont"/>
    <w:uiPriority w:val="99"/>
    <w:semiHidden/>
    <w:unhideWhenUsed/>
    <w:rsid w:val="000744CB"/>
    <w:rPr>
      <w:sz w:val="16"/>
      <w:szCs w:val="16"/>
    </w:rPr>
  </w:style>
  <w:style w:type="paragraph" w:styleId="CommentSubject">
    <w:name w:val="annotation subject"/>
    <w:basedOn w:val="CommentText"/>
    <w:next w:val="CommentText"/>
    <w:link w:val="CommentSubjectChar"/>
    <w:uiPriority w:val="99"/>
    <w:semiHidden/>
    <w:unhideWhenUsed/>
    <w:rsid w:val="000744CB"/>
    <w:pPr>
      <w:spacing w:after="200" w:line="240" w:lineRule="auto"/>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0744CB"/>
    <w:rPr>
      <w:rFonts w:ascii="Verdana" w:eastAsia="Times New Roman" w:hAnsi="Verdana" w:cs="Times New Roman"/>
      <w:b/>
      <w:bCs/>
      <w:sz w:val="20"/>
      <w:szCs w:val="20"/>
    </w:rPr>
  </w:style>
  <w:style w:type="paragraph" w:styleId="BalloonText">
    <w:name w:val="Balloon Text"/>
    <w:basedOn w:val="Normal"/>
    <w:link w:val="BalloonTextChar"/>
    <w:uiPriority w:val="99"/>
    <w:semiHidden/>
    <w:unhideWhenUsed/>
    <w:rsid w:val="000744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4CB"/>
    <w:rPr>
      <w:rFonts w:ascii="Tahoma" w:hAnsi="Tahoma" w:cs="Tahoma"/>
      <w:sz w:val="16"/>
      <w:szCs w:val="16"/>
    </w:rPr>
  </w:style>
  <w:style w:type="paragraph" w:styleId="Revision">
    <w:name w:val="Revision"/>
    <w:hidden/>
    <w:uiPriority w:val="99"/>
    <w:semiHidden/>
    <w:rsid w:val="005B558D"/>
    <w:pPr>
      <w:spacing w:after="0" w:line="240" w:lineRule="auto"/>
    </w:pPr>
  </w:style>
  <w:style w:type="paragraph" w:customStyle="1" w:styleId="bulletitems">
    <w:name w:val="bullet items"/>
    <w:basedOn w:val="ListParagraph"/>
    <w:link w:val="bulletitemsChar"/>
    <w:uiPriority w:val="12"/>
    <w:qFormat/>
    <w:rsid w:val="00115013"/>
    <w:pPr>
      <w:keepNext/>
      <w:numPr>
        <w:numId w:val="7"/>
      </w:numPr>
      <w:spacing w:after="120" w:line="276" w:lineRule="auto"/>
    </w:pPr>
  </w:style>
  <w:style w:type="character" w:customStyle="1" w:styleId="bulletitemsChar">
    <w:name w:val="bullet items Char"/>
    <w:basedOn w:val="ListParagraphChar"/>
    <w:link w:val="bulletitems"/>
    <w:uiPriority w:val="12"/>
    <w:rsid w:val="00115013"/>
    <w:rPr>
      <w:rFonts w:eastAsia="Times New Roman" w:cstheme="minorHAnsi"/>
    </w:rPr>
  </w:style>
  <w:style w:type="paragraph" w:styleId="FootnoteText">
    <w:name w:val="footnote text"/>
    <w:basedOn w:val="Normal"/>
    <w:link w:val="FootnoteTextChar"/>
    <w:uiPriority w:val="99"/>
    <w:semiHidden/>
    <w:unhideWhenUsed/>
    <w:rsid w:val="00DE47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E47E1"/>
    <w:rPr>
      <w:sz w:val="20"/>
      <w:szCs w:val="20"/>
    </w:rPr>
  </w:style>
  <w:style w:type="character" w:styleId="FootnoteReference">
    <w:name w:val="footnote reference"/>
    <w:basedOn w:val="DefaultParagraphFont"/>
    <w:uiPriority w:val="99"/>
    <w:semiHidden/>
    <w:unhideWhenUsed/>
    <w:rsid w:val="00DE47E1"/>
    <w:rPr>
      <w:vertAlign w:val="superscript"/>
    </w:rPr>
  </w:style>
  <w:style w:type="paragraph" w:customStyle="1" w:styleId="nestedbulletitems">
    <w:name w:val="nested bullet items"/>
    <w:basedOn w:val="ListParagraph"/>
    <w:link w:val="nestedbulletitemsChar"/>
    <w:rsid w:val="00612EB9"/>
    <w:pPr>
      <w:ind w:left="720"/>
    </w:pPr>
  </w:style>
  <w:style w:type="character" w:customStyle="1" w:styleId="nestedbulletitemsChar">
    <w:name w:val="nested bullet items Char"/>
    <w:basedOn w:val="ListParagraphChar"/>
    <w:link w:val="nestedbulletitems"/>
    <w:rsid w:val="00612EB9"/>
    <w:rPr>
      <w:rFonts w:eastAsia="Times New Roman" w:cstheme="minorHAnsi"/>
    </w:rPr>
  </w:style>
  <w:style w:type="paragraph" w:styleId="DocumentMap">
    <w:name w:val="Document Map"/>
    <w:basedOn w:val="Normal"/>
    <w:link w:val="DocumentMapChar"/>
    <w:uiPriority w:val="99"/>
    <w:semiHidden/>
    <w:unhideWhenUsed/>
    <w:rsid w:val="001068C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068CC"/>
    <w:rPr>
      <w:rFonts w:ascii="Tahoma" w:hAnsi="Tahoma" w:cs="Tahoma"/>
      <w:sz w:val="16"/>
      <w:szCs w:val="16"/>
    </w:rPr>
  </w:style>
  <w:style w:type="paragraph" w:customStyle="1" w:styleId="Heading20">
    <w:name w:val="Heading 2 #"/>
    <w:basedOn w:val="Heading2"/>
    <w:link w:val="Heading2Char0"/>
    <w:autoRedefine/>
    <w:rsid w:val="006C3EB2"/>
    <w:rPr>
      <w:sz w:val="32"/>
    </w:rPr>
  </w:style>
  <w:style w:type="character" w:customStyle="1" w:styleId="Heading2Char0">
    <w:name w:val="Heading 2 # Char"/>
    <w:basedOn w:val="Heading2Char"/>
    <w:link w:val="Heading20"/>
    <w:rsid w:val="006C3EB2"/>
    <w:rPr>
      <w:b/>
      <w:color w:val="99CC00"/>
      <w:sz w:val="32"/>
    </w:rPr>
  </w:style>
  <w:style w:type="character" w:styleId="Hyperlink">
    <w:name w:val="Hyperlink"/>
    <w:basedOn w:val="DefaultParagraphFont"/>
    <w:uiPriority w:val="99"/>
    <w:rsid w:val="00C34ED3"/>
    <w:rPr>
      <w:rFonts w:cs="Times New Roman"/>
      <w:color w:val="0000FF"/>
      <w:u w:val="single"/>
    </w:rPr>
  </w:style>
  <w:style w:type="character" w:styleId="FollowedHyperlink">
    <w:name w:val="FollowedHyperlink"/>
    <w:basedOn w:val="DefaultParagraphFont"/>
    <w:uiPriority w:val="99"/>
    <w:semiHidden/>
    <w:unhideWhenUsed/>
    <w:rsid w:val="00C34ED3"/>
    <w:rPr>
      <w:color w:val="800080" w:themeColor="followedHyperlink"/>
      <w:u w:val="single"/>
    </w:rPr>
  </w:style>
  <w:style w:type="paragraph" w:customStyle="1" w:styleId="Heading3big">
    <w:name w:val="Heading 3 big"/>
    <w:basedOn w:val="Heading2"/>
    <w:link w:val="Heading3bigChar"/>
    <w:rsid w:val="008A60E0"/>
  </w:style>
  <w:style w:type="character" w:customStyle="1" w:styleId="Heading3bigChar">
    <w:name w:val="Heading 3 big Char"/>
    <w:basedOn w:val="Heading2Char"/>
    <w:link w:val="Heading3big"/>
    <w:rsid w:val="008A60E0"/>
    <w:rPr>
      <w:b/>
      <w:color w:val="99CC00"/>
      <w:sz w:val="36"/>
    </w:rPr>
  </w:style>
  <w:style w:type="table" w:styleId="TableGrid">
    <w:name w:val="Table Grid"/>
    <w:basedOn w:val="TableNormal"/>
    <w:uiPriority w:val="59"/>
    <w:rsid w:val="008A60E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418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18E7"/>
  </w:style>
  <w:style w:type="paragraph" w:customStyle="1" w:styleId="Heading1noTOC">
    <w:name w:val="Heading 1 noTOC"/>
    <w:basedOn w:val="Heading1"/>
    <w:link w:val="Heading1noTOCChar"/>
    <w:qFormat/>
    <w:rsid w:val="005B2A6A"/>
    <w:pPr>
      <w:numPr>
        <w:numId w:val="0"/>
      </w:numPr>
    </w:pPr>
  </w:style>
  <w:style w:type="character" w:customStyle="1" w:styleId="Heading1noTOCChar">
    <w:name w:val="Heading 1 noTOC Char"/>
    <w:basedOn w:val="Heading1Char"/>
    <w:link w:val="Heading1noTOC"/>
    <w:rsid w:val="00071942"/>
    <w:rPr>
      <w:rFonts w:cs="Verdana"/>
      <w:b/>
      <w:color w:val="99CC00"/>
      <w:sz w:val="52"/>
      <w:szCs w:val="20"/>
    </w:rPr>
  </w:style>
  <w:style w:type="paragraph" w:customStyle="1" w:styleId="Heading1noNUM">
    <w:name w:val="Heading 1 noNUM"/>
    <w:basedOn w:val="Heading1"/>
    <w:link w:val="Heading1noNUMChar"/>
    <w:qFormat/>
    <w:rsid w:val="00863EAA"/>
    <w:pPr>
      <w:numPr>
        <w:numId w:val="0"/>
      </w:numPr>
    </w:pPr>
  </w:style>
  <w:style w:type="character" w:customStyle="1" w:styleId="Heading1noNUMChar">
    <w:name w:val="Heading 1 noNUM Char"/>
    <w:basedOn w:val="Heading1Char"/>
    <w:link w:val="Heading1noNUM"/>
    <w:rsid w:val="00071942"/>
    <w:rPr>
      <w:rFonts w:cs="Verdana"/>
      <w:b/>
      <w:color w:val="99CC00"/>
      <w:sz w:val="52"/>
      <w:szCs w:val="20"/>
    </w:rPr>
  </w:style>
  <w:style w:type="paragraph" w:styleId="TOC1">
    <w:name w:val="toc 1"/>
    <w:basedOn w:val="Normal"/>
    <w:next w:val="Normal"/>
    <w:uiPriority w:val="39"/>
    <w:unhideWhenUsed/>
    <w:qFormat/>
    <w:rsid w:val="008243CA"/>
    <w:pPr>
      <w:tabs>
        <w:tab w:val="right" w:leader="dot" w:pos="9015"/>
      </w:tabs>
      <w:spacing w:before="60" w:after="0" w:line="240" w:lineRule="auto"/>
    </w:pPr>
    <w:rPr>
      <w:b/>
      <w:sz w:val="20"/>
    </w:rPr>
  </w:style>
  <w:style w:type="paragraph" w:styleId="TOC2">
    <w:name w:val="toc 2"/>
    <w:basedOn w:val="Normal"/>
    <w:next w:val="Normal"/>
    <w:autoRedefine/>
    <w:uiPriority w:val="39"/>
    <w:unhideWhenUsed/>
    <w:qFormat/>
    <w:rsid w:val="00674457"/>
    <w:pPr>
      <w:tabs>
        <w:tab w:val="left" w:pos="1134"/>
        <w:tab w:val="right" w:leader="dot" w:pos="9016"/>
      </w:tabs>
      <w:spacing w:after="0" w:line="240" w:lineRule="auto"/>
      <w:ind w:left="357"/>
    </w:pPr>
    <w:rPr>
      <w:sz w:val="20"/>
    </w:rPr>
  </w:style>
  <w:style w:type="paragraph" w:customStyle="1" w:styleId="Heading2noNUM">
    <w:name w:val="Heading 2 noNUM"/>
    <w:basedOn w:val="Heading2"/>
    <w:link w:val="Heading2noNUMChar"/>
    <w:qFormat/>
    <w:rsid w:val="00D32801"/>
    <w:pPr>
      <w:numPr>
        <w:ilvl w:val="0"/>
        <w:numId w:val="0"/>
      </w:numPr>
    </w:pPr>
  </w:style>
  <w:style w:type="character" w:customStyle="1" w:styleId="Heading2noNUMChar">
    <w:name w:val="Heading 2 noNUM Char"/>
    <w:basedOn w:val="Heading2Char"/>
    <w:link w:val="Heading2noNUM"/>
    <w:rsid w:val="00D32801"/>
    <w:rPr>
      <w:b/>
      <w:color w:val="99CC00"/>
      <w:sz w:val="36"/>
    </w:rPr>
  </w:style>
  <w:style w:type="paragraph" w:customStyle="1" w:styleId="lastNormalbeforebullet">
    <w:name w:val="last Normal before bullet"/>
    <w:basedOn w:val="Normal"/>
    <w:link w:val="lastNormalbeforebulletChar"/>
    <w:rsid w:val="004C121E"/>
    <w:pPr>
      <w:spacing w:after="0"/>
    </w:pPr>
  </w:style>
  <w:style w:type="character" w:customStyle="1" w:styleId="lastNormalbeforebulletChar">
    <w:name w:val="last Normal before bullet Char"/>
    <w:basedOn w:val="DefaultParagraphFont"/>
    <w:link w:val="lastNormalbeforebullet"/>
    <w:rsid w:val="004C121E"/>
  </w:style>
  <w:style w:type="paragraph" w:customStyle="1" w:styleId="term">
    <w:name w:val="term"/>
    <w:basedOn w:val="Normal"/>
    <w:link w:val="termChar"/>
    <w:rsid w:val="004139D5"/>
    <w:pPr>
      <w:spacing w:after="0"/>
    </w:pPr>
    <w:rPr>
      <w:sz w:val="28"/>
    </w:rPr>
  </w:style>
  <w:style w:type="character" w:customStyle="1" w:styleId="termChar">
    <w:name w:val="term Char"/>
    <w:basedOn w:val="DefaultParagraphFont"/>
    <w:link w:val="term"/>
    <w:rsid w:val="004139D5"/>
    <w:rPr>
      <w:sz w:val="28"/>
    </w:rPr>
  </w:style>
  <w:style w:type="paragraph" w:customStyle="1" w:styleId="Bullet6">
    <w:name w:val="Bullet 6"/>
    <w:basedOn w:val="Normal"/>
    <w:next w:val="Normal"/>
    <w:link w:val="Bullet6Char"/>
    <w:rsid w:val="00595224"/>
    <w:pPr>
      <w:numPr>
        <w:numId w:val="2"/>
      </w:numPr>
      <w:spacing w:after="0" w:line="360" w:lineRule="auto"/>
    </w:pPr>
    <w:rPr>
      <w:rFonts w:ascii="Arial" w:eastAsia="Times New Roman" w:hAnsi="Arial" w:cs="Times New Roman"/>
      <w:lang w:eastAsia="en-US"/>
    </w:rPr>
  </w:style>
  <w:style w:type="paragraph" w:styleId="Footer">
    <w:name w:val="footer"/>
    <w:basedOn w:val="Normal"/>
    <w:link w:val="FooterChar"/>
    <w:uiPriority w:val="99"/>
    <w:unhideWhenUsed/>
    <w:rsid w:val="002D59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955"/>
  </w:style>
  <w:style w:type="character" w:customStyle="1" w:styleId="Bullet6Char">
    <w:name w:val="Bullet 6 Char"/>
    <w:link w:val="Bullet6"/>
    <w:rsid w:val="007F75A3"/>
    <w:rPr>
      <w:rFonts w:ascii="Arial" w:eastAsia="Times New Roman" w:hAnsi="Arial" w:cs="Times New Roman"/>
      <w:lang w:eastAsia="en-US"/>
    </w:rPr>
  </w:style>
  <w:style w:type="paragraph" w:customStyle="1" w:styleId="Bullet5">
    <w:name w:val="Bullet 5"/>
    <w:rsid w:val="007F75A3"/>
    <w:pPr>
      <w:spacing w:after="0" w:line="312" w:lineRule="auto"/>
    </w:pPr>
    <w:rPr>
      <w:rFonts w:ascii="Arial" w:eastAsia="Times New Roman" w:hAnsi="Arial" w:cs="Arial"/>
      <w:bCs/>
      <w:kern w:val="32"/>
      <w:lang w:val="en-US"/>
    </w:rPr>
  </w:style>
  <w:style w:type="paragraph" w:customStyle="1" w:styleId="Bullet2">
    <w:name w:val="Bullet 2"/>
    <w:rsid w:val="007F75A3"/>
    <w:pPr>
      <w:numPr>
        <w:numId w:val="4"/>
      </w:numPr>
      <w:spacing w:after="0" w:line="360" w:lineRule="auto"/>
    </w:pPr>
    <w:rPr>
      <w:rFonts w:ascii="Arial" w:eastAsia="Times New Roman" w:hAnsi="Arial" w:cs="Arial"/>
      <w:bCs/>
      <w:kern w:val="32"/>
      <w:lang w:val="en-US"/>
    </w:rPr>
  </w:style>
  <w:style w:type="paragraph" w:customStyle="1" w:styleId="Bullet3">
    <w:name w:val="Bullet 3"/>
    <w:basedOn w:val="Normal"/>
    <w:rsid w:val="007F75A3"/>
    <w:pPr>
      <w:numPr>
        <w:numId w:val="5"/>
      </w:numPr>
      <w:spacing w:after="0" w:line="360" w:lineRule="auto"/>
    </w:pPr>
    <w:rPr>
      <w:rFonts w:ascii="Arial" w:eastAsia="Times" w:hAnsi="Arial" w:cs="Times New Roman"/>
      <w:szCs w:val="20"/>
      <w:lang w:eastAsia="en-GB"/>
    </w:rPr>
  </w:style>
  <w:style w:type="paragraph" w:customStyle="1" w:styleId="Bullet4">
    <w:name w:val="Bullet 4"/>
    <w:rsid w:val="007F75A3"/>
    <w:pPr>
      <w:numPr>
        <w:numId w:val="6"/>
      </w:numPr>
      <w:spacing w:after="0" w:line="360" w:lineRule="auto"/>
    </w:pPr>
    <w:rPr>
      <w:rFonts w:ascii="Arial" w:eastAsia="Times New Roman" w:hAnsi="Arial" w:cs="Arial"/>
      <w:bCs/>
      <w:kern w:val="32"/>
      <w:lang w:val="en-US"/>
    </w:rPr>
  </w:style>
  <w:style w:type="paragraph" w:styleId="TOCHeading">
    <w:name w:val="TOC Heading"/>
    <w:basedOn w:val="Heading1"/>
    <w:next w:val="Normal"/>
    <w:uiPriority w:val="39"/>
    <w:unhideWhenUsed/>
    <w:qFormat/>
    <w:rsid w:val="00470F31"/>
    <w:pPr>
      <w:keepNext/>
      <w:keepLines/>
      <w:pageBreakBefore w:val="0"/>
      <w:numPr>
        <w:numId w:val="0"/>
      </w:numPr>
      <w:spacing w:before="480" w:after="0"/>
      <w:contextualSpacing w:val="0"/>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3">
    <w:name w:val="toc 3"/>
    <w:basedOn w:val="Normal"/>
    <w:next w:val="Normal"/>
    <w:autoRedefine/>
    <w:uiPriority w:val="39"/>
    <w:unhideWhenUsed/>
    <w:qFormat/>
    <w:rsid w:val="00470F31"/>
    <w:pPr>
      <w:spacing w:after="100"/>
      <w:ind w:left="440"/>
    </w:pPr>
  </w:style>
  <w:style w:type="paragraph" w:styleId="TOC4">
    <w:name w:val="toc 4"/>
    <w:basedOn w:val="Normal"/>
    <w:next w:val="Normal"/>
    <w:autoRedefine/>
    <w:uiPriority w:val="39"/>
    <w:unhideWhenUsed/>
    <w:rsid w:val="00470F31"/>
    <w:pPr>
      <w:spacing w:after="100"/>
      <w:ind w:left="660"/>
    </w:pPr>
  </w:style>
  <w:style w:type="paragraph" w:styleId="TOC5">
    <w:name w:val="toc 5"/>
    <w:basedOn w:val="Normal"/>
    <w:next w:val="Normal"/>
    <w:autoRedefine/>
    <w:uiPriority w:val="39"/>
    <w:unhideWhenUsed/>
    <w:rsid w:val="00470F31"/>
    <w:pPr>
      <w:spacing w:after="100"/>
      <w:ind w:left="880"/>
    </w:pPr>
  </w:style>
  <w:style w:type="paragraph" w:styleId="TOC6">
    <w:name w:val="toc 6"/>
    <w:basedOn w:val="Normal"/>
    <w:next w:val="Normal"/>
    <w:autoRedefine/>
    <w:uiPriority w:val="39"/>
    <w:unhideWhenUsed/>
    <w:rsid w:val="00470F31"/>
    <w:pPr>
      <w:spacing w:after="100"/>
      <w:ind w:left="1100"/>
    </w:pPr>
  </w:style>
  <w:style w:type="paragraph" w:styleId="TOC7">
    <w:name w:val="toc 7"/>
    <w:basedOn w:val="Normal"/>
    <w:next w:val="Normal"/>
    <w:autoRedefine/>
    <w:uiPriority w:val="39"/>
    <w:unhideWhenUsed/>
    <w:rsid w:val="00470F31"/>
    <w:pPr>
      <w:spacing w:after="100"/>
      <w:ind w:left="1320"/>
    </w:pPr>
  </w:style>
  <w:style w:type="paragraph" w:styleId="TOC8">
    <w:name w:val="toc 8"/>
    <w:basedOn w:val="Normal"/>
    <w:next w:val="Normal"/>
    <w:autoRedefine/>
    <w:uiPriority w:val="39"/>
    <w:unhideWhenUsed/>
    <w:rsid w:val="00470F31"/>
    <w:pPr>
      <w:spacing w:after="100"/>
      <w:ind w:left="1540"/>
    </w:pPr>
  </w:style>
  <w:style w:type="paragraph" w:styleId="TOC9">
    <w:name w:val="toc 9"/>
    <w:basedOn w:val="Normal"/>
    <w:next w:val="Normal"/>
    <w:autoRedefine/>
    <w:uiPriority w:val="39"/>
    <w:unhideWhenUsed/>
    <w:rsid w:val="00470F31"/>
    <w:pPr>
      <w:spacing w:after="100"/>
      <w:ind w:left="1760"/>
    </w:pPr>
  </w:style>
  <w:style w:type="paragraph" w:customStyle="1" w:styleId="secondbullets">
    <w:name w:val="second bullets"/>
    <w:basedOn w:val="ListParagraph"/>
    <w:link w:val="secondbulletsChar"/>
    <w:qFormat/>
    <w:rsid w:val="00155F75"/>
    <w:pPr>
      <w:numPr>
        <w:numId w:val="8"/>
      </w:numPr>
    </w:pPr>
  </w:style>
  <w:style w:type="character" w:customStyle="1" w:styleId="secondbulletsChar">
    <w:name w:val="second bullets Char"/>
    <w:basedOn w:val="ListParagraphChar"/>
    <w:link w:val="secondbullets"/>
    <w:rsid w:val="00155F75"/>
    <w:rPr>
      <w:rFonts w:eastAsia="Times New Roman" w:cstheme="minorHAnsi"/>
    </w:rPr>
  </w:style>
  <w:style w:type="character" w:styleId="UnresolvedMention">
    <w:name w:val="Unresolved Mention"/>
    <w:basedOn w:val="DefaultParagraphFont"/>
    <w:uiPriority w:val="99"/>
    <w:semiHidden/>
    <w:unhideWhenUsed/>
    <w:rsid w:val="003D3D3F"/>
    <w:rPr>
      <w:color w:val="808080"/>
      <w:shd w:val="clear" w:color="auto" w:fill="E6E6E6"/>
    </w:rPr>
  </w:style>
  <w:style w:type="paragraph" w:customStyle="1" w:styleId="Listbulletindent">
    <w:name w:val="List bullet indent"/>
    <w:basedOn w:val="ListBullet"/>
    <w:qFormat/>
    <w:rsid w:val="001239A6"/>
    <w:pPr>
      <w:widowControl w:val="0"/>
      <w:numPr>
        <w:numId w:val="11"/>
      </w:numPr>
      <w:tabs>
        <w:tab w:val="clear" w:pos="357"/>
        <w:tab w:val="left" w:pos="360"/>
      </w:tabs>
      <w:spacing w:before="60" w:after="60"/>
      <w:ind w:left="714" w:hanging="357"/>
      <w:contextualSpacing w:val="0"/>
    </w:pPr>
    <w:rPr>
      <w:rFonts w:ascii="Calibri" w:eastAsiaTheme="minorHAnsi" w:hAnsi="Calibri"/>
      <w:color w:val="000000" w:themeColor="text1"/>
      <w:szCs w:val="20"/>
      <w:lang w:val="en-US"/>
    </w:rPr>
  </w:style>
  <w:style w:type="paragraph" w:styleId="ListBullet">
    <w:name w:val="List Bullet"/>
    <w:basedOn w:val="Normal"/>
    <w:uiPriority w:val="99"/>
    <w:semiHidden/>
    <w:unhideWhenUsed/>
    <w:rsid w:val="00166C89"/>
    <w:pPr>
      <w:ind w:left="72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906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worksafe.govt.nz/worksafe/information-guidance/all-guidance-items/guidance-for-managing-drug-and-alcohol-related-risks-in-adventure-activities" TargetMode="External"/><Relationship Id="rId18" Type="http://schemas.openxmlformats.org/officeDocument/2006/relationships/hyperlink" Target="http://www.supportadventure.co.nz/activity-specific-good-practice-information/activity-safety-guidelines"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supportadventure.co.nz" TargetMode="External"/><Relationship Id="rId17" Type="http://schemas.openxmlformats.org/officeDocument/2006/relationships/hyperlink" Target="http://www.supportadventure.co.nz/activity-specific-good-practice-information/activity-safety-guidelines" TargetMode="External"/><Relationship Id="rId2" Type="http://schemas.openxmlformats.org/officeDocument/2006/relationships/numbering" Target="numbering.xml"/><Relationship Id="rId16" Type="http://schemas.openxmlformats.org/officeDocument/2006/relationships/hyperlink" Target="http://www.worksafe.govt.nz/worksafe/information-guidance/all-guidance-items/safety-audit-standard-for-adventure-activities-requirements-for-a-safety-audit-of-operator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orksafe.govt.nz/worksafe/information-guidance/all-guidance-items/safety-audit-standard-for-adventure-activities-requirements-for-a-safety-audit-of-operators" TargetMode="External"/><Relationship Id="rId5" Type="http://schemas.openxmlformats.org/officeDocument/2006/relationships/webSettings" Target="webSettings.xml"/><Relationship Id="rId15" Type="http://schemas.openxmlformats.org/officeDocument/2006/relationships/hyperlink" Target="http://www.legislation.govt.nz/regulation/public/2016/0019/latest/DLM6725703.html" TargetMode="External"/><Relationship Id="rId23" Type="http://schemas.openxmlformats.org/officeDocument/2006/relationships/theme" Target="theme/theme1.xml"/><Relationship Id="rId10" Type="http://schemas.openxmlformats.org/officeDocument/2006/relationships/hyperlink" Target="http://www.supportadventure.co.nz/safety-management-plans/writing-your-plan" TargetMode="External"/><Relationship Id="rId19" Type="http://schemas.openxmlformats.org/officeDocument/2006/relationships/hyperlink" Target="http://www.supportadventure.co.n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egislation.govt.nz/act/public/2015/0070/40.0/DLM5976660.html"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L:\SECTOR%20MANAGERS\ADVENTURE\Activity%20Specific%20Guidelines\Template%20and%20Structure\ASG%20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C67C3-A45E-4222-986B-26F2D1FCA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ASG template 2</Template>
  <TotalTime>1385</TotalTime>
  <Pages>1</Pages>
  <Words>4398</Words>
  <Characters>25074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rachael.moore</dc:creator>
  <cp:lastModifiedBy>Stu Allan</cp:lastModifiedBy>
  <cp:revision>52</cp:revision>
  <cp:lastPrinted>2017-10-19T21:39:00Z</cp:lastPrinted>
  <dcterms:created xsi:type="dcterms:W3CDTF">2017-09-27T03:18:00Z</dcterms:created>
  <dcterms:modified xsi:type="dcterms:W3CDTF">2017-10-19T21:39:00Z</dcterms:modified>
</cp:coreProperties>
</file>